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2D5" w:rsidRPr="0005134A" w:rsidRDefault="00FF1F77" w:rsidP="005334D0">
      <w:pPr>
        <w:ind w:left="1304" w:hanging="1304"/>
        <w:rPr>
          <w:rFonts w:ascii="Cambria" w:hAnsi="Cambria"/>
          <w:sz w:val="28"/>
          <w:u w:val="single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68F4ECE2" wp14:editId="17309C41">
                <wp:simplePos x="0" y="0"/>
                <wp:positionH relativeFrom="column">
                  <wp:posOffset>3985415</wp:posOffset>
                </wp:positionH>
                <wp:positionV relativeFrom="paragraph">
                  <wp:posOffset>4126230</wp:posOffset>
                </wp:positionV>
                <wp:extent cx="195580" cy="228600"/>
                <wp:effectExtent l="19050" t="19050" r="13970" b="19050"/>
                <wp:wrapNone/>
                <wp:docPr id="22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AD12D5" w:rsidP="001A2ABB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F4ECE2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313.8pt;margin-top:324.9pt;width:15.4pt;height:18pt;z-index:25140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" strokecolor="#36f" strokeweight="3pt">
                <v:textbox inset="1.5mm,1mm,1.5mm,1mm">
                  <w:txbxContent>
                    <w:p w:rsidR="00AD12D5" w:rsidRPr="007E228E" w:rsidRDefault="00AD12D5" w:rsidP="001A2ABB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36812A04" wp14:editId="1435A483">
                <wp:simplePos x="0" y="0"/>
                <wp:positionH relativeFrom="column">
                  <wp:posOffset>5053965</wp:posOffset>
                </wp:positionH>
                <wp:positionV relativeFrom="paragraph">
                  <wp:posOffset>1783099</wp:posOffset>
                </wp:positionV>
                <wp:extent cx="195580" cy="228600"/>
                <wp:effectExtent l="19050" t="19050" r="13970" b="19050"/>
                <wp:wrapNone/>
                <wp:docPr id="22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AD12D5" w:rsidP="00CB3558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12A04" id="Text Box 46" o:spid="_x0000_s1027" type="#_x0000_t202" style="position:absolute;left:0;text-align:left;margin-left:397.95pt;margin-top:140.4pt;width:15.4pt;height:18pt;z-index:25135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" strokecolor="#36f" strokeweight="3pt">
                <v:textbox inset="1.5mm,1mm,1.5mm,1mm">
                  <w:txbxContent>
                    <w:p w:rsidR="00AD12D5" w:rsidRPr="007E228E" w:rsidRDefault="00AD12D5" w:rsidP="00CB3558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6F787DDA" wp14:editId="7C80FBD1">
                <wp:simplePos x="0" y="0"/>
                <wp:positionH relativeFrom="column">
                  <wp:posOffset>4872781</wp:posOffset>
                </wp:positionH>
                <wp:positionV relativeFrom="paragraph">
                  <wp:posOffset>3618214</wp:posOffset>
                </wp:positionV>
                <wp:extent cx="457200" cy="925345"/>
                <wp:effectExtent l="70802" t="233998" r="51753" b="223202"/>
                <wp:wrapNone/>
                <wp:docPr id="18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925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1BEA6" id="Rectangle 84" o:spid="_x0000_s1026" style="position:absolute;margin-left:383.7pt;margin-top:284.9pt;width:36pt;height:72.85pt;rotation:3880667fd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B498938" wp14:editId="4F2212C4">
                <wp:simplePos x="0" y="0"/>
                <wp:positionH relativeFrom="column">
                  <wp:posOffset>5524500</wp:posOffset>
                </wp:positionH>
                <wp:positionV relativeFrom="paragraph">
                  <wp:posOffset>3590209</wp:posOffset>
                </wp:positionV>
                <wp:extent cx="495300" cy="342900"/>
                <wp:effectExtent l="0" t="0" r="0" b="0"/>
                <wp:wrapNone/>
                <wp:docPr id="25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3569D3" w:rsidRDefault="00B23B12" w:rsidP="00275E39">
                            <w:pPr>
                              <w:ind w:left="0"/>
                              <w:rPr>
                                <w:b/>
                                <w:color w:val="FFFF00"/>
                              </w:rPr>
                            </w:pPr>
                            <w:r w:rsidRPr="003569D3">
                              <w:rPr>
                                <w:b/>
                                <w:color w:val="FFFF00"/>
                              </w:rPr>
                              <w:t>Gul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98938" id="Text Box 15" o:spid="_x0000_s1028" type="#_x0000_t202" style="position:absolute;left:0;text-align:left;margin-left:435pt;margin-top:282.7pt;width:39pt;height:2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JStw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" filled="f" stroked="f">
                <v:textbox>
                  <w:txbxContent>
                    <w:p w:rsidR="00AD12D5" w:rsidRPr="003569D3" w:rsidRDefault="00B23B12" w:rsidP="00275E39">
                      <w:pPr>
                        <w:ind w:left="0"/>
                        <w:rPr>
                          <w:b/>
                          <w:color w:val="FFFF00"/>
                        </w:rPr>
                      </w:pPr>
                      <w:r w:rsidRPr="003569D3">
                        <w:rPr>
                          <w:b/>
                          <w:color w:val="FFFF00"/>
                        </w:rPr>
                        <w:t>Gul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936D8EB" wp14:editId="782CA8E7">
                <wp:simplePos x="0" y="0"/>
                <wp:positionH relativeFrom="column">
                  <wp:posOffset>5948863</wp:posOffset>
                </wp:positionH>
                <wp:positionV relativeFrom="paragraph">
                  <wp:posOffset>2899739</wp:posOffset>
                </wp:positionV>
                <wp:extent cx="533400" cy="342900"/>
                <wp:effectExtent l="0" t="0" r="0" b="0"/>
                <wp:wrapNone/>
                <wp:docPr id="25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61243E" w:rsidRDefault="00B23B12" w:rsidP="00275E39">
                            <w:pPr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6D8EB" id="Text Box 13" o:spid="_x0000_s1029" type="#_x0000_t202" style="position:absolute;left:0;text-align:left;margin-left:468.4pt;margin-top:228.35pt;width:42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" filled="f" stroked="f">
                <v:textbox>
                  <w:txbxContent>
                    <w:p w:rsidR="00AD12D5" w:rsidRPr="0061243E" w:rsidRDefault="00B23B12" w:rsidP="00275E39">
                      <w:pPr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BDBB1BC" wp14:editId="163E4F64">
                <wp:simplePos x="0" y="0"/>
                <wp:positionH relativeFrom="column">
                  <wp:posOffset>5523415</wp:posOffset>
                </wp:positionH>
                <wp:positionV relativeFrom="paragraph">
                  <wp:posOffset>3380441</wp:posOffset>
                </wp:positionV>
                <wp:extent cx="457200" cy="603885"/>
                <wp:effectExtent l="98107" t="149543" r="79058" b="136207"/>
                <wp:wrapNone/>
                <wp:docPr id="28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6038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B9FDF" id="Rectangle 84" o:spid="_x0000_s1026" style="position:absolute;margin-left:434.9pt;margin-top:266.2pt;width:36pt;height:47.55pt;rotation:3880667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041B645" wp14:editId="73FA13EF">
                <wp:simplePos x="0" y="0"/>
                <wp:positionH relativeFrom="column">
                  <wp:posOffset>5935759</wp:posOffset>
                </wp:positionH>
                <wp:positionV relativeFrom="paragraph">
                  <wp:posOffset>2864957</wp:posOffset>
                </wp:positionV>
                <wp:extent cx="457200" cy="342900"/>
                <wp:effectExtent l="114300" t="76200" r="95250" b="76200"/>
                <wp:wrapNone/>
                <wp:docPr id="28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B2381" id="Rectangle 62" o:spid="_x0000_s1026" style="position:absolute;margin-left:467.4pt;margin-top:225.6pt;width:36pt;height:27pt;rotation:3880667fd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" filled="f"/>
            </w:pict>
          </mc:Fallback>
        </mc:AlternateContent>
      </w:r>
      <w:r w:rsidR="00073C88"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4B8640D6" wp14:editId="787231B9">
                <wp:simplePos x="0" y="0"/>
                <wp:positionH relativeFrom="column">
                  <wp:posOffset>4288003</wp:posOffset>
                </wp:positionH>
                <wp:positionV relativeFrom="paragraph">
                  <wp:posOffset>1807636</wp:posOffset>
                </wp:positionV>
                <wp:extent cx="701934" cy="342900"/>
                <wp:effectExtent l="0" t="0" r="0" b="0"/>
                <wp:wrapNone/>
                <wp:docPr id="24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34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61243E" w:rsidRDefault="003C6B6B" w:rsidP="00275E39">
                            <w:pPr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Hvid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640D6" id="Text Box 22" o:spid="_x0000_s1030" type="#_x0000_t202" style="position:absolute;left:0;text-align:left;margin-left:337.65pt;margin-top:142.35pt;width:55.25pt;height:27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7HdugIAAMI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" filled="f" stroked="f">
                <v:textbox>
                  <w:txbxContent>
                    <w:p w:rsidR="00AD12D5" w:rsidRPr="0061243E" w:rsidRDefault="003C6B6B" w:rsidP="00275E39">
                      <w:pPr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Hvid</w:t>
                      </w:r>
                    </w:p>
                  </w:txbxContent>
                </v:textbox>
              </v:shape>
            </w:pict>
          </mc:Fallback>
        </mc:AlternateContent>
      </w:r>
      <w:r w:rsidR="00073C88"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2B6F47A9" wp14:editId="671CF070">
                <wp:simplePos x="0" y="0"/>
                <wp:positionH relativeFrom="column">
                  <wp:posOffset>3508954</wp:posOffset>
                </wp:positionH>
                <wp:positionV relativeFrom="paragraph">
                  <wp:posOffset>2205815</wp:posOffset>
                </wp:positionV>
                <wp:extent cx="871700" cy="342900"/>
                <wp:effectExtent l="0" t="0" r="0" b="0"/>
                <wp:wrapNone/>
                <wp:docPr id="22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58900">
                          <a:off x="0" y="0"/>
                          <a:ext cx="8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E432E8" w:rsidRDefault="003C6B6B" w:rsidP="0061243E">
                            <w:pPr>
                              <w:ind w:left="0"/>
                              <w:rPr>
                                <w:b/>
                                <w:color w:val="8064A2" w:themeColor="accent4"/>
                                <w:sz w:val="22"/>
                                <w:szCs w:val="22"/>
                              </w:rPr>
                            </w:pPr>
                            <w:r w:rsidRPr="00E432E8">
                              <w:rPr>
                                <w:b/>
                                <w:color w:val="8064A2" w:themeColor="accent4"/>
                                <w:sz w:val="22"/>
                                <w:szCs w:val="22"/>
                              </w:rPr>
                              <w:t>Vennerne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F47A9" id="Text Box 42" o:spid="_x0000_s1031" type="#_x0000_t202" style="position:absolute;left:0;text-align:left;margin-left:276.3pt;margin-top:173.7pt;width:68.65pt;height:27pt;rotation:-2010972fd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" filled="f" stroked="f">
                <v:textbox>
                  <w:txbxContent>
                    <w:p w:rsidR="00AD12D5" w:rsidRPr="00E432E8" w:rsidRDefault="003C6B6B" w:rsidP="0061243E">
                      <w:pPr>
                        <w:ind w:left="0"/>
                        <w:rPr>
                          <w:b/>
                          <w:color w:val="8064A2" w:themeColor="accent4"/>
                          <w:sz w:val="22"/>
                          <w:szCs w:val="22"/>
                        </w:rPr>
                      </w:pPr>
                      <w:r w:rsidRPr="00E432E8">
                        <w:rPr>
                          <w:b/>
                          <w:color w:val="8064A2" w:themeColor="accent4"/>
                          <w:sz w:val="22"/>
                          <w:szCs w:val="22"/>
                        </w:rPr>
                        <w:t>Vennerne</w:t>
                      </w:r>
                    </w:p>
                  </w:txbxContent>
                </v:textbox>
              </v:shape>
            </w:pict>
          </mc:Fallback>
        </mc:AlternateContent>
      </w:r>
      <w:r w:rsidR="00073C8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A2F422" wp14:editId="217C95BE">
                <wp:simplePos x="0" y="0"/>
                <wp:positionH relativeFrom="column">
                  <wp:posOffset>4318816</wp:posOffset>
                </wp:positionH>
                <wp:positionV relativeFrom="paragraph">
                  <wp:posOffset>1496817</wp:posOffset>
                </wp:positionV>
                <wp:extent cx="457200" cy="949390"/>
                <wp:effectExtent l="77787" t="227013" r="58738" b="230187"/>
                <wp:wrapNone/>
                <wp:docPr id="269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9493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6ACCF" id="Rectangle 84" o:spid="_x0000_s1026" style="position:absolute;margin-left:340.05pt;margin-top:117.85pt;width:36pt;height:74.75pt;rotation:3880667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" filled="f"/>
            </w:pict>
          </mc:Fallback>
        </mc:AlternateContent>
      </w:r>
      <w:r w:rsidR="00073C88" w:rsidRPr="00823DA6">
        <w:rPr>
          <w:rFonts w:ascii="Cambria" w:hAnsi="Cambr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209A0E9" wp14:editId="166EC3F8">
                <wp:simplePos x="0" y="0"/>
                <wp:positionH relativeFrom="column">
                  <wp:posOffset>3673392</wp:posOffset>
                </wp:positionH>
                <wp:positionV relativeFrom="paragraph">
                  <wp:posOffset>2085967</wp:posOffset>
                </wp:positionV>
                <wp:extent cx="457200" cy="546888"/>
                <wp:effectExtent l="107632" t="120968" r="88583" b="126682"/>
                <wp:wrapNone/>
                <wp:docPr id="28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5468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E5211" id="Rectangle 62" o:spid="_x0000_s1026" style="position:absolute;margin-left:289.25pt;margin-top:164.25pt;width:36pt;height:43.05pt;rotation:3880667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" filled="f"/>
            </w:pict>
          </mc:Fallback>
        </mc:AlternateContent>
      </w:r>
      <w:r w:rsidR="00073C88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3218D07" wp14:editId="292C2168">
                <wp:simplePos x="0" y="0"/>
                <wp:positionH relativeFrom="column">
                  <wp:posOffset>3267469</wp:posOffset>
                </wp:positionH>
                <wp:positionV relativeFrom="paragraph">
                  <wp:posOffset>3420627</wp:posOffset>
                </wp:positionV>
                <wp:extent cx="539125" cy="342900"/>
                <wp:effectExtent l="0" t="0" r="0" b="0"/>
                <wp:wrapNone/>
                <wp:docPr id="29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088" w:rsidRPr="00E432E8" w:rsidRDefault="00E432E8" w:rsidP="00A72088">
                            <w:pPr>
                              <w:ind w:left="0"/>
                              <w:rPr>
                                <w:b/>
                                <w:color w:val="FF0000"/>
                              </w:rPr>
                            </w:pPr>
                            <w:r w:rsidRPr="00E432E8">
                              <w:rPr>
                                <w:b/>
                                <w:color w:val="FF0000"/>
                              </w:rPr>
                              <w:t>Rød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18D07" id="Text Box 26" o:spid="_x0000_s1032" type="#_x0000_t202" style="position:absolute;left:0;text-align:left;margin-left:257.3pt;margin-top:269.35pt;width:42.45pt;height:2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" filled="f" stroked="f">
                <v:textbox>
                  <w:txbxContent>
                    <w:p w:rsidR="00A72088" w:rsidRPr="00E432E8" w:rsidRDefault="00E432E8" w:rsidP="00A72088">
                      <w:pPr>
                        <w:ind w:left="0"/>
                        <w:rPr>
                          <w:b/>
                          <w:color w:val="FF0000"/>
                        </w:rPr>
                      </w:pPr>
                      <w:r w:rsidRPr="00E432E8">
                        <w:rPr>
                          <w:b/>
                          <w:color w:val="FF0000"/>
                        </w:rPr>
                        <w:t>Rød</w:t>
                      </w:r>
                    </w:p>
                  </w:txbxContent>
                </v:textbox>
              </v:shape>
            </w:pict>
          </mc:Fallback>
        </mc:AlternateContent>
      </w:r>
      <w:r w:rsidR="00073C88"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69EF94CF" wp14:editId="272CC429">
                <wp:simplePos x="0" y="0"/>
                <wp:positionH relativeFrom="column">
                  <wp:posOffset>2864124</wp:posOffset>
                </wp:positionH>
                <wp:positionV relativeFrom="paragraph">
                  <wp:posOffset>2739390</wp:posOffset>
                </wp:positionV>
                <wp:extent cx="728825" cy="342900"/>
                <wp:effectExtent l="0" t="0" r="0" b="0"/>
                <wp:wrapNone/>
                <wp:docPr id="22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8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3C6B6B" w:rsidRDefault="003C6B6B" w:rsidP="0061243E">
                            <w:pPr>
                              <w:ind w:left="0"/>
                              <w:rPr>
                                <w:b/>
                                <w:color w:val="FF0000"/>
                              </w:rPr>
                            </w:pPr>
                            <w:r w:rsidRPr="003C6B6B">
                              <w:rPr>
                                <w:b/>
                                <w:color w:val="FF0000"/>
                              </w:rPr>
                              <w:t>Rød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F94CF" id="Text Box 41" o:spid="_x0000_s1033" type="#_x0000_t202" style="position:absolute;left:0;text-align:left;margin-left:225.5pt;margin-top:215.7pt;width:57.4pt;height:27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" filled="f" stroked="f">
                <v:textbox>
                  <w:txbxContent>
                    <w:p w:rsidR="00AD12D5" w:rsidRPr="003C6B6B" w:rsidRDefault="003C6B6B" w:rsidP="0061243E">
                      <w:pPr>
                        <w:ind w:left="0"/>
                        <w:rPr>
                          <w:b/>
                          <w:color w:val="FF0000"/>
                        </w:rPr>
                      </w:pPr>
                      <w:r w:rsidRPr="003C6B6B">
                        <w:rPr>
                          <w:b/>
                          <w:color w:val="FF0000"/>
                        </w:rPr>
                        <w:t>Rød</w:t>
                      </w:r>
                    </w:p>
                  </w:txbxContent>
                </v:textbox>
              </v:shape>
            </w:pict>
          </mc:Fallback>
        </mc:AlternateContent>
      </w:r>
      <w:r w:rsidR="00F9227F"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6385F8B1" wp14:editId="25A299B6">
                <wp:simplePos x="0" y="0"/>
                <wp:positionH relativeFrom="column">
                  <wp:posOffset>3651954</wp:posOffset>
                </wp:positionH>
                <wp:positionV relativeFrom="paragraph">
                  <wp:posOffset>2787015</wp:posOffset>
                </wp:positionV>
                <wp:extent cx="231140" cy="228600"/>
                <wp:effectExtent l="19050" t="19050" r="16510" b="19050"/>
                <wp:wrapNone/>
                <wp:docPr id="22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D07AF3" w:rsidP="0076576E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5F8B1" id="Text Box 43" o:spid="_x0000_s1034" type="#_x0000_t202" style="position:absolute;left:0;text-align:left;margin-left:287.55pt;margin-top:219.45pt;width:18.2pt;height:18pt;z-index:25140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" strokecolor="purple" strokeweight="3pt">
                <v:textbox inset="1.5mm,1mm,1.5mm,1mm">
                  <w:txbxContent>
                    <w:p w:rsidR="00AD12D5" w:rsidRPr="007E228E" w:rsidRDefault="00D07AF3" w:rsidP="0076576E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F9227F" w:rsidRPr="00D603A7">
        <w:rPr>
          <w:rFonts w:ascii="Cambria" w:hAnsi="Cambr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AAC57F5" wp14:editId="60B71B95">
                <wp:simplePos x="0" y="0"/>
                <wp:positionH relativeFrom="column">
                  <wp:posOffset>2680882</wp:posOffset>
                </wp:positionH>
                <wp:positionV relativeFrom="paragraph">
                  <wp:posOffset>2850415</wp:posOffset>
                </wp:positionV>
                <wp:extent cx="1082431" cy="1403985"/>
                <wp:effectExtent l="0" t="209550" r="0" b="219710"/>
                <wp:wrapNone/>
                <wp:docPr id="23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28790">
                          <a:off x="0" y="0"/>
                          <a:ext cx="108243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ADF" w:rsidRDefault="00581ADF" w:rsidP="00581ADF">
                            <w:pPr>
                              <w:ind w:left="0"/>
                            </w:pPr>
                            <w:r>
                              <w:t>Pandekagevej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C57F5" id="Tekstfelt 2" o:spid="_x0000_s1035" type="#_x0000_t202" style="position:absolute;left:0;text-align:left;margin-left:211.1pt;margin-top:224.45pt;width:85.25pt;height:110.55pt;rotation:-2043860fd;z-index:251934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" filled="f" stroked="f">
                <v:textbox style="mso-fit-shape-to-text:t">
                  <w:txbxContent>
                    <w:p w:rsidR="00581ADF" w:rsidRDefault="00581ADF" w:rsidP="00581ADF">
                      <w:pPr>
                        <w:ind w:left="0"/>
                      </w:pPr>
                      <w:r>
                        <w:t>Pandekagevej</w:t>
                      </w:r>
                    </w:p>
                  </w:txbxContent>
                </v:textbox>
              </v:shape>
            </w:pict>
          </mc:Fallback>
        </mc:AlternateContent>
      </w:r>
      <w:r w:rsidR="00B23B1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C44D8D" wp14:editId="11E016C2">
                <wp:simplePos x="0" y="0"/>
                <wp:positionH relativeFrom="column">
                  <wp:posOffset>3232716</wp:posOffset>
                </wp:positionH>
                <wp:positionV relativeFrom="paragraph">
                  <wp:posOffset>4905795</wp:posOffset>
                </wp:positionV>
                <wp:extent cx="812176" cy="342900"/>
                <wp:effectExtent l="0" t="0" r="0" b="0"/>
                <wp:wrapNone/>
                <wp:docPr id="24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76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B12" w:rsidRPr="00B23B12" w:rsidRDefault="00B23B12" w:rsidP="00B23B12">
                            <w:pPr>
                              <w:ind w:left="0"/>
                              <w:rPr>
                                <w:b/>
                                <w:color w:val="00B050"/>
                              </w:rPr>
                            </w:pPr>
                            <w:r w:rsidRPr="00B23B12">
                              <w:rPr>
                                <w:b/>
                                <w:color w:val="00B050"/>
                              </w:rPr>
                              <w:t>Grøn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44D8D" id="Text Box 21" o:spid="_x0000_s1036" type="#_x0000_t202" style="position:absolute;left:0;text-align:left;margin-left:254.55pt;margin-top:386.3pt;width:63.95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" filled="f" stroked="f">
                <v:textbox>
                  <w:txbxContent>
                    <w:p w:rsidR="00B23B12" w:rsidRPr="00B23B12" w:rsidRDefault="00B23B12" w:rsidP="00B23B12">
                      <w:pPr>
                        <w:ind w:left="0"/>
                        <w:rPr>
                          <w:b/>
                          <w:color w:val="00B050"/>
                        </w:rPr>
                      </w:pPr>
                      <w:r w:rsidRPr="00B23B12">
                        <w:rPr>
                          <w:b/>
                          <w:color w:val="00B050"/>
                        </w:rPr>
                        <w:t>Grøn</w:t>
                      </w:r>
                    </w:p>
                  </w:txbxContent>
                </v:textbox>
              </v:shape>
            </w:pict>
          </mc:Fallback>
        </mc:AlternateContent>
      </w:r>
      <w:r w:rsidR="00B23B12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7B6E0F24" wp14:editId="4847C566">
                <wp:simplePos x="0" y="0"/>
                <wp:positionH relativeFrom="column">
                  <wp:posOffset>3166745</wp:posOffset>
                </wp:positionH>
                <wp:positionV relativeFrom="paragraph">
                  <wp:posOffset>3990889</wp:posOffset>
                </wp:positionV>
                <wp:extent cx="812176" cy="342900"/>
                <wp:effectExtent l="0" t="0" r="0" b="0"/>
                <wp:wrapNone/>
                <wp:docPr id="24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76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B23B12" w:rsidRDefault="00B23B12" w:rsidP="00275E39">
                            <w:pPr>
                              <w:ind w:left="0"/>
                              <w:rPr>
                                <w:b/>
                                <w:color w:val="00B050"/>
                              </w:rPr>
                            </w:pPr>
                            <w:r w:rsidRPr="00B23B12">
                              <w:rPr>
                                <w:b/>
                                <w:color w:val="00B050"/>
                              </w:rPr>
                              <w:t>Grøn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E0F24" id="_x0000_s1037" type="#_x0000_t202" style="position:absolute;left:0;text-align:left;margin-left:249.35pt;margin-top:314.25pt;width:63.95pt;height:27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" filled="f" stroked="f">
                <v:textbox>
                  <w:txbxContent>
                    <w:p w:rsidR="00AD12D5" w:rsidRPr="00B23B12" w:rsidRDefault="00B23B12" w:rsidP="00275E39">
                      <w:pPr>
                        <w:ind w:left="0"/>
                        <w:rPr>
                          <w:b/>
                          <w:color w:val="00B050"/>
                        </w:rPr>
                      </w:pPr>
                      <w:r w:rsidRPr="00B23B12">
                        <w:rPr>
                          <w:b/>
                          <w:color w:val="00B050"/>
                        </w:rPr>
                        <w:t>Grøn</w:t>
                      </w:r>
                    </w:p>
                  </w:txbxContent>
                </v:textbox>
              </v:shape>
            </w:pict>
          </mc:Fallback>
        </mc:AlternateContent>
      </w:r>
      <w:r w:rsidR="00B23B1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461A63" wp14:editId="666F1C1B">
                <wp:simplePos x="0" y="0"/>
                <wp:positionH relativeFrom="column">
                  <wp:posOffset>3151247</wp:posOffset>
                </wp:positionH>
                <wp:positionV relativeFrom="paragraph">
                  <wp:posOffset>3443436</wp:posOffset>
                </wp:positionV>
                <wp:extent cx="457200" cy="1450082"/>
                <wp:effectExtent l="0" t="362903" r="18098" b="360997"/>
                <wp:wrapNone/>
                <wp:docPr id="27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145008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FE32F" id="Rectangle 84" o:spid="_x0000_s1026" style="position:absolute;margin-left:248.15pt;margin-top:271.15pt;width:36pt;height:114.2pt;rotation:3880667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" filled="f"/>
            </w:pict>
          </mc:Fallback>
        </mc:AlternateContent>
      </w:r>
      <w:r w:rsidR="00B23B12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02897C5" wp14:editId="605359A6">
                <wp:simplePos x="0" y="0"/>
                <wp:positionH relativeFrom="column">
                  <wp:posOffset>4981575</wp:posOffset>
                </wp:positionH>
                <wp:positionV relativeFrom="paragraph">
                  <wp:posOffset>2924175</wp:posOffset>
                </wp:positionV>
                <wp:extent cx="495300" cy="342900"/>
                <wp:effectExtent l="0" t="0" r="0" b="0"/>
                <wp:wrapNone/>
                <wp:docPr id="2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B12" w:rsidRPr="003569D3" w:rsidRDefault="00B23B12" w:rsidP="00B23B12">
                            <w:pPr>
                              <w:ind w:left="0"/>
                              <w:rPr>
                                <w:b/>
                                <w:color w:val="FFFF00"/>
                              </w:rPr>
                            </w:pPr>
                            <w:r w:rsidRPr="003569D3">
                              <w:rPr>
                                <w:b/>
                                <w:color w:val="FFFF00"/>
                              </w:rPr>
                              <w:t>Gul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897C5" id="_x0000_s1038" type="#_x0000_t202" style="position:absolute;left:0;text-align:left;margin-left:392.25pt;margin-top:230.25pt;width:39pt;height:27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hO1uQ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" filled="f" stroked="f">
                <v:textbox>
                  <w:txbxContent>
                    <w:p w:rsidR="00B23B12" w:rsidRPr="003569D3" w:rsidRDefault="00B23B12" w:rsidP="00B23B12">
                      <w:pPr>
                        <w:ind w:left="0"/>
                        <w:rPr>
                          <w:b/>
                          <w:color w:val="FFFF00"/>
                        </w:rPr>
                      </w:pPr>
                      <w:r w:rsidRPr="003569D3">
                        <w:rPr>
                          <w:b/>
                          <w:color w:val="FFFF00"/>
                        </w:rPr>
                        <w:t>Gul</w:t>
                      </w:r>
                    </w:p>
                  </w:txbxContent>
                </v:textbox>
              </v:shape>
            </w:pict>
          </mc:Fallback>
        </mc:AlternateContent>
      </w:r>
      <w:r w:rsidR="00B23B1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81E178" wp14:editId="4FB3AE01">
                <wp:simplePos x="0" y="0"/>
                <wp:positionH relativeFrom="column">
                  <wp:posOffset>4982630</wp:posOffset>
                </wp:positionH>
                <wp:positionV relativeFrom="paragraph">
                  <wp:posOffset>2587066</wp:posOffset>
                </wp:positionV>
                <wp:extent cx="457200" cy="945946"/>
                <wp:effectExtent l="79692" t="225108" r="60643" b="232092"/>
                <wp:wrapNone/>
                <wp:docPr id="27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9459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9881C" id="Rectangle 84" o:spid="_x0000_s1026" style="position:absolute;margin-left:392.35pt;margin-top:203.7pt;width:36pt;height:74.5pt;rotation:3880667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" filled="f"/>
            </w:pict>
          </mc:Fallback>
        </mc:AlternateContent>
      </w:r>
      <w:r w:rsidR="00BD67A2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145987E" wp14:editId="25F7EBE6">
                <wp:simplePos x="0" y="0"/>
                <wp:positionH relativeFrom="column">
                  <wp:posOffset>3820358</wp:posOffset>
                </wp:positionH>
                <wp:positionV relativeFrom="paragraph">
                  <wp:posOffset>4526280</wp:posOffset>
                </wp:positionV>
                <wp:extent cx="914400" cy="342900"/>
                <wp:effectExtent l="0" t="0" r="0" b="0"/>
                <wp:wrapNone/>
                <wp:docPr id="29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088" w:rsidRPr="00B23B12" w:rsidRDefault="00BD67A2" w:rsidP="00A72088">
                            <w:pPr>
                              <w:ind w:left="0"/>
                              <w:rPr>
                                <w:b/>
                                <w:color w:val="FFC000"/>
                              </w:rPr>
                            </w:pPr>
                            <w:r w:rsidRPr="00B23B12">
                              <w:rPr>
                                <w:b/>
                                <w:color w:val="FFC000"/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5987E" id="Text Box 18" o:spid="_x0000_s1039" type="#_x0000_t202" style="position:absolute;left:0;text-align:left;margin-left:300.8pt;margin-top:356.4pt;width:1in;height:2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+LS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" filled="f" stroked="f">
                <v:textbox>
                  <w:txbxContent>
                    <w:p w:rsidR="00A72088" w:rsidRPr="00B23B12" w:rsidRDefault="00BD67A2" w:rsidP="00A72088">
                      <w:pPr>
                        <w:ind w:left="0"/>
                        <w:rPr>
                          <w:b/>
                          <w:color w:val="FFC000"/>
                        </w:rPr>
                      </w:pPr>
                      <w:r w:rsidRPr="00B23B12">
                        <w:rPr>
                          <w:b/>
                          <w:color w:val="FFC000"/>
                        </w:rPr>
                        <w:t>Orange</w:t>
                      </w:r>
                    </w:p>
                  </w:txbxContent>
                </v:textbox>
              </v:shape>
            </w:pict>
          </mc:Fallback>
        </mc:AlternateContent>
      </w:r>
      <w:r w:rsidR="00BD67A2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13E70D8" wp14:editId="437BD25B">
                <wp:simplePos x="0" y="0"/>
                <wp:positionH relativeFrom="column">
                  <wp:posOffset>4694444</wp:posOffset>
                </wp:positionH>
                <wp:positionV relativeFrom="paragraph">
                  <wp:posOffset>4040505</wp:posOffset>
                </wp:positionV>
                <wp:extent cx="828675" cy="342900"/>
                <wp:effectExtent l="0" t="0" r="0" b="0"/>
                <wp:wrapNone/>
                <wp:docPr id="25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BD67A2" w:rsidRDefault="00BD67A2" w:rsidP="00275E39">
                            <w:pPr>
                              <w:ind w:left="0"/>
                              <w:rPr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b/>
                                <w:color w:val="548DD4" w:themeColor="text2" w:themeTint="99"/>
                              </w:rPr>
                              <w:t>Turkis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E70D8" id="_x0000_s1040" type="#_x0000_t202" style="position:absolute;left:0;text-align:left;margin-left:369.65pt;margin-top:318.15pt;width:65.25pt;height:27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j0KvA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" filled="f" stroked="f">
                <v:textbox>
                  <w:txbxContent>
                    <w:p w:rsidR="00AD12D5" w:rsidRPr="00BD67A2" w:rsidRDefault="00BD67A2" w:rsidP="00275E39">
                      <w:pPr>
                        <w:ind w:left="0"/>
                        <w:rPr>
                          <w:b/>
                          <w:color w:val="548DD4" w:themeColor="text2" w:themeTint="99"/>
                        </w:rPr>
                      </w:pPr>
                      <w:r>
                        <w:rPr>
                          <w:b/>
                          <w:color w:val="548DD4" w:themeColor="text2" w:themeTint="99"/>
                        </w:rPr>
                        <w:t>Turkis</w:t>
                      </w:r>
                    </w:p>
                  </w:txbxContent>
                </v:textbox>
              </v:shape>
            </w:pict>
          </mc:Fallback>
        </mc:AlternateContent>
      </w:r>
      <w:r w:rsidR="00BD67A2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55297D2" wp14:editId="6C972855">
                <wp:simplePos x="0" y="0"/>
                <wp:positionH relativeFrom="column">
                  <wp:posOffset>4335275</wp:posOffset>
                </wp:positionH>
                <wp:positionV relativeFrom="paragraph">
                  <wp:posOffset>3297476</wp:posOffset>
                </wp:positionV>
                <wp:extent cx="585676" cy="342900"/>
                <wp:effectExtent l="0" t="0" r="0" b="0"/>
                <wp:wrapNone/>
                <wp:docPr id="2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76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7A2" w:rsidRPr="00BD67A2" w:rsidRDefault="00BD67A2" w:rsidP="00BD67A2">
                            <w:pPr>
                              <w:ind w:left="0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BD67A2">
                              <w:rPr>
                                <w:b/>
                                <w:color w:val="1F497D" w:themeColor="text2"/>
                              </w:rPr>
                              <w:t>Blå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297D2" id="Text Box 36" o:spid="_x0000_s1041" type="#_x0000_t202" style="position:absolute;left:0;text-align:left;margin-left:341.35pt;margin-top:259.65pt;width:46.1pt;height:2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2XVvQIAAMM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" filled="f" stroked="f">
                <v:textbox>
                  <w:txbxContent>
                    <w:p w:rsidR="00BD67A2" w:rsidRPr="00BD67A2" w:rsidRDefault="00BD67A2" w:rsidP="00BD67A2">
                      <w:pPr>
                        <w:ind w:left="0"/>
                        <w:rPr>
                          <w:b/>
                          <w:color w:val="1F497D" w:themeColor="text2"/>
                        </w:rPr>
                      </w:pPr>
                      <w:r w:rsidRPr="00BD67A2">
                        <w:rPr>
                          <w:b/>
                          <w:color w:val="1F497D" w:themeColor="text2"/>
                        </w:rPr>
                        <w:t>Blå</w:t>
                      </w:r>
                    </w:p>
                  </w:txbxContent>
                </v:textbox>
              </v:shape>
            </w:pict>
          </mc:Fallback>
        </mc:AlternateContent>
      </w:r>
      <w:r w:rsidR="00BD67A2"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29461F53" wp14:editId="022C808F">
                <wp:simplePos x="0" y="0"/>
                <wp:positionH relativeFrom="column">
                  <wp:posOffset>4277754</wp:posOffset>
                </wp:positionH>
                <wp:positionV relativeFrom="paragraph">
                  <wp:posOffset>2811780</wp:posOffset>
                </wp:positionV>
                <wp:extent cx="585676" cy="342900"/>
                <wp:effectExtent l="0" t="0" r="0" b="0"/>
                <wp:wrapNone/>
                <wp:docPr id="23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76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BD67A2" w:rsidRDefault="00BD67A2" w:rsidP="0061243E">
                            <w:pPr>
                              <w:ind w:left="0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BD67A2">
                              <w:rPr>
                                <w:b/>
                                <w:color w:val="1F497D" w:themeColor="text2"/>
                              </w:rPr>
                              <w:t>Blå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61F53" id="_x0000_s1042" type="#_x0000_t202" style="position:absolute;left:0;text-align:left;margin-left:336.85pt;margin-top:221.4pt;width:46.1pt;height:27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ULvAIAAMM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" filled="f" stroked="f">
                <v:textbox>
                  <w:txbxContent>
                    <w:p w:rsidR="00AD12D5" w:rsidRPr="00BD67A2" w:rsidRDefault="00BD67A2" w:rsidP="0061243E">
                      <w:pPr>
                        <w:ind w:left="0"/>
                        <w:rPr>
                          <w:b/>
                          <w:color w:val="1F497D" w:themeColor="text2"/>
                        </w:rPr>
                      </w:pPr>
                      <w:r w:rsidRPr="00BD67A2">
                        <w:rPr>
                          <w:b/>
                          <w:color w:val="1F497D" w:themeColor="text2"/>
                        </w:rPr>
                        <w:t>Blå</w:t>
                      </w:r>
                    </w:p>
                  </w:txbxContent>
                </v:textbox>
              </v:shape>
            </w:pict>
          </mc:Fallback>
        </mc:AlternateContent>
      </w:r>
      <w:r w:rsidR="00BD67A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8D7222" wp14:editId="0E6045DE">
                <wp:simplePos x="0" y="0"/>
                <wp:positionH relativeFrom="column">
                  <wp:posOffset>4260049</wp:posOffset>
                </wp:positionH>
                <wp:positionV relativeFrom="paragraph">
                  <wp:posOffset>2476188</wp:posOffset>
                </wp:positionV>
                <wp:extent cx="447040" cy="960962"/>
                <wp:effectExtent l="66992" t="237808" r="58103" b="229552"/>
                <wp:wrapNone/>
                <wp:docPr id="28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47040" cy="96096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3511A" id="Rectangle 62" o:spid="_x0000_s1026" style="position:absolute;margin-left:335.45pt;margin-top:195pt;width:35.2pt;height:75.65pt;rotation:3880667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" filled="f"/>
            </w:pict>
          </mc:Fallback>
        </mc:AlternateContent>
      </w:r>
      <w:r w:rsidR="003C6B6B"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4FEA7A32" wp14:editId="715EB0E5">
                <wp:simplePos x="0" y="0"/>
                <wp:positionH relativeFrom="column">
                  <wp:posOffset>4874754</wp:posOffset>
                </wp:positionH>
                <wp:positionV relativeFrom="paragraph">
                  <wp:posOffset>2440305</wp:posOffset>
                </wp:positionV>
                <wp:extent cx="600075" cy="342900"/>
                <wp:effectExtent l="0" t="0" r="0" b="0"/>
                <wp:wrapNone/>
                <wp:docPr id="24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61243E" w:rsidRDefault="003C6B6B" w:rsidP="00275E39">
                            <w:pPr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Hvid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A7A32" id="Text Box 24" o:spid="_x0000_s1043" type="#_x0000_t202" style="position:absolute;left:0;text-align:left;margin-left:383.85pt;margin-top:192.15pt;width:47.25pt;height:27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" filled="f" stroked="f">
                <v:textbox>
                  <w:txbxContent>
                    <w:p w:rsidR="00AD12D5" w:rsidRPr="0061243E" w:rsidRDefault="003C6B6B" w:rsidP="00275E39">
                      <w:pPr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Hvid</w:t>
                      </w:r>
                    </w:p>
                  </w:txbxContent>
                </v:textbox>
              </v:shape>
            </w:pict>
          </mc:Fallback>
        </mc:AlternateContent>
      </w:r>
      <w:r w:rsidR="003C6B6B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825EEB4" wp14:editId="3243135B">
                <wp:simplePos x="0" y="0"/>
                <wp:positionH relativeFrom="column">
                  <wp:posOffset>2871005</wp:posOffset>
                </wp:positionH>
                <wp:positionV relativeFrom="paragraph">
                  <wp:posOffset>2553178</wp:posOffset>
                </wp:positionV>
                <wp:extent cx="457200" cy="621907"/>
                <wp:effectExtent l="89217" t="158433" r="89218" b="146367"/>
                <wp:wrapNone/>
                <wp:docPr id="28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6219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B8842" id="Rectangle 62" o:spid="_x0000_s1026" style="position:absolute;margin-left:226.05pt;margin-top:201.05pt;width:36pt;height:48.95pt;rotation:3880667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" filled="f"/>
            </w:pict>
          </mc:Fallback>
        </mc:AlternateContent>
      </w:r>
      <w:r w:rsidR="003C6B6B" w:rsidRPr="00D603A7">
        <w:rPr>
          <w:rFonts w:ascii="Cambria" w:hAnsi="Cambr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053819F" wp14:editId="4EA0A739">
                <wp:simplePos x="0" y="0"/>
                <wp:positionH relativeFrom="column">
                  <wp:posOffset>3058749</wp:posOffset>
                </wp:positionH>
                <wp:positionV relativeFrom="paragraph">
                  <wp:posOffset>3661624</wp:posOffset>
                </wp:positionV>
                <wp:extent cx="2000885" cy="1403985"/>
                <wp:effectExtent l="0" t="438150" r="0" b="448310"/>
                <wp:wrapNone/>
                <wp:docPr id="23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28790">
                          <a:off x="0" y="0"/>
                          <a:ext cx="20008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ADF" w:rsidRDefault="00581ADF" w:rsidP="00581ADF">
                            <w:pPr>
                              <w:ind w:left="0"/>
                            </w:pPr>
                            <w:r>
                              <w:t>Gøglergade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53819F" id="_x0000_s1044" type="#_x0000_t202" style="position:absolute;left:0;text-align:left;margin-left:240.85pt;margin-top:288.3pt;width:157.55pt;height:110.55pt;rotation:-2043860fd;z-index:251940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" filled="f" stroked="f">
                <v:textbox style="mso-fit-shape-to-text:t">
                  <w:txbxContent>
                    <w:p w:rsidR="00581ADF" w:rsidRDefault="00581ADF" w:rsidP="00581ADF">
                      <w:pPr>
                        <w:ind w:left="0"/>
                      </w:pPr>
                      <w:r>
                        <w:t>Gøglergade</w:t>
                      </w:r>
                    </w:p>
                  </w:txbxContent>
                </v:textbox>
              </v:shape>
            </w:pict>
          </mc:Fallback>
        </mc:AlternateContent>
      </w:r>
      <w:r w:rsidR="003C6B6B" w:rsidRPr="00D603A7">
        <w:rPr>
          <w:rFonts w:ascii="Cambria" w:hAnsi="Cambr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B59DAD1" wp14:editId="512C730B">
                <wp:simplePos x="0" y="0"/>
                <wp:positionH relativeFrom="column">
                  <wp:posOffset>3987300</wp:posOffset>
                </wp:positionH>
                <wp:positionV relativeFrom="paragraph">
                  <wp:posOffset>1614267</wp:posOffset>
                </wp:positionV>
                <wp:extent cx="2001174" cy="1403985"/>
                <wp:effectExtent l="0" t="438150" r="0" b="448310"/>
                <wp:wrapNone/>
                <wp:docPr id="23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28790">
                          <a:off x="0" y="0"/>
                          <a:ext cx="200117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F77" w:rsidRDefault="00DF6F77" w:rsidP="00DF6F77">
                            <w:pPr>
                              <w:ind w:left="0"/>
                            </w:pPr>
                            <w:r>
                              <w:t>Lejr allé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59DAD1" id="_x0000_s1045" type="#_x0000_t202" style="position:absolute;left:0;text-align:left;margin-left:313.95pt;margin-top:127.1pt;width:157.55pt;height:110.55pt;rotation:-2043860fd;z-index:251909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" filled="f" stroked="f">
                <v:textbox style="mso-fit-shape-to-text:t">
                  <w:txbxContent>
                    <w:p w:rsidR="00DF6F77" w:rsidRDefault="00DF6F77" w:rsidP="00DF6F77">
                      <w:pPr>
                        <w:ind w:left="0"/>
                      </w:pPr>
                      <w:r>
                        <w:t>Lejr allé</w:t>
                      </w:r>
                    </w:p>
                  </w:txbxContent>
                </v:textbox>
              </v:shape>
            </w:pict>
          </mc:Fallback>
        </mc:AlternateContent>
      </w:r>
      <w:r w:rsidR="00DA595C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6F99865" wp14:editId="40582ED6">
                <wp:simplePos x="0" y="0"/>
                <wp:positionH relativeFrom="column">
                  <wp:posOffset>5013960</wp:posOffset>
                </wp:positionH>
                <wp:positionV relativeFrom="paragraph">
                  <wp:posOffset>4377690</wp:posOffset>
                </wp:positionV>
                <wp:extent cx="231140" cy="228600"/>
                <wp:effectExtent l="19050" t="19050" r="28575" b="19050"/>
                <wp:wrapNone/>
                <wp:docPr id="29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088" w:rsidRPr="007E228E" w:rsidRDefault="00DA595C" w:rsidP="00A72088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99865" id="_x0000_s1046" type="#_x0000_t202" style="position:absolute;left:0;text-align:left;margin-left:394.8pt;margin-top:344.7pt;width:18.2pt;height:18pt;z-index:25184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" strokecolor="purple" strokeweight="3pt">
                <v:textbox inset="1.5mm,1mm,1.5mm,1mm">
                  <w:txbxContent>
                    <w:p w:rsidR="00A72088" w:rsidRPr="007E228E" w:rsidRDefault="00DA595C" w:rsidP="00A72088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A595C">
        <w:rPr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 wp14:anchorId="330C2BCD" wp14:editId="74F928B1">
                <wp:simplePos x="0" y="0"/>
                <wp:positionH relativeFrom="column">
                  <wp:posOffset>5582285</wp:posOffset>
                </wp:positionH>
                <wp:positionV relativeFrom="paragraph">
                  <wp:posOffset>4237355</wp:posOffset>
                </wp:positionV>
                <wp:extent cx="533400" cy="228600"/>
                <wp:effectExtent l="38100" t="152400" r="19050" b="152400"/>
                <wp:wrapNone/>
                <wp:docPr id="21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3794673"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32FCA" id="Rectangle 52" o:spid="_x0000_s1026" style="position:absolute;margin-left:439.55pt;margin-top:333.65pt;width:42pt;height:18pt;rotation:-2397168fd;z-index: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" fillcolor="#36f"/>
            </w:pict>
          </mc:Fallback>
        </mc:AlternateContent>
      </w:r>
      <w:r w:rsidR="005966CD">
        <w:rPr>
          <w:noProof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5C172846" wp14:editId="7F70E675">
                <wp:simplePos x="0" y="0"/>
                <wp:positionH relativeFrom="column">
                  <wp:posOffset>-409575</wp:posOffset>
                </wp:positionH>
                <wp:positionV relativeFrom="paragraph">
                  <wp:posOffset>30480</wp:posOffset>
                </wp:positionV>
                <wp:extent cx="2438400" cy="6565265"/>
                <wp:effectExtent l="0" t="0" r="19050" b="26035"/>
                <wp:wrapNone/>
                <wp:docPr id="26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656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6CD" w:rsidRPr="00E432E8" w:rsidRDefault="005966CD" w:rsidP="004D5DA0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Rød lejr</w:t>
                            </w:r>
                          </w:p>
                          <w:p w:rsidR="004345A8" w:rsidRPr="00E432E8" w:rsidRDefault="004D5DA0" w:rsidP="004D5DA0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Sydstjernen, På sporet, Storken, </w:t>
                            </w:r>
                            <w:r w:rsidR="00A64FF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Lindegård, </w:t>
                            </w:r>
                            <w:proofErr w:type="spellStart"/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Alfely</w:t>
                            </w:r>
                            <w:proofErr w:type="spellEnd"/>
                            <w:r w:rsidR="00A64FF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64FF3"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Toftekær,</w:t>
                            </w:r>
                            <w:r w:rsidR="00A64FF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4FF3"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Søndergård, Troldehøj</w:t>
                            </w:r>
                            <w:r w:rsidR="00D07AF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Dagplejen.</w:t>
                            </w:r>
                          </w:p>
                          <w:p w:rsidR="004345A8" w:rsidRDefault="004345A8" w:rsidP="004D5DA0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966CD" w:rsidRPr="00E432E8" w:rsidRDefault="00E432E8" w:rsidP="004D5DA0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b/>
                                <w:color w:val="00B050"/>
                                <w:sz w:val="20"/>
                                <w:szCs w:val="20"/>
                              </w:rPr>
                              <w:t>Grøn lejr</w:t>
                            </w:r>
                          </w:p>
                          <w:p w:rsidR="004345A8" w:rsidRPr="00E432E8" w:rsidRDefault="00A64FF3" w:rsidP="004D5DA0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Hyldespjældet,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Brillesøen, Ved Vejen,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Baunegården, Lilleskolen.</w:t>
                            </w: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345A8" w:rsidRDefault="004345A8" w:rsidP="004D5DA0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966CD" w:rsidRPr="00E432E8" w:rsidRDefault="00DA595C" w:rsidP="004D5DA0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b/>
                                <w:color w:val="4F81BD" w:themeColor="accent1"/>
                                <w:sz w:val="20"/>
                                <w:szCs w:val="20"/>
                              </w:rPr>
                              <w:t>Blå</w:t>
                            </w:r>
                            <w:r w:rsidR="00E432E8" w:rsidRPr="00E432E8">
                              <w:rPr>
                                <w:rFonts w:ascii="Verdana" w:hAnsi="Verdana"/>
                                <w:b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lejr</w:t>
                            </w:r>
                          </w:p>
                          <w:p w:rsidR="00AD12D5" w:rsidRPr="00E432E8" w:rsidRDefault="004D5DA0" w:rsidP="004D5DA0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K</w:t>
                            </w:r>
                            <w:r w:rsidR="00DA595C"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astanjen, Damgården, </w:t>
                            </w:r>
                            <w:proofErr w:type="spellStart"/>
                            <w:r w:rsidR="00DA595C"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Stensmosen</w:t>
                            </w:r>
                            <w:proofErr w:type="spellEnd"/>
                            <w:r w:rsidR="00DA595C"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64FF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Roholmhaven, </w:t>
                            </w:r>
                            <w:proofErr w:type="spellStart"/>
                            <w:r w:rsidR="00A64FF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Rosenly</w:t>
                            </w:r>
                            <w:proofErr w:type="spellEnd"/>
                            <w:r w:rsidR="00A64FF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4345A8" w:rsidRDefault="004345A8" w:rsidP="004D5DA0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A595C" w:rsidRPr="00E432E8" w:rsidRDefault="00E432E8" w:rsidP="004D5DA0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b/>
                                <w:color w:val="F79646" w:themeColor="accent6"/>
                                <w:sz w:val="20"/>
                                <w:szCs w:val="20"/>
                              </w:rPr>
                              <w:t>Orange lejr</w:t>
                            </w:r>
                          </w:p>
                          <w:p w:rsidR="00AD12D5" w:rsidRPr="00E432E8" w:rsidRDefault="004D5DA0" w:rsidP="004D5DA0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Egelundskolen, Grønningen, Egeskoven.</w:t>
                            </w:r>
                          </w:p>
                          <w:p w:rsidR="004345A8" w:rsidRDefault="004345A8" w:rsidP="004345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A595C" w:rsidRPr="003569D3" w:rsidRDefault="00DA595C" w:rsidP="004345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3569D3">
                              <w:rPr>
                                <w:rFonts w:ascii="Verdana" w:hAnsi="Verdana"/>
                                <w:b/>
                                <w:color w:val="FFFF00"/>
                                <w:sz w:val="20"/>
                                <w:szCs w:val="20"/>
                              </w:rPr>
                              <w:t>Gul</w:t>
                            </w:r>
                            <w:r w:rsidR="00E432E8" w:rsidRPr="003569D3">
                              <w:rPr>
                                <w:rFonts w:ascii="Verdana" w:hAnsi="Verdana"/>
                                <w:b/>
                                <w:color w:val="FFFF00"/>
                                <w:sz w:val="20"/>
                                <w:szCs w:val="20"/>
                              </w:rPr>
                              <w:t xml:space="preserve"> lejr</w:t>
                            </w:r>
                          </w:p>
                          <w:p w:rsidR="00AD12D5" w:rsidRPr="00E432E8" w:rsidRDefault="004345A8" w:rsidP="004345A8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Herstedvesterskole,</w:t>
                            </w:r>
                            <w:r w:rsidR="0059199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Brøndagerskolen,</w:t>
                            </w: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Lysthuset, Stjernen, Lærkelængen.</w:t>
                            </w:r>
                          </w:p>
                          <w:p w:rsidR="004345A8" w:rsidRDefault="004345A8" w:rsidP="004345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A595C" w:rsidRDefault="00E432E8" w:rsidP="004345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Hvid lejr</w:t>
                            </w:r>
                          </w:p>
                          <w:p w:rsidR="00537469" w:rsidRPr="00E432E8" w:rsidRDefault="004345A8" w:rsidP="004345A8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Herstedøsterskole, </w:t>
                            </w:r>
                          </w:p>
                          <w:p w:rsidR="00AD12D5" w:rsidRPr="004345A8" w:rsidRDefault="004345A8" w:rsidP="004345A8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Hjerter 2, Kastanjehuset, Bifrost, </w:t>
                            </w:r>
                            <w:proofErr w:type="spellStart"/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Storagergård</w:t>
                            </w:r>
                            <w:proofErr w:type="spellEnd"/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Søndergårdsgruppen</w:t>
                            </w:r>
                            <w:r w:rsidRPr="004345A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345A8" w:rsidRDefault="004345A8" w:rsidP="004345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A595C" w:rsidRPr="00E432E8" w:rsidRDefault="00DA595C" w:rsidP="004345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color w:val="92CDDC" w:themeColor="accent5" w:themeTint="99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b/>
                                <w:color w:val="92CDDC" w:themeColor="accent5" w:themeTint="99"/>
                                <w:sz w:val="20"/>
                                <w:szCs w:val="20"/>
                              </w:rPr>
                              <w:t>Turkis lejr</w:t>
                            </w:r>
                          </w:p>
                          <w:p w:rsidR="00AD12D5" w:rsidRPr="00E432E8" w:rsidRDefault="004345A8" w:rsidP="004345A8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Herstedlundskole</w:t>
                            </w:r>
                            <w:proofErr w:type="spellEnd"/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SFO Herstedlund.</w:t>
                            </w:r>
                          </w:p>
                          <w:p w:rsidR="004345A8" w:rsidRDefault="004345A8" w:rsidP="003E29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A595C" w:rsidRDefault="00E432E8" w:rsidP="003E29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Sort lejr</w:t>
                            </w:r>
                          </w:p>
                          <w:p w:rsidR="00AD12D5" w:rsidRPr="00E432E8" w:rsidRDefault="00AD12D5" w:rsidP="003E29A8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Klubberne</w:t>
                            </w:r>
                          </w:p>
                          <w:p w:rsidR="00AD12D5" w:rsidRDefault="00AD12D5" w:rsidP="003E29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DA595C" w:rsidRPr="00E432E8" w:rsidRDefault="00DA595C" w:rsidP="003E29A8">
                            <w:pPr>
                              <w:ind w:left="0"/>
                              <w:rPr>
                                <w:rFonts w:ascii="Verdana" w:hAnsi="Verdana"/>
                                <w:b/>
                                <w:color w:val="8064A2" w:themeColor="accent4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b/>
                                <w:color w:val="8064A2" w:themeColor="accent4"/>
                                <w:sz w:val="20"/>
                                <w:szCs w:val="20"/>
                              </w:rPr>
                              <w:t>Vennerne</w:t>
                            </w:r>
                          </w:p>
                          <w:p w:rsidR="00DA595C" w:rsidRPr="00E432E8" w:rsidRDefault="00DA595C" w:rsidP="003E29A8">
                            <w:pPr>
                              <w:ind w:left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432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Biblioteket, Bill</w:t>
                            </w:r>
                            <w:r w:rsidR="002D6BD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edskolen, Tandlægen, Vikingerne.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72846" id="Text Box 9" o:spid="_x0000_s1047" type="#_x0000_t202" style="position:absolute;left:0;text-align:left;margin-left:-32.25pt;margin-top:2.4pt;width:192pt;height:516.95pt;z-index: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" strokecolor="blue">
                <v:textbox>
                  <w:txbxContent>
                    <w:p w:rsidR="005966CD" w:rsidRPr="00E432E8" w:rsidRDefault="005966CD" w:rsidP="004D5DA0">
                      <w:pPr>
                        <w:ind w:left="0"/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</w:rPr>
                        <w:t>Rød lejr</w:t>
                      </w:r>
                    </w:p>
                    <w:p w:rsidR="004345A8" w:rsidRPr="00E432E8" w:rsidRDefault="004D5DA0" w:rsidP="004D5DA0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Sydstjernen, På sporet, Storken, </w:t>
                      </w:r>
                      <w:r w:rsidR="00A64FF3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Lindegård, </w:t>
                      </w:r>
                      <w:proofErr w:type="spellStart"/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Alfely</w:t>
                      </w:r>
                      <w:proofErr w:type="spellEnd"/>
                      <w:r w:rsidR="00A64FF3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</w:t>
                      </w:r>
                      <w:r w:rsidR="00A64FF3"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Toftekær,</w:t>
                      </w:r>
                      <w:r w:rsidR="00A64FF3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A64FF3"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Søndergård, Troldehøj</w:t>
                      </w:r>
                      <w:r w:rsidR="00D07AF3">
                        <w:rPr>
                          <w:rFonts w:ascii="Verdana" w:hAnsi="Verdana"/>
                          <w:sz w:val="20"/>
                          <w:szCs w:val="20"/>
                        </w:rPr>
                        <w:t>, Dagplejen.</w:t>
                      </w:r>
                    </w:p>
                    <w:p w:rsidR="004345A8" w:rsidRDefault="004345A8" w:rsidP="004D5DA0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5966CD" w:rsidRPr="00E432E8" w:rsidRDefault="00E432E8" w:rsidP="004D5DA0">
                      <w:pPr>
                        <w:ind w:left="0"/>
                        <w:rPr>
                          <w:rFonts w:ascii="Verdana" w:hAnsi="Verdana"/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b/>
                          <w:color w:val="00B050"/>
                          <w:sz w:val="20"/>
                          <w:szCs w:val="20"/>
                        </w:rPr>
                        <w:t>Grøn lejr</w:t>
                      </w:r>
                    </w:p>
                    <w:p w:rsidR="004345A8" w:rsidRPr="00E432E8" w:rsidRDefault="00A64FF3" w:rsidP="004D5DA0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Hyldespjældet,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Brillesøen, Ved Vejen,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Baunegården, Lilleskolen.</w:t>
                      </w: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345A8" w:rsidRDefault="004345A8" w:rsidP="004D5DA0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5966CD" w:rsidRPr="00E432E8" w:rsidRDefault="00DA595C" w:rsidP="004D5DA0">
                      <w:pPr>
                        <w:ind w:left="0"/>
                        <w:rPr>
                          <w:rFonts w:ascii="Verdana" w:hAnsi="Verdana"/>
                          <w:b/>
                          <w:color w:val="4F81BD" w:themeColor="accent1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b/>
                          <w:color w:val="4F81BD" w:themeColor="accent1"/>
                          <w:sz w:val="20"/>
                          <w:szCs w:val="20"/>
                        </w:rPr>
                        <w:t>Blå</w:t>
                      </w:r>
                      <w:r w:rsidR="00E432E8" w:rsidRPr="00E432E8">
                        <w:rPr>
                          <w:rFonts w:ascii="Verdana" w:hAnsi="Verdana"/>
                          <w:b/>
                          <w:color w:val="4F81BD" w:themeColor="accent1"/>
                          <w:sz w:val="20"/>
                          <w:szCs w:val="20"/>
                        </w:rPr>
                        <w:t xml:space="preserve"> lejr</w:t>
                      </w:r>
                    </w:p>
                    <w:p w:rsidR="00AD12D5" w:rsidRPr="00E432E8" w:rsidRDefault="004D5DA0" w:rsidP="004D5DA0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K</w:t>
                      </w:r>
                      <w:r w:rsidR="00DA595C"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astanjen, Damgården, </w:t>
                      </w:r>
                      <w:proofErr w:type="spellStart"/>
                      <w:r w:rsidR="00DA595C"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Stensmosen</w:t>
                      </w:r>
                      <w:proofErr w:type="spellEnd"/>
                      <w:r w:rsidR="00DA595C"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</w:t>
                      </w:r>
                      <w:r w:rsidR="00A64FF3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Roholmhaven, </w:t>
                      </w:r>
                      <w:proofErr w:type="spellStart"/>
                      <w:r w:rsidR="00A64FF3">
                        <w:rPr>
                          <w:rFonts w:ascii="Verdana" w:hAnsi="Verdana"/>
                          <w:sz w:val="20"/>
                          <w:szCs w:val="20"/>
                        </w:rPr>
                        <w:t>Rosenly</w:t>
                      </w:r>
                      <w:proofErr w:type="spellEnd"/>
                      <w:r w:rsidR="00A64FF3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4345A8" w:rsidRDefault="004345A8" w:rsidP="004D5DA0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A595C" w:rsidRPr="00E432E8" w:rsidRDefault="00E432E8" w:rsidP="004D5DA0">
                      <w:pPr>
                        <w:ind w:left="0"/>
                        <w:rPr>
                          <w:rFonts w:ascii="Verdana" w:hAnsi="Verdana"/>
                          <w:b/>
                          <w:color w:val="F79646" w:themeColor="accent6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b/>
                          <w:color w:val="F79646" w:themeColor="accent6"/>
                          <w:sz w:val="20"/>
                          <w:szCs w:val="20"/>
                        </w:rPr>
                        <w:t>Orange lejr</w:t>
                      </w:r>
                    </w:p>
                    <w:p w:rsidR="00AD12D5" w:rsidRPr="00E432E8" w:rsidRDefault="004D5DA0" w:rsidP="004D5DA0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Egelundskolen, Grønningen, Egeskoven.</w:t>
                      </w:r>
                    </w:p>
                    <w:p w:rsidR="004345A8" w:rsidRDefault="004345A8" w:rsidP="004345A8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A595C" w:rsidRPr="003569D3" w:rsidRDefault="00DA595C" w:rsidP="004345A8">
                      <w:pPr>
                        <w:ind w:left="0"/>
                        <w:rPr>
                          <w:rFonts w:ascii="Verdana" w:hAnsi="Verdana"/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3569D3">
                        <w:rPr>
                          <w:rFonts w:ascii="Verdana" w:hAnsi="Verdana"/>
                          <w:b/>
                          <w:color w:val="FFFF00"/>
                          <w:sz w:val="20"/>
                          <w:szCs w:val="20"/>
                        </w:rPr>
                        <w:t>Gul</w:t>
                      </w:r>
                      <w:r w:rsidR="00E432E8" w:rsidRPr="003569D3">
                        <w:rPr>
                          <w:rFonts w:ascii="Verdana" w:hAnsi="Verdana"/>
                          <w:b/>
                          <w:color w:val="FFFF00"/>
                          <w:sz w:val="20"/>
                          <w:szCs w:val="20"/>
                        </w:rPr>
                        <w:t xml:space="preserve"> lejr</w:t>
                      </w:r>
                    </w:p>
                    <w:p w:rsidR="00AD12D5" w:rsidRPr="00E432E8" w:rsidRDefault="004345A8" w:rsidP="004345A8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Herstedvesterskole,</w:t>
                      </w:r>
                      <w:r w:rsidR="00591990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Brøndagerskolen,</w:t>
                      </w: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Lysthuset, Stjernen, Lærkelængen.</w:t>
                      </w:r>
                    </w:p>
                    <w:p w:rsidR="004345A8" w:rsidRDefault="004345A8" w:rsidP="004345A8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A595C" w:rsidRDefault="00E432E8" w:rsidP="004345A8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Hvid lejr</w:t>
                      </w:r>
                    </w:p>
                    <w:p w:rsidR="00537469" w:rsidRPr="00E432E8" w:rsidRDefault="004345A8" w:rsidP="004345A8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Herstedøsterskole, </w:t>
                      </w:r>
                    </w:p>
                    <w:p w:rsidR="00AD12D5" w:rsidRPr="004345A8" w:rsidRDefault="004345A8" w:rsidP="004345A8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Hjerter 2, Kastanjehuset, Bifrost, </w:t>
                      </w:r>
                      <w:proofErr w:type="spellStart"/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Storagergård</w:t>
                      </w:r>
                      <w:proofErr w:type="spellEnd"/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, Søndergårdsgruppen</w:t>
                      </w:r>
                      <w:r w:rsidRPr="004345A8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4345A8" w:rsidRDefault="004345A8" w:rsidP="004345A8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A595C" w:rsidRPr="00E432E8" w:rsidRDefault="00DA595C" w:rsidP="004345A8">
                      <w:pPr>
                        <w:ind w:left="0"/>
                        <w:rPr>
                          <w:rFonts w:ascii="Verdana" w:hAnsi="Verdana"/>
                          <w:b/>
                          <w:color w:val="92CDDC" w:themeColor="accent5" w:themeTint="99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b/>
                          <w:color w:val="92CDDC" w:themeColor="accent5" w:themeTint="99"/>
                          <w:sz w:val="20"/>
                          <w:szCs w:val="20"/>
                        </w:rPr>
                        <w:t>Turkis lejr</w:t>
                      </w:r>
                    </w:p>
                    <w:p w:rsidR="00AD12D5" w:rsidRPr="00E432E8" w:rsidRDefault="004345A8" w:rsidP="004345A8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proofErr w:type="spellStart"/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Herstedlundskole</w:t>
                      </w:r>
                      <w:proofErr w:type="spellEnd"/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</w:t>
                      </w:r>
                      <w:r w:rsidR="00E432E8">
                        <w:rPr>
                          <w:rFonts w:ascii="Verdana" w:hAnsi="Verdana"/>
                          <w:sz w:val="20"/>
                          <w:szCs w:val="20"/>
                        </w:rPr>
                        <w:t>SFO Herstedlund.</w:t>
                      </w:r>
                    </w:p>
                    <w:p w:rsidR="004345A8" w:rsidRDefault="004345A8" w:rsidP="003E29A8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A595C" w:rsidRDefault="00E432E8" w:rsidP="003E29A8">
                      <w:pPr>
                        <w:ind w:left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Sort lejr</w:t>
                      </w:r>
                    </w:p>
                    <w:p w:rsidR="00AD12D5" w:rsidRPr="00E432E8" w:rsidRDefault="00AD12D5" w:rsidP="003E29A8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Klubberne</w:t>
                      </w:r>
                    </w:p>
                    <w:p w:rsidR="00AD12D5" w:rsidRDefault="00AD12D5" w:rsidP="003E29A8">
                      <w:pPr>
                        <w:ind w:left="0"/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DA595C" w:rsidRPr="00E432E8" w:rsidRDefault="00DA595C" w:rsidP="003E29A8">
                      <w:pPr>
                        <w:ind w:left="0"/>
                        <w:rPr>
                          <w:rFonts w:ascii="Verdana" w:hAnsi="Verdana"/>
                          <w:b/>
                          <w:color w:val="8064A2" w:themeColor="accent4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b/>
                          <w:color w:val="8064A2" w:themeColor="accent4"/>
                          <w:sz w:val="20"/>
                          <w:szCs w:val="20"/>
                        </w:rPr>
                        <w:t>Vennerne</w:t>
                      </w:r>
                    </w:p>
                    <w:p w:rsidR="00DA595C" w:rsidRPr="00E432E8" w:rsidRDefault="00DA595C" w:rsidP="003E29A8">
                      <w:pPr>
                        <w:ind w:left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432E8">
                        <w:rPr>
                          <w:rFonts w:ascii="Verdana" w:hAnsi="Verdana"/>
                          <w:sz w:val="20"/>
                          <w:szCs w:val="20"/>
                        </w:rPr>
                        <w:t>Biblioteket, Bill</w:t>
                      </w:r>
                      <w:r w:rsidR="002D6BD4">
                        <w:rPr>
                          <w:rFonts w:ascii="Verdana" w:hAnsi="Verdana"/>
                          <w:sz w:val="20"/>
                          <w:szCs w:val="20"/>
                        </w:rPr>
                        <w:t>edskolen, Tandlægen, Vikingerne.</w:t>
                      </w:r>
                    </w:p>
                  </w:txbxContent>
                </v:textbox>
              </v:shape>
            </w:pict>
          </mc:Fallback>
        </mc:AlternateContent>
      </w:r>
      <w:r w:rsidR="008D7EEA">
        <w:rPr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73AC9A05" wp14:editId="3F9D9DCA">
                <wp:simplePos x="0" y="0"/>
                <wp:positionH relativeFrom="column">
                  <wp:posOffset>2604770</wp:posOffset>
                </wp:positionH>
                <wp:positionV relativeFrom="paragraph">
                  <wp:posOffset>5372100</wp:posOffset>
                </wp:positionV>
                <wp:extent cx="533400" cy="228600"/>
                <wp:effectExtent l="171450" t="38100" r="133350" b="38100"/>
                <wp:wrapNone/>
                <wp:docPr id="21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49051"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BE829" id="Rectangle 53" o:spid="_x0000_s1026" style="position:absolute;margin-left:205.1pt;margin-top:423pt;width:42pt;height:18pt;rotation:3221150fd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" fillcolor="#36f"/>
            </w:pict>
          </mc:Fallback>
        </mc:AlternateContent>
      </w:r>
      <w:r w:rsidR="008D7EE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BB1E7C" wp14:editId="518D3531">
                <wp:simplePos x="0" y="0"/>
                <wp:positionH relativeFrom="column">
                  <wp:posOffset>3283585</wp:posOffset>
                </wp:positionH>
                <wp:positionV relativeFrom="paragraph">
                  <wp:posOffset>4597400</wp:posOffset>
                </wp:positionV>
                <wp:extent cx="457200" cy="896620"/>
                <wp:effectExtent l="85090" t="219710" r="46990" b="218440"/>
                <wp:wrapNone/>
                <wp:docPr id="276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896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63D4B" id="Rectangle 84" o:spid="_x0000_s1026" style="position:absolute;margin-left:258.55pt;margin-top:362pt;width:36pt;height:70.6pt;rotation:3880667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" filled="f"/>
            </w:pict>
          </mc:Fallback>
        </mc:AlternateContent>
      </w:r>
      <w:r w:rsidR="00581ADF" w:rsidRPr="00D603A7">
        <w:rPr>
          <w:rFonts w:ascii="Cambria" w:hAnsi="Cambr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4589795" wp14:editId="35BC1E19">
                <wp:simplePos x="0" y="0"/>
                <wp:positionH relativeFrom="column">
                  <wp:posOffset>3379843</wp:posOffset>
                </wp:positionH>
                <wp:positionV relativeFrom="paragraph">
                  <wp:posOffset>2975711</wp:posOffset>
                </wp:positionV>
                <wp:extent cx="2000885" cy="1403985"/>
                <wp:effectExtent l="329248" t="0" r="442912" b="0"/>
                <wp:wrapNone/>
                <wp:docPr id="24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15082">
                          <a:off x="0" y="0"/>
                          <a:ext cx="20008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ADF" w:rsidRDefault="00581ADF" w:rsidP="00581ADF">
                            <w:r>
                              <w:t>Rollespils boulevard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89795" id="_x0000_s1048" type="#_x0000_t202" style="position:absolute;left:0;text-align:left;margin-left:266.15pt;margin-top:234.3pt;width:157.55pt;height:110.55pt;rotation:3839407fd;z-index:251947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" filled="f" stroked="f">
                <v:textbox style="mso-fit-shape-to-text:t">
                  <w:txbxContent>
                    <w:p w:rsidR="00581ADF" w:rsidRDefault="00581ADF" w:rsidP="00581ADF">
                      <w:r>
                        <w:t>Rollespils boulevard</w:t>
                      </w:r>
                    </w:p>
                  </w:txbxContent>
                </v:textbox>
              </v:shape>
            </w:pict>
          </mc:Fallback>
        </mc:AlternateContent>
      </w:r>
      <w:r w:rsidR="00581ADF"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0CDB7F4D" wp14:editId="5BAF54C2">
                <wp:simplePos x="0" y="0"/>
                <wp:positionH relativeFrom="column">
                  <wp:posOffset>4165600</wp:posOffset>
                </wp:positionH>
                <wp:positionV relativeFrom="paragraph">
                  <wp:posOffset>4270375</wp:posOffset>
                </wp:positionV>
                <wp:extent cx="245110" cy="228600"/>
                <wp:effectExtent l="19050" t="19050" r="21590" b="19050"/>
                <wp:wrapNone/>
                <wp:docPr id="22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AD12D5" w:rsidP="001A2ABB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B7F4D" id="Text Box 49" o:spid="_x0000_s1049" type="#_x0000_t202" style="position:absolute;left:0;text-align:left;margin-left:328pt;margin-top:336.25pt;width:19.3pt;height:18pt;z-index:25141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" strokecolor="purple" strokeweight="3pt">
                <v:textbox inset="1.5mm,1mm,1.5mm,1mm">
                  <w:txbxContent>
                    <w:p w:rsidR="00AD12D5" w:rsidRPr="007E228E" w:rsidRDefault="00AD12D5" w:rsidP="001A2ABB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581ADF">
        <w:rPr>
          <w:noProof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 wp14:anchorId="043C164B" wp14:editId="102FF3E5">
                <wp:simplePos x="0" y="0"/>
                <wp:positionH relativeFrom="column">
                  <wp:posOffset>2961973</wp:posOffset>
                </wp:positionH>
                <wp:positionV relativeFrom="paragraph">
                  <wp:posOffset>3431969</wp:posOffset>
                </wp:positionV>
                <wp:extent cx="204470" cy="219075"/>
                <wp:effectExtent l="19050" t="19050" r="24130" b="28575"/>
                <wp:wrapNone/>
                <wp:docPr id="21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907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77DC26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AutoShape 54" o:spid="_x0000_s1026" type="#_x0000_t11" style="position:absolute;margin-left:233.25pt;margin-top:270.25pt;width:16.1pt;height:17.25pt;z-index: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" strokecolor="red" strokeweight="3pt"/>
            </w:pict>
          </mc:Fallback>
        </mc:AlternateContent>
      </w:r>
      <w:r w:rsidR="00581ADF" w:rsidRPr="00D603A7">
        <w:rPr>
          <w:rFonts w:ascii="Cambria" w:hAnsi="Cambr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BAA0B34" wp14:editId="757CAF31">
                <wp:simplePos x="0" y="0"/>
                <wp:positionH relativeFrom="column">
                  <wp:posOffset>4148455</wp:posOffset>
                </wp:positionH>
                <wp:positionV relativeFrom="paragraph">
                  <wp:posOffset>2957830</wp:posOffset>
                </wp:positionV>
                <wp:extent cx="2000885" cy="1403985"/>
                <wp:effectExtent l="0" t="438150" r="0" b="44831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28790">
                          <a:off x="0" y="0"/>
                          <a:ext cx="20008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3A7" w:rsidRDefault="00D603A7">
                            <w:r>
                              <w:t>Rabalderstræde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AA0B34" id="_x0000_s1050" type="#_x0000_t202" style="position:absolute;left:0;text-align:left;margin-left:326.65pt;margin-top:232.9pt;width:157.55pt;height:110.55pt;rotation:-2043860fd;z-index:25190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" filled="f" stroked="f">
                <v:textbox style="mso-fit-shape-to-text:t">
                  <w:txbxContent>
                    <w:p w:rsidR="00D603A7" w:rsidRDefault="00D603A7">
                      <w:r>
                        <w:t>Rabalderstræde</w:t>
                      </w:r>
                    </w:p>
                  </w:txbxContent>
                </v:textbox>
              </v:shape>
            </w:pict>
          </mc:Fallback>
        </mc:AlternateContent>
      </w:r>
      <w:r w:rsidR="00D84418">
        <w:rPr>
          <w:noProof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 wp14:anchorId="31465526" wp14:editId="723D58B6">
                <wp:simplePos x="0" y="0"/>
                <wp:positionH relativeFrom="column">
                  <wp:posOffset>2366645</wp:posOffset>
                </wp:positionH>
                <wp:positionV relativeFrom="paragraph">
                  <wp:posOffset>1485900</wp:posOffset>
                </wp:positionV>
                <wp:extent cx="224155" cy="228600"/>
                <wp:effectExtent l="19050" t="19050" r="23495" b="19050"/>
                <wp:wrapNone/>
                <wp:docPr id="2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AD12D5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E228E">
                              <w:rPr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65526" id="Text Box 267" o:spid="_x0000_s1051" type="#_x0000_t202" style="position:absolute;left:0;text-align:left;margin-left:186.35pt;margin-top:117pt;width:17.65pt;height:18pt;z-index:25134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" strokecolor="#36f" strokeweight="3pt">
                <v:textbox inset="1.5mm,1mm,1.5mm,1mm">
                  <w:txbxContent>
                    <w:p w:rsidR="00AD12D5" w:rsidRPr="007E228E" w:rsidRDefault="00AD12D5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 w:rsidRPr="007E228E">
                        <w:rPr>
                          <w:b/>
                          <w:sz w:val="20"/>
                          <w:szCs w:val="2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436FEA">
        <w:rPr>
          <w:noProof/>
        </w:rPr>
        <w:drawing>
          <wp:anchor distT="0" distB="0" distL="114300" distR="114300" simplePos="0" relativeHeight="251327488" behindDoc="1" locked="0" layoutInCell="1" allowOverlap="1" wp14:anchorId="3EE730A5" wp14:editId="46420B46">
            <wp:simplePos x="0" y="0"/>
            <wp:positionH relativeFrom="column">
              <wp:posOffset>-409575</wp:posOffset>
            </wp:positionH>
            <wp:positionV relativeFrom="paragraph">
              <wp:posOffset>30480</wp:posOffset>
            </wp:positionV>
            <wp:extent cx="10591800" cy="6558915"/>
            <wp:effectExtent l="19050" t="19050" r="19050" b="13335"/>
            <wp:wrapNone/>
            <wp:docPr id="259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4" r="1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65589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8BC"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6EB75465" wp14:editId="0A2D89FA">
                <wp:simplePos x="0" y="0"/>
                <wp:positionH relativeFrom="column">
                  <wp:posOffset>8632825</wp:posOffset>
                </wp:positionH>
                <wp:positionV relativeFrom="paragraph">
                  <wp:posOffset>4893310</wp:posOffset>
                </wp:positionV>
                <wp:extent cx="381000" cy="114300"/>
                <wp:effectExtent l="0" t="0" r="19050" b="19050"/>
                <wp:wrapNone/>
                <wp:docPr id="2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B6D4A" id="Rectangle 6" o:spid="_x0000_s1026" style="position:absolute;margin-left:679.75pt;margin-top:385.3pt;width:30pt;height:9pt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"/>
            </w:pict>
          </mc:Fallback>
        </mc:AlternateContent>
      </w:r>
      <w:r w:rsidR="00D048BC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012E2DC" wp14:editId="3F95DDC0">
                <wp:simplePos x="0" y="0"/>
                <wp:positionH relativeFrom="column">
                  <wp:posOffset>8849995</wp:posOffset>
                </wp:positionH>
                <wp:positionV relativeFrom="paragraph">
                  <wp:posOffset>4277360</wp:posOffset>
                </wp:positionV>
                <wp:extent cx="231140" cy="228600"/>
                <wp:effectExtent l="19050" t="19050" r="28575" b="19050"/>
                <wp:wrapNone/>
                <wp:docPr id="29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8BC" w:rsidRPr="007E228E" w:rsidRDefault="00DA595C" w:rsidP="00D048BC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2E2DC" id="_x0000_s1052" type="#_x0000_t202" style="position:absolute;left:0;text-align:left;margin-left:696.85pt;margin-top:336.8pt;width:18.2pt;height:18pt;z-index:25189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" strokecolor="purple" strokeweight="3pt">
                <v:textbox inset="1.5mm,1mm,1.5mm,1mm">
                  <w:txbxContent>
                    <w:p w:rsidR="00D048BC" w:rsidRPr="007E228E" w:rsidRDefault="00DA595C" w:rsidP="00D048BC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048BC"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7368E1B1" wp14:editId="19A7466E">
                <wp:simplePos x="0" y="0"/>
                <wp:positionH relativeFrom="column">
                  <wp:posOffset>8048625</wp:posOffset>
                </wp:positionH>
                <wp:positionV relativeFrom="paragraph">
                  <wp:posOffset>3954145</wp:posOffset>
                </wp:positionV>
                <wp:extent cx="2057400" cy="2640965"/>
                <wp:effectExtent l="0" t="0" r="0" b="6985"/>
                <wp:wrapNone/>
                <wp:docPr id="26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4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Default="00AD12D5" w:rsidP="0076576E">
                            <w:pPr>
                              <w:spacing w:after="1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D12D5" w:rsidRDefault="00DA595C" w:rsidP="0076576E">
                            <w:pPr>
                              <w:spacing w:after="1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Musikskole</w:t>
                            </w:r>
                            <w:r w:rsidR="005966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D12D5" w:rsidRPr="0076576E" w:rsidRDefault="00AD12D5" w:rsidP="0076576E">
                            <w:pPr>
                              <w:spacing w:after="1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6576E">
                              <w:rPr>
                                <w:sz w:val="28"/>
                                <w:szCs w:val="28"/>
                              </w:rPr>
                              <w:t>Informationstavler</w:t>
                            </w:r>
                          </w:p>
                          <w:p w:rsidR="00AD12D5" w:rsidRPr="0076576E" w:rsidRDefault="00AD12D5" w:rsidP="0076576E">
                            <w:pPr>
                              <w:spacing w:after="1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6576E">
                              <w:rPr>
                                <w:sz w:val="28"/>
                                <w:szCs w:val="28"/>
                              </w:rPr>
                              <w:t xml:space="preserve">Landsbyer </w:t>
                            </w:r>
                          </w:p>
                          <w:p w:rsidR="00AD12D5" w:rsidRPr="0076576E" w:rsidRDefault="00AD12D5" w:rsidP="0076576E">
                            <w:pPr>
                              <w:spacing w:after="1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6576E">
                              <w:rPr>
                                <w:color w:val="FF0000"/>
                                <w:sz w:val="28"/>
                                <w:szCs w:val="28"/>
                              </w:rPr>
                              <w:sym w:font="Wingdings 2" w:char="F0CC"/>
                            </w:r>
                            <w:r w:rsidRPr="0076576E">
                              <w:rPr>
                                <w:sz w:val="28"/>
                                <w:szCs w:val="28"/>
                              </w:rPr>
                              <w:t xml:space="preserve">  Førstehjælp</w:t>
                            </w:r>
                          </w:p>
                          <w:p w:rsidR="00AD12D5" w:rsidRPr="0076576E" w:rsidRDefault="00AD12D5" w:rsidP="0076576E">
                            <w:pPr>
                              <w:spacing w:after="1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6576E">
                              <w:rPr>
                                <w:sz w:val="28"/>
                                <w:szCs w:val="28"/>
                              </w:rPr>
                              <w:t xml:space="preserve"> Toiletvogne</w:t>
                            </w:r>
                          </w:p>
                          <w:p w:rsidR="00AD12D5" w:rsidRDefault="00AD12D5" w:rsidP="0076576E">
                            <w:pPr>
                              <w:spacing w:after="1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Info</w:t>
                            </w:r>
                            <w:r w:rsidR="00D048BC">
                              <w:rPr>
                                <w:sz w:val="28"/>
                                <w:szCs w:val="28"/>
                              </w:rPr>
                              <w:t xml:space="preserve"> + Seniortelt</w:t>
                            </w:r>
                          </w:p>
                          <w:p w:rsidR="00AD12D5" w:rsidRPr="0076576E" w:rsidRDefault="00D07AF3" w:rsidP="0076576E">
                            <w:pPr>
                              <w:spacing w:after="12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Cirkus T</w:t>
                            </w:r>
                            <w:r w:rsidR="00DA595C">
                              <w:rPr>
                                <w:sz w:val="28"/>
                                <w:szCs w:val="28"/>
                              </w:rPr>
                              <w:t>elt</w:t>
                            </w:r>
                          </w:p>
                          <w:p w:rsidR="00AD12D5" w:rsidRPr="0076576E" w:rsidRDefault="00AD12D5" w:rsidP="0076576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6576E">
                              <w:rPr>
                                <w:sz w:val="28"/>
                                <w:szCs w:val="28"/>
                              </w:rPr>
                              <w:t>Parkering</w:t>
                            </w:r>
                          </w:p>
                          <w:p w:rsidR="00AD12D5" w:rsidRDefault="00AD12D5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8E1B1" id="Text Box 8" o:spid="_x0000_s1053" type="#_x0000_t202" style="position:absolute;left:0;text-align:left;margin-left:633.75pt;margin-top:311.35pt;width:162pt;height:207.95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eKhgIAABo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" stroked="f">
                <v:textbox>
                  <w:txbxContent>
                    <w:p w:rsidR="00AD12D5" w:rsidRDefault="00AD12D5" w:rsidP="0076576E">
                      <w:pPr>
                        <w:spacing w:after="12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AD12D5" w:rsidRDefault="00DA595C" w:rsidP="0076576E">
                      <w:pPr>
                        <w:spacing w:after="12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Musikskole</w:t>
                      </w:r>
                      <w:r w:rsidR="005966C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AD12D5" w:rsidRPr="0076576E" w:rsidRDefault="00AD12D5" w:rsidP="0076576E">
                      <w:pPr>
                        <w:spacing w:after="120"/>
                        <w:jc w:val="right"/>
                        <w:rPr>
                          <w:sz w:val="28"/>
                          <w:szCs w:val="28"/>
                        </w:rPr>
                      </w:pPr>
                      <w:r w:rsidRPr="0076576E">
                        <w:rPr>
                          <w:sz w:val="28"/>
                          <w:szCs w:val="28"/>
                        </w:rPr>
                        <w:t>Informationstavler</w:t>
                      </w:r>
                    </w:p>
                    <w:p w:rsidR="00AD12D5" w:rsidRPr="0076576E" w:rsidRDefault="00AD12D5" w:rsidP="0076576E">
                      <w:pPr>
                        <w:spacing w:after="120"/>
                        <w:jc w:val="right"/>
                        <w:rPr>
                          <w:sz w:val="28"/>
                          <w:szCs w:val="28"/>
                        </w:rPr>
                      </w:pPr>
                      <w:r w:rsidRPr="0076576E">
                        <w:rPr>
                          <w:sz w:val="28"/>
                          <w:szCs w:val="28"/>
                        </w:rPr>
                        <w:t xml:space="preserve">Landsbyer </w:t>
                      </w:r>
                    </w:p>
                    <w:p w:rsidR="00AD12D5" w:rsidRPr="0076576E" w:rsidRDefault="00AD12D5" w:rsidP="0076576E">
                      <w:pPr>
                        <w:spacing w:after="120"/>
                        <w:jc w:val="right"/>
                        <w:rPr>
                          <w:sz w:val="28"/>
                          <w:szCs w:val="28"/>
                        </w:rPr>
                      </w:pPr>
                      <w:r w:rsidRPr="0076576E">
                        <w:rPr>
                          <w:color w:val="FF0000"/>
                          <w:sz w:val="28"/>
                          <w:szCs w:val="28"/>
                        </w:rPr>
                        <w:sym w:font="Wingdings 2" w:char="F0CC"/>
                      </w:r>
                      <w:r w:rsidRPr="0076576E">
                        <w:rPr>
                          <w:sz w:val="28"/>
                          <w:szCs w:val="28"/>
                        </w:rPr>
                        <w:t xml:space="preserve">  Førstehjælp</w:t>
                      </w:r>
                    </w:p>
                    <w:p w:rsidR="00AD12D5" w:rsidRPr="0076576E" w:rsidRDefault="00AD12D5" w:rsidP="0076576E">
                      <w:pPr>
                        <w:spacing w:after="120"/>
                        <w:jc w:val="right"/>
                        <w:rPr>
                          <w:sz w:val="28"/>
                          <w:szCs w:val="28"/>
                        </w:rPr>
                      </w:pPr>
                      <w:r w:rsidRPr="0076576E">
                        <w:rPr>
                          <w:sz w:val="28"/>
                          <w:szCs w:val="28"/>
                        </w:rPr>
                        <w:t xml:space="preserve"> Toiletvogne</w:t>
                      </w:r>
                    </w:p>
                    <w:p w:rsidR="00AD12D5" w:rsidRDefault="00AD12D5" w:rsidP="0076576E">
                      <w:pPr>
                        <w:spacing w:after="12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Info</w:t>
                      </w:r>
                      <w:r w:rsidR="00D048BC">
                        <w:rPr>
                          <w:sz w:val="28"/>
                          <w:szCs w:val="28"/>
                        </w:rPr>
                        <w:t xml:space="preserve"> + Seniortelt</w:t>
                      </w:r>
                    </w:p>
                    <w:p w:rsidR="00AD12D5" w:rsidRPr="0076576E" w:rsidRDefault="00D07AF3" w:rsidP="0076576E">
                      <w:pPr>
                        <w:spacing w:after="12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Cirkus T</w:t>
                      </w:r>
                      <w:r w:rsidR="00DA595C">
                        <w:rPr>
                          <w:sz w:val="28"/>
                          <w:szCs w:val="28"/>
                        </w:rPr>
                        <w:t>elt</w:t>
                      </w:r>
                    </w:p>
                    <w:p w:rsidR="00AD12D5" w:rsidRPr="0076576E" w:rsidRDefault="00AD12D5" w:rsidP="0076576E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6576E">
                        <w:rPr>
                          <w:sz w:val="28"/>
                          <w:szCs w:val="28"/>
                        </w:rPr>
                        <w:t>Parkering</w:t>
                      </w:r>
                    </w:p>
                    <w:p w:rsidR="00AD12D5" w:rsidRDefault="00AD12D5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A72088"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64F8D749" wp14:editId="3967F099">
                <wp:simplePos x="0" y="0"/>
                <wp:positionH relativeFrom="column">
                  <wp:posOffset>3063875</wp:posOffset>
                </wp:positionH>
                <wp:positionV relativeFrom="paragraph">
                  <wp:posOffset>2332990</wp:posOffset>
                </wp:positionV>
                <wp:extent cx="195580" cy="228600"/>
                <wp:effectExtent l="19050" t="19050" r="13970" b="19050"/>
                <wp:wrapNone/>
                <wp:docPr id="22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AD12D5" w:rsidP="00CB3558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8D749" id="Text Box 47" o:spid="_x0000_s1054" type="#_x0000_t202" style="position:absolute;left:0;text-align:left;margin-left:241.25pt;margin-top:183.7pt;width:15.4pt;height:18pt;z-index:25135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" strokecolor="#36f" strokeweight="3pt">
                <v:textbox inset="1.5mm,1mm,1.5mm,1mm">
                  <w:txbxContent>
                    <w:p w:rsidR="00AD12D5" w:rsidRPr="007E228E" w:rsidRDefault="00AD12D5" w:rsidP="00CB3558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72088">
        <w:rPr>
          <w:noProof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 wp14:anchorId="58B52E23" wp14:editId="39B7D29A">
                <wp:simplePos x="0" y="0"/>
                <wp:positionH relativeFrom="column">
                  <wp:posOffset>5523865</wp:posOffset>
                </wp:positionH>
                <wp:positionV relativeFrom="paragraph">
                  <wp:posOffset>2329180</wp:posOffset>
                </wp:positionV>
                <wp:extent cx="533400" cy="228600"/>
                <wp:effectExtent l="133350" t="38100" r="133350" b="38100"/>
                <wp:wrapNone/>
                <wp:docPr id="21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03880"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2569" id="Rectangle 50" o:spid="_x0000_s1026" style="position:absolute;margin-left:434.95pt;margin-top:183.4pt;width:42pt;height:18pt;rotation:3827171fd;z-index: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" fillcolor="#36f"/>
            </w:pict>
          </mc:Fallback>
        </mc:AlternateContent>
      </w:r>
      <w:r w:rsidR="00823DA6"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anchorId="004C936B" wp14:editId="14C01C75">
                <wp:simplePos x="0" y="0"/>
                <wp:positionH relativeFrom="column">
                  <wp:posOffset>4648200</wp:posOffset>
                </wp:positionH>
                <wp:positionV relativeFrom="paragraph">
                  <wp:posOffset>4723130</wp:posOffset>
                </wp:positionV>
                <wp:extent cx="381000" cy="228600"/>
                <wp:effectExtent l="19050" t="57150" r="19050" b="57150"/>
                <wp:wrapNone/>
                <wp:docPr id="213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52135">
                          <a:off x="0" y="0"/>
                          <a:ext cx="3810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D2EE30" id="Oval 56" o:spid="_x0000_s1026" style="position:absolute;margin-left:366pt;margin-top:371.9pt;width:30pt;height:18pt;rotation:-2132252fd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" strokeweight="3pt"/>
            </w:pict>
          </mc:Fallback>
        </mc:AlternateContent>
      </w:r>
      <w:r w:rsidR="00823DA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1081E7" wp14:editId="7954367C">
                <wp:simplePos x="0" y="0"/>
                <wp:positionH relativeFrom="column">
                  <wp:posOffset>3932555</wp:posOffset>
                </wp:positionH>
                <wp:positionV relativeFrom="paragraph">
                  <wp:posOffset>4357370</wp:posOffset>
                </wp:positionV>
                <wp:extent cx="457200" cy="603885"/>
                <wp:effectExtent l="98107" t="149543" r="79058" b="136207"/>
                <wp:wrapNone/>
                <wp:docPr id="27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6038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424CF" id="Rectangle 84" o:spid="_x0000_s1026" style="position:absolute;margin-left:309.65pt;margin-top:343.1pt;width:36pt;height:47.55pt;rotation:3880667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" filled="f"/>
            </w:pict>
          </mc:Fallback>
        </mc:AlternateContent>
      </w:r>
      <w:r w:rsidR="00823DA6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EBB1C66" wp14:editId="5B3D375D">
                <wp:simplePos x="0" y="0"/>
                <wp:positionH relativeFrom="column">
                  <wp:posOffset>4319905</wp:posOffset>
                </wp:positionH>
                <wp:positionV relativeFrom="paragraph">
                  <wp:posOffset>3145790</wp:posOffset>
                </wp:positionV>
                <wp:extent cx="457200" cy="603885"/>
                <wp:effectExtent l="98107" t="149543" r="79058" b="136207"/>
                <wp:wrapNone/>
                <wp:docPr id="26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6038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37A7D" id="Rectangle 84" o:spid="_x0000_s1026" style="position:absolute;margin-left:340.15pt;margin-top:247.7pt;width:36pt;height:47.55pt;rotation:3880667fd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" filled="f"/>
            </w:pict>
          </mc:Fallback>
        </mc:AlternateContent>
      </w:r>
      <w:r w:rsidR="00823DA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274E68" wp14:editId="6DF7B0CA">
                <wp:simplePos x="0" y="0"/>
                <wp:positionH relativeFrom="column">
                  <wp:posOffset>4906010</wp:posOffset>
                </wp:positionH>
                <wp:positionV relativeFrom="paragraph">
                  <wp:posOffset>2277110</wp:posOffset>
                </wp:positionV>
                <wp:extent cx="457200" cy="583565"/>
                <wp:effectExtent l="89217" t="139383" r="70168" b="146367"/>
                <wp:wrapNone/>
                <wp:docPr id="271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583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A51C0" id="Rectangle 84" o:spid="_x0000_s1026" style="position:absolute;margin-left:386.3pt;margin-top:179.3pt;width:36pt;height:45.95pt;rotation:3880667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" filled="f"/>
            </w:pict>
          </mc:Fallback>
        </mc:AlternateContent>
      </w:r>
      <w:r w:rsidR="00823DA6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2E40537" wp14:editId="70A8D9D5">
                <wp:simplePos x="0" y="0"/>
                <wp:positionH relativeFrom="column">
                  <wp:posOffset>3272155</wp:posOffset>
                </wp:positionH>
                <wp:positionV relativeFrom="paragraph">
                  <wp:posOffset>3251200</wp:posOffset>
                </wp:positionV>
                <wp:extent cx="457200" cy="603885"/>
                <wp:effectExtent l="98107" t="149543" r="79058" b="136207"/>
                <wp:wrapNone/>
                <wp:docPr id="28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2857">
                          <a:off x="0" y="0"/>
                          <a:ext cx="457200" cy="6038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A4117" id="Rectangle 84" o:spid="_x0000_s1026" style="position:absolute;margin-left:257.65pt;margin-top:256pt;width:36pt;height:47.55pt;rotation:3880667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" filled="f"/>
            </w:pict>
          </mc:Fallback>
        </mc:AlternateContent>
      </w:r>
      <w:r w:rsidR="00D55F41">
        <w:rPr>
          <w:noProof/>
        </w:rPr>
        <mc:AlternateContent>
          <mc:Choice Requires="wps">
            <w:drawing>
              <wp:anchor distT="0" distB="0" distL="114300" distR="114300" simplePos="0" relativeHeight="250767360" behindDoc="1" locked="0" layoutInCell="1" allowOverlap="1" wp14:anchorId="524A6B17" wp14:editId="0BFB33D1">
                <wp:simplePos x="0" y="0"/>
                <wp:positionH relativeFrom="column">
                  <wp:posOffset>4484370</wp:posOffset>
                </wp:positionH>
                <wp:positionV relativeFrom="paragraph">
                  <wp:posOffset>5249545</wp:posOffset>
                </wp:positionV>
                <wp:extent cx="67945" cy="1106170"/>
                <wp:effectExtent l="342900" t="0" r="370205" b="0"/>
                <wp:wrapNone/>
                <wp:docPr id="9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935076" flipH="1">
                          <a:off x="0" y="0"/>
                          <a:ext cx="67945" cy="1106170"/>
                        </a:xfrm>
                        <a:custGeom>
                          <a:avLst/>
                          <a:gdLst>
                            <a:gd name="T0" fmla="*/ 54 w 160"/>
                            <a:gd name="T1" fmla="*/ 2382 h 2382"/>
                            <a:gd name="T2" fmla="*/ 160 w 160"/>
                            <a:gd name="T3" fmla="*/ 1600 h 2382"/>
                            <a:gd name="T4" fmla="*/ 143 w 160"/>
                            <a:gd name="T5" fmla="*/ 782 h 2382"/>
                            <a:gd name="T6" fmla="*/ 125 w 160"/>
                            <a:gd name="T7" fmla="*/ 427 h 2382"/>
                            <a:gd name="T8" fmla="*/ 0 w 160"/>
                            <a:gd name="T9" fmla="*/ 0 h 2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" h="2382">
                              <a:moveTo>
                                <a:pt x="54" y="2382"/>
                              </a:moveTo>
                              <a:cubicBezTo>
                                <a:pt x="72" y="2252"/>
                                <a:pt x="145" y="1867"/>
                                <a:pt x="160" y="1600"/>
                              </a:cubicBezTo>
                              <a:lnTo>
                                <a:pt x="143" y="782"/>
                              </a:lnTo>
                              <a:lnTo>
                                <a:pt x="125" y="4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3E5C6" id="Freeform 260" o:spid="_x0000_s1026" style="position:absolute;margin-left:353.1pt;margin-top:413.35pt;width:5.35pt;height:87.1pt;rotation:2910808fd;flip:x;z-index:-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,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" path="m54,2382v18,-130,91,-515,106,-782l143,782,125,427,,e" filled="f" strokecolor="gray">
                <v:path arrowok="t" o:connecttype="custom" o:connectlocs="22931,1106170;67945,743019;60726,363151;53082,198293;0,0" o:connectangles="0,0,0,0,0"/>
              </v:shape>
            </w:pict>
          </mc:Fallback>
        </mc:AlternateContent>
      </w:r>
      <w:r w:rsidR="00FB54F8">
        <w:rPr>
          <w:noProof/>
        </w:rPr>
        <mc:AlternateContent>
          <mc:Choice Requires="wps">
            <w:drawing>
              <wp:anchor distT="0" distB="0" distL="114300" distR="114300" simplePos="0" relativeHeight="250765312" behindDoc="1" locked="0" layoutInCell="1" allowOverlap="1" wp14:anchorId="3EFF7FF7" wp14:editId="6ADCF28E">
                <wp:simplePos x="0" y="0"/>
                <wp:positionH relativeFrom="column">
                  <wp:posOffset>5153025</wp:posOffset>
                </wp:positionH>
                <wp:positionV relativeFrom="paragraph">
                  <wp:posOffset>4802505</wp:posOffset>
                </wp:positionV>
                <wp:extent cx="52705" cy="1341120"/>
                <wp:effectExtent l="0" t="0" r="23495" b="11430"/>
                <wp:wrapNone/>
                <wp:docPr id="8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1341120"/>
                        </a:xfrm>
                        <a:custGeom>
                          <a:avLst/>
                          <a:gdLst>
                            <a:gd name="T0" fmla="*/ 54 w 160"/>
                            <a:gd name="T1" fmla="*/ 2382 h 2382"/>
                            <a:gd name="T2" fmla="*/ 160 w 160"/>
                            <a:gd name="T3" fmla="*/ 1600 h 2382"/>
                            <a:gd name="T4" fmla="*/ 143 w 160"/>
                            <a:gd name="T5" fmla="*/ 782 h 2382"/>
                            <a:gd name="T6" fmla="*/ 125 w 160"/>
                            <a:gd name="T7" fmla="*/ 427 h 2382"/>
                            <a:gd name="T8" fmla="*/ 0 w 160"/>
                            <a:gd name="T9" fmla="*/ 0 h 2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" h="2382">
                              <a:moveTo>
                                <a:pt x="54" y="2382"/>
                              </a:moveTo>
                              <a:cubicBezTo>
                                <a:pt x="72" y="2252"/>
                                <a:pt x="145" y="1867"/>
                                <a:pt x="160" y="1600"/>
                              </a:cubicBezTo>
                              <a:lnTo>
                                <a:pt x="143" y="782"/>
                              </a:lnTo>
                              <a:lnTo>
                                <a:pt x="125" y="4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69FC8" id="Freeform 261" o:spid="_x0000_s1026" style="position:absolute;margin-left:405.75pt;margin-top:378.15pt;width:4.15pt;height:105.6pt;z-index:-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,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" path="m54,2382v18,-130,91,-515,106,-782l143,782,125,427,,e" filled="f" strokecolor="gray">
                <v:path arrowok="t" o:connecttype="custom" o:connectlocs="17788,1341120;52705,900836;47105,440284;41176,240411;0,0" o:connectangles="0,0,0,0,0"/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109376" behindDoc="0" locked="0" layoutInCell="1" allowOverlap="1" wp14:anchorId="39522AE5" wp14:editId="20447008">
                <wp:simplePos x="0" y="0"/>
                <wp:positionH relativeFrom="column">
                  <wp:posOffset>8656320</wp:posOffset>
                </wp:positionH>
                <wp:positionV relativeFrom="paragraph">
                  <wp:posOffset>5440680</wp:posOffset>
                </wp:positionV>
                <wp:extent cx="381000" cy="114300"/>
                <wp:effectExtent l="7620" t="11430" r="11430" b="7620"/>
                <wp:wrapNone/>
                <wp:docPr id="26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7BF7B" id="Rectangle 2" o:spid="_x0000_s1026" style="position:absolute;margin-left:681.6pt;margin-top:428.4pt;width:30pt;height:9pt;z-index:2511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" fillcolor="#36f"/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079680" behindDoc="0" locked="0" layoutInCell="1" allowOverlap="1" wp14:anchorId="7C8A9867" wp14:editId="6C059BC7">
                <wp:simplePos x="0" y="0"/>
                <wp:positionH relativeFrom="column">
                  <wp:posOffset>8384540</wp:posOffset>
                </wp:positionH>
                <wp:positionV relativeFrom="paragraph">
                  <wp:posOffset>4526280</wp:posOffset>
                </wp:positionV>
                <wp:extent cx="195580" cy="228600"/>
                <wp:effectExtent l="21590" t="20955" r="20955" b="26670"/>
                <wp:wrapNone/>
                <wp:docPr id="2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AD12D5" w:rsidP="0076576E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9867" id="Text Box 3" o:spid="_x0000_s1055" type="#_x0000_t202" style="position:absolute;left:0;text-align:left;margin-left:660.2pt;margin-top:356.4pt;width:15.4pt;height:18pt;z-index:25107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" strokecolor="#36f" strokeweight="3pt">
                <v:textbox inset="1.5mm,1mm,1.5mm,1mm">
                  <w:txbxContent>
                    <w:p w:rsidR="00AD12D5" w:rsidRPr="007E228E" w:rsidRDefault="00AD12D5" w:rsidP="0076576E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 wp14:anchorId="2E3624F2" wp14:editId="6E3410EF">
                <wp:simplePos x="0" y="0"/>
                <wp:positionH relativeFrom="column">
                  <wp:posOffset>8470900</wp:posOffset>
                </wp:positionH>
                <wp:positionV relativeFrom="paragraph">
                  <wp:posOffset>5669280</wp:posOffset>
                </wp:positionV>
                <wp:extent cx="245110" cy="228600"/>
                <wp:effectExtent l="22225" t="20955" r="27940" b="26670"/>
                <wp:wrapNone/>
                <wp:docPr id="2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AD12D5" w:rsidP="001A2ABB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624F2" id="Text Box 4" o:spid="_x0000_s1056" type="#_x0000_t202" style="position:absolute;left:0;text-align:left;margin-left:667pt;margin-top:446.4pt;width:19.3pt;height:18pt;z-index:25122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" strokecolor="purple" strokeweight="3pt">
                <v:textbox inset="1.5mm,1mm,1.5mm,1mm">
                  <w:txbxContent>
                    <w:p w:rsidR="00AD12D5" w:rsidRPr="007E228E" w:rsidRDefault="00AD12D5" w:rsidP="001A2ABB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190272" behindDoc="0" locked="0" layoutInCell="1" allowOverlap="1" wp14:anchorId="5E7A836E" wp14:editId="1D10EE4D">
                <wp:simplePos x="0" y="0"/>
                <wp:positionH relativeFrom="column">
                  <wp:posOffset>8620760</wp:posOffset>
                </wp:positionH>
                <wp:positionV relativeFrom="paragraph">
                  <wp:posOffset>6012180</wp:posOffset>
                </wp:positionV>
                <wp:extent cx="231140" cy="228600"/>
                <wp:effectExtent l="19685" t="20955" r="25400" b="26670"/>
                <wp:wrapNone/>
                <wp:docPr id="26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D07AF3" w:rsidP="001A2ABB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A836E" id="Text Box 5" o:spid="_x0000_s1057" type="#_x0000_t202" style="position:absolute;left:0;text-align:left;margin-left:678.8pt;margin-top:473.4pt;width:18.2pt;height:18pt;z-index:25119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" strokecolor="purple" strokeweight="3pt">
                <v:textbox inset="1.5mm,1mm,1.5mm,1mm">
                  <w:txbxContent>
                    <w:p w:rsidR="00AD12D5" w:rsidRPr="007E228E" w:rsidRDefault="00D07AF3" w:rsidP="001A2ABB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 wp14:anchorId="2D92C38F" wp14:editId="726518A4">
                <wp:simplePos x="0" y="0"/>
                <wp:positionH relativeFrom="column">
                  <wp:posOffset>8928100</wp:posOffset>
                </wp:positionH>
                <wp:positionV relativeFrom="paragraph">
                  <wp:posOffset>6240780</wp:posOffset>
                </wp:positionV>
                <wp:extent cx="224155" cy="228600"/>
                <wp:effectExtent l="22225" t="20955" r="20320" b="26670"/>
                <wp:wrapNone/>
                <wp:docPr id="26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2D5" w:rsidRPr="007E228E" w:rsidRDefault="00AD12D5" w:rsidP="001A2ABB">
                            <w:pPr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E228E">
                              <w:rPr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non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2C38F" id="Text Box 7" o:spid="_x0000_s1058" type="#_x0000_t202" style="position:absolute;left:0;text-align:left;margin-left:703pt;margin-top:491.4pt;width:17.65pt;height:18pt;z-index:25122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" strokecolor="#36f" strokeweight="3pt">
                <v:textbox inset="1.5mm,1mm,1.5mm,1mm">
                  <w:txbxContent>
                    <w:p w:rsidR="00AD12D5" w:rsidRPr="007E228E" w:rsidRDefault="00AD12D5" w:rsidP="001A2ABB">
                      <w:pPr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 w:rsidRPr="007E228E">
                        <w:rPr>
                          <w:b/>
                          <w:sz w:val="20"/>
                          <w:szCs w:val="2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40F4EB" wp14:editId="4300BB5B">
                <wp:simplePos x="0" y="0"/>
                <wp:positionH relativeFrom="column">
                  <wp:posOffset>2438400</wp:posOffset>
                </wp:positionH>
                <wp:positionV relativeFrom="paragraph">
                  <wp:posOffset>2324100</wp:posOffset>
                </wp:positionV>
                <wp:extent cx="533400" cy="228600"/>
                <wp:effectExtent l="28575" t="152400" r="28575" b="152400"/>
                <wp:wrapNone/>
                <wp:docPr id="21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3863799"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B7EBE" id="Rectangle 51" o:spid="_x0000_s1026" style="position:absolute;margin-left:192pt;margin-top:183pt;width:42pt;height:18pt;rotation:-2472672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" fillcolor="#36f"/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3D21AF6C" wp14:editId="50539A6D">
                <wp:simplePos x="0" y="0"/>
                <wp:positionH relativeFrom="column">
                  <wp:posOffset>1217930</wp:posOffset>
                </wp:positionH>
                <wp:positionV relativeFrom="paragraph">
                  <wp:posOffset>6417945</wp:posOffset>
                </wp:positionV>
                <wp:extent cx="480695" cy="200025"/>
                <wp:effectExtent l="0" t="0" r="0" b="1905"/>
                <wp:wrapNone/>
                <wp:docPr id="18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Default="00AD12D5" w:rsidP="0005134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1AF6C" id="Text Box 88" o:spid="_x0000_s1059" type="#_x0000_t202" style="position:absolute;left:0;text-align:left;margin-left:95.9pt;margin-top:505.35pt;width:37.85pt;height:15.75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" filled="f" stroked="f">
                <v:textbox inset="0,0,0,0">
                  <w:txbxContent>
                    <w:p w:rsidR="00AD12D5" w:rsidRDefault="00AD12D5" w:rsidP="0005134A"/>
                  </w:txbxContent>
                </v:textbox>
              </v:shape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3258196C" wp14:editId="78D40532">
                <wp:simplePos x="0" y="0"/>
                <wp:positionH relativeFrom="column">
                  <wp:posOffset>1216025</wp:posOffset>
                </wp:positionH>
                <wp:positionV relativeFrom="paragraph">
                  <wp:posOffset>6372860</wp:posOffset>
                </wp:positionV>
                <wp:extent cx="481965" cy="40005"/>
                <wp:effectExtent l="6350" t="10160" r="6985" b="6985"/>
                <wp:wrapNone/>
                <wp:docPr id="17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0005"/>
                          <a:chOff x="3201" y="10429"/>
                          <a:chExt cx="698" cy="57"/>
                        </a:xfrm>
                      </wpg:grpSpPr>
                      <wps:wsp>
                        <wps:cNvPr id="178" name="Rectangle 90"/>
                        <wps:cNvSpPr>
                          <a:spLocks noChangeArrowheads="1"/>
                        </wps:cNvSpPr>
                        <wps:spPr bwMode="auto">
                          <a:xfrm flipV="1">
                            <a:off x="3201" y="10429"/>
                            <a:ext cx="233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91"/>
                        <wps:cNvSpPr>
                          <a:spLocks noChangeArrowheads="1"/>
                        </wps:cNvSpPr>
                        <wps:spPr bwMode="auto">
                          <a:xfrm flipV="1">
                            <a:off x="3432" y="10429"/>
                            <a:ext cx="233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92"/>
                        <wps:cNvSpPr>
                          <a:spLocks noChangeArrowheads="1"/>
                        </wps:cNvSpPr>
                        <wps:spPr bwMode="auto">
                          <a:xfrm flipV="1">
                            <a:off x="3666" y="10429"/>
                            <a:ext cx="233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7049C" id="Group 89" o:spid="_x0000_s1026" style="position:absolute;margin-left:95.75pt;margin-top:501.8pt;width:37.95pt;height:3.15pt;z-index:-251687424" coordorigin="3201,10429" coordsize="69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">
                <v:rect id="Rectangle 90" o:spid="_x0000_s1027" style="position:absolute;left:3201;top:10429;width:233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"/>
                <v:rect id="Rectangle 91" o:spid="_x0000_s1028" style="position:absolute;left:3432;top:10429;width:233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" fillcolor="black"/>
                <v:rect id="Rectangle 92" o:spid="_x0000_s1029" style="position:absolute;left:3666;top:10429;width:233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"/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78D83B82" wp14:editId="1A6FDD18">
                <wp:simplePos x="0" y="0"/>
                <wp:positionH relativeFrom="column">
                  <wp:posOffset>1761490</wp:posOffset>
                </wp:positionH>
                <wp:positionV relativeFrom="paragraph">
                  <wp:posOffset>1499870</wp:posOffset>
                </wp:positionV>
                <wp:extent cx="552450" cy="594360"/>
                <wp:effectExtent l="8890" t="4445" r="635" b="1270"/>
                <wp:wrapNone/>
                <wp:docPr id="17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" cy="594360"/>
                          <a:chOff x="6320" y="696"/>
                          <a:chExt cx="800" cy="855"/>
                        </a:xfrm>
                      </wpg:grpSpPr>
                      <wps:wsp>
                        <wps:cNvPr id="17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6676" y="1330"/>
                            <a:ext cx="89" cy="221"/>
                          </a:xfrm>
                          <a:prstGeom prst="rect">
                            <a:avLst/>
                          </a:prstGeom>
                          <a:solidFill>
                            <a:srgbClr val="66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95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96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97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908F2" id="Group 93" o:spid="_x0000_s1026" style="position:absolute;margin-left:138.7pt;margin-top:118.1pt;width:43.5pt;height:46.8pt;z-index:-251688448" coordorigin="6320,696" coordsize="800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">
                <v:rect id="Rectangle 94" o:spid="_x0000_s1027" style="position:absolute;left:6676;top:1330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" fillcolor="#663f3f" stroked="f"/>
                <v:shape id="Freeform 95" o:spid="_x0000_s1028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96" o:spid="_x0000_s1029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97" o:spid="_x0000_s1030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5081A6BA" wp14:editId="18E61294">
                <wp:simplePos x="0" y="0"/>
                <wp:positionH relativeFrom="column">
                  <wp:posOffset>7851775</wp:posOffset>
                </wp:positionH>
                <wp:positionV relativeFrom="paragraph">
                  <wp:posOffset>1311275</wp:posOffset>
                </wp:positionV>
                <wp:extent cx="1062355" cy="670560"/>
                <wp:effectExtent l="3175" t="6350" r="1270" b="8890"/>
                <wp:wrapNone/>
                <wp:docPr id="15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355" cy="670560"/>
                          <a:chOff x="8017" y="1003"/>
                          <a:chExt cx="1538" cy="965"/>
                        </a:xfrm>
                      </wpg:grpSpPr>
                      <wps:wsp>
                        <wps:cNvPr id="152" name="Freeform 99"/>
                        <wps:cNvSpPr>
                          <a:spLocks/>
                        </wps:cNvSpPr>
                        <wps:spPr bwMode="auto">
                          <a:xfrm>
                            <a:off x="8754" y="1003"/>
                            <a:ext cx="801" cy="777"/>
                          </a:xfrm>
                          <a:custGeom>
                            <a:avLst/>
                            <a:gdLst>
                              <a:gd name="T0" fmla="*/ 7066 w 7205"/>
                              <a:gd name="T1" fmla="*/ 4050 h 6986"/>
                              <a:gd name="T2" fmla="*/ 6687 w 7205"/>
                              <a:gd name="T3" fmla="*/ 3794 h 6986"/>
                              <a:gd name="T4" fmla="*/ 6394 w 7205"/>
                              <a:gd name="T5" fmla="*/ 3318 h 6986"/>
                              <a:gd name="T6" fmla="*/ 6448 w 7205"/>
                              <a:gd name="T7" fmla="*/ 2884 h 6986"/>
                              <a:gd name="T8" fmla="*/ 6393 w 7205"/>
                              <a:gd name="T9" fmla="*/ 2359 h 6986"/>
                              <a:gd name="T10" fmla="*/ 6052 w 7205"/>
                              <a:gd name="T11" fmla="*/ 2028 h 6986"/>
                              <a:gd name="T12" fmla="*/ 5694 w 7205"/>
                              <a:gd name="T13" fmla="*/ 2003 h 6986"/>
                              <a:gd name="T14" fmla="*/ 5497 w 7205"/>
                              <a:gd name="T15" fmla="*/ 1608 h 6986"/>
                              <a:gd name="T16" fmla="*/ 5126 w 7205"/>
                              <a:gd name="T17" fmla="*/ 1424 h 6986"/>
                              <a:gd name="T18" fmla="*/ 4938 w 7205"/>
                              <a:gd name="T19" fmla="*/ 1383 h 6986"/>
                              <a:gd name="T20" fmla="*/ 4832 w 7205"/>
                              <a:gd name="T21" fmla="*/ 948 h 6986"/>
                              <a:gd name="T22" fmla="*/ 4463 w 7205"/>
                              <a:gd name="T23" fmla="*/ 654 h 6986"/>
                              <a:gd name="T24" fmla="*/ 4182 w 7205"/>
                              <a:gd name="T25" fmla="*/ 578 h 6986"/>
                              <a:gd name="T26" fmla="*/ 3965 w 7205"/>
                              <a:gd name="T27" fmla="*/ 166 h 6986"/>
                              <a:gd name="T28" fmla="*/ 3562 w 7205"/>
                              <a:gd name="T29" fmla="*/ 0 h 6986"/>
                              <a:gd name="T30" fmla="*/ 3133 w 7205"/>
                              <a:gd name="T31" fmla="*/ 187 h 6986"/>
                              <a:gd name="T32" fmla="*/ 2929 w 7205"/>
                              <a:gd name="T33" fmla="*/ 644 h 6986"/>
                              <a:gd name="T34" fmla="*/ 2876 w 7205"/>
                              <a:gd name="T35" fmla="*/ 1155 h 6986"/>
                              <a:gd name="T36" fmla="*/ 2770 w 7205"/>
                              <a:gd name="T37" fmla="*/ 1599 h 6986"/>
                              <a:gd name="T38" fmla="*/ 2705 w 7205"/>
                              <a:gd name="T39" fmla="*/ 1651 h 6986"/>
                              <a:gd name="T40" fmla="*/ 2305 w 7205"/>
                              <a:gd name="T41" fmla="*/ 1424 h 6986"/>
                              <a:gd name="T42" fmla="*/ 1917 w 7205"/>
                              <a:gd name="T43" fmla="*/ 1398 h 6986"/>
                              <a:gd name="T44" fmla="*/ 1549 w 7205"/>
                              <a:gd name="T45" fmla="*/ 1692 h 6986"/>
                              <a:gd name="T46" fmla="*/ 1447 w 7205"/>
                              <a:gd name="T47" fmla="*/ 2195 h 6986"/>
                              <a:gd name="T48" fmla="*/ 1239 w 7205"/>
                              <a:gd name="T49" fmla="*/ 2653 h 6986"/>
                              <a:gd name="T50" fmla="*/ 937 w 7205"/>
                              <a:gd name="T51" fmla="*/ 2992 h 6986"/>
                              <a:gd name="T52" fmla="*/ 673 w 7205"/>
                              <a:gd name="T53" fmla="*/ 3346 h 6986"/>
                              <a:gd name="T54" fmla="*/ 660 w 7205"/>
                              <a:gd name="T55" fmla="*/ 3820 h 6986"/>
                              <a:gd name="T56" fmla="*/ 853 w 7205"/>
                              <a:gd name="T57" fmla="*/ 4279 h 6986"/>
                              <a:gd name="T58" fmla="*/ 789 w 7205"/>
                              <a:gd name="T59" fmla="*/ 4622 h 6986"/>
                              <a:gd name="T60" fmla="*/ 572 w 7205"/>
                              <a:gd name="T61" fmla="*/ 4647 h 6986"/>
                              <a:gd name="T62" fmla="*/ 166 w 7205"/>
                              <a:gd name="T63" fmla="*/ 4878 h 6986"/>
                              <a:gd name="T64" fmla="*/ 0 w 7205"/>
                              <a:gd name="T65" fmla="*/ 5360 h 6986"/>
                              <a:gd name="T66" fmla="*/ 149 w 7205"/>
                              <a:gd name="T67" fmla="*/ 5819 h 6986"/>
                              <a:gd name="T68" fmla="*/ 519 w 7205"/>
                              <a:gd name="T69" fmla="*/ 6062 h 6986"/>
                              <a:gd name="T70" fmla="*/ 583 w 7205"/>
                              <a:gd name="T71" fmla="*/ 6408 h 6986"/>
                              <a:gd name="T72" fmla="*/ 843 w 7205"/>
                              <a:gd name="T73" fmla="*/ 6822 h 6986"/>
                              <a:gd name="T74" fmla="*/ 1269 w 7205"/>
                              <a:gd name="T75" fmla="*/ 6941 h 6986"/>
                              <a:gd name="T76" fmla="*/ 1575 w 7205"/>
                              <a:gd name="T77" fmla="*/ 6804 h 6986"/>
                              <a:gd name="T78" fmla="*/ 1797 w 7205"/>
                              <a:gd name="T79" fmla="*/ 6554 h 6986"/>
                              <a:gd name="T80" fmla="*/ 2186 w 7205"/>
                              <a:gd name="T81" fmla="*/ 6567 h 6986"/>
                              <a:gd name="T82" fmla="*/ 2459 w 7205"/>
                              <a:gd name="T83" fmla="*/ 6381 h 6986"/>
                              <a:gd name="T84" fmla="*/ 2622 w 7205"/>
                              <a:gd name="T85" fmla="*/ 6211 h 6986"/>
                              <a:gd name="T86" fmla="*/ 3012 w 7205"/>
                              <a:gd name="T87" fmla="*/ 6275 h 6986"/>
                              <a:gd name="T88" fmla="*/ 3445 w 7205"/>
                              <a:gd name="T89" fmla="*/ 6387 h 6986"/>
                              <a:gd name="T90" fmla="*/ 3732 w 7205"/>
                              <a:gd name="T91" fmla="*/ 6255 h 6986"/>
                              <a:gd name="T92" fmla="*/ 3979 w 7205"/>
                              <a:gd name="T93" fmla="*/ 6068 h 6986"/>
                              <a:gd name="T94" fmla="*/ 4235 w 7205"/>
                              <a:gd name="T95" fmla="*/ 6121 h 6986"/>
                              <a:gd name="T96" fmla="*/ 4397 w 7205"/>
                              <a:gd name="T97" fmla="*/ 6319 h 6986"/>
                              <a:gd name="T98" fmla="*/ 4683 w 7205"/>
                              <a:gd name="T99" fmla="*/ 6505 h 6986"/>
                              <a:gd name="T100" fmla="*/ 4866 w 7205"/>
                              <a:gd name="T101" fmla="*/ 6526 h 6986"/>
                              <a:gd name="T102" fmla="*/ 5076 w 7205"/>
                              <a:gd name="T103" fmla="*/ 6842 h 6986"/>
                              <a:gd name="T104" fmla="*/ 5408 w 7205"/>
                              <a:gd name="T105" fmla="*/ 6984 h 6986"/>
                              <a:gd name="T106" fmla="*/ 5720 w 7205"/>
                              <a:gd name="T107" fmla="*/ 6923 h 6986"/>
                              <a:gd name="T108" fmla="*/ 6104 w 7205"/>
                              <a:gd name="T109" fmla="*/ 6714 h 6986"/>
                              <a:gd name="T110" fmla="*/ 6529 w 7205"/>
                              <a:gd name="T111" fmla="*/ 6574 h 6986"/>
                              <a:gd name="T112" fmla="*/ 6772 w 7205"/>
                              <a:gd name="T113" fmla="*/ 6144 h 6986"/>
                              <a:gd name="T114" fmla="*/ 6804 w 7205"/>
                              <a:gd name="T115" fmla="*/ 5743 h 6986"/>
                              <a:gd name="T116" fmla="*/ 7007 w 7205"/>
                              <a:gd name="T117" fmla="*/ 5482 h 6986"/>
                              <a:gd name="T118" fmla="*/ 7077 w 7205"/>
                              <a:gd name="T119" fmla="*/ 5132 h 6986"/>
                              <a:gd name="T120" fmla="*/ 7163 w 7205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5" h="6986">
                                <a:moveTo>
                                  <a:pt x="7205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2" y="4425"/>
                                </a:lnTo>
                                <a:lnTo>
                                  <a:pt x="7198" y="4389"/>
                                </a:lnTo>
                                <a:lnTo>
                                  <a:pt x="7193" y="4355"/>
                                </a:lnTo>
                                <a:lnTo>
                                  <a:pt x="7186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8" y="4255"/>
                                </a:lnTo>
                                <a:lnTo>
                                  <a:pt x="7157" y="4224"/>
                                </a:lnTo>
                                <a:lnTo>
                                  <a:pt x="7145" y="4193"/>
                                </a:lnTo>
                                <a:lnTo>
                                  <a:pt x="7132" y="4162"/>
                                </a:lnTo>
                                <a:lnTo>
                                  <a:pt x="7116" y="4133"/>
                                </a:lnTo>
                                <a:lnTo>
                                  <a:pt x="7101" y="4105"/>
                                </a:lnTo>
                                <a:lnTo>
                                  <a:pt x="7084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7" y="4025"/>
                                </a:lnTo>
                                <a:lnTo>
                                  <a:pt x="7027" y="4000"/>
                                </a:lnTo>
                                <a:lnTo>
                                  <a:pt x="7006" y="3976"/>
                                </a:lnTo>
                                <a:lnTo>
                                  <a:pt x="6984" y="3954"/>
                                </a:lnTo>
                                <a:lnTo>
                                  <a:pt x="6960" y="3933"/>
                                </a:lnTo>
                                <a:lnTo>
                                  <a:pt x="6936" y="3913"/>
                                </a:lnTo>
                                <a:lnTo>
                                  <a:pt x="6912" y="3894"/>
                                </a:lnTo>
                                <a:lnTo>
                                  <a:pt x="6886" y="3876"/>
                                </a:lnTo>
                                <a:lnTo>
                                  <a:pt x="6860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4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7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7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5" y="3784"/>
                                </a:lnTo>
                                <a:lnTo>
                                  <a:pt x="6594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2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1" y="3606"/>
                                </a:lnTo>
                                <a:lnTo>
                                  <a:pt x="6547" y="3565"/>
                                </a:lnTo>
                                <a:lnTo>
                                  <a:pt x="6531" y="3525"/>
                                </a:lnTo>
                                <a:lnTo>
                                  <a:pt x="6512" y="3487"/>
                                </a:lnTo>
                                <a:lnTo>
                                  <a:pt x="6492" y="3450"/>
                                </a:lnTo>
                                <a:lnTo>
                                  <a:pt x="6470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21" y="3349"/>
                                </a:lnTo>
                                <a:lnTo>
                                  <a:pt x="6394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4" y="3263"/>
                                </a:lnTo>
                                <a:lnTo>
                                  <a:pt x="6302" y="3239"/>
                                </a:lnTo>
                                <a:lnTo>
                                  <a:pt x="6269" y="3216"/>
                                </a:lnTo>
                                <a:lnTo>
                                  <a:pt x="6291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3" y="3138"/>
                                </a:lnTo>
                                <a:lnTo>
                                  <a:pt x="6352" y="3109"/>
                                </a:lnTo>
                                <a:lnTo>
                                  <a:pt x="6370" y="3080"/>
                                </a:lnTo>
                                <a:lnTo>
                                  <a:pt x="6386" y="3049"/>
                                </a:lnTo>
                                <a:lnTo>
                                  <a:pt x="6402" y="3018"/>
                                </a:lnTo>
                                <a:lnTo>
                                  <a:pt x="6415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8" y="2884"/>
                                </a:lnTo>
                                <a:lnTo>
                                  <a:pt x="6456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9" y="2739"/>
                                </a:lnTo>
                                <a:lnTo>
                                  <a:pt x="6470" y="2700"/>
                                </a:lnTo>
                                <a:lnTo>
                                  <a:pt x="6469" y="2664"/>
                                </a:lnTo>
                                <a:lnTo>
                                  <a:pt x="6467" y="2627"/>
                                </a:lnTo>
                                <a:lnTo>
                                  <a:pt x="6463" y="2592"/>
                                </a:lnTo>
                                <a:lnTo>
                                  <a:pt x="6457" y="2556"/>
                                </a:lnTo>
                                <a:lnTo>
                                  <a:pt x="6450" y="2522"/>
                                </a:lnTo>
                                <a:lnTo>
                                  <a:pt x="6442" y="2488"/>
                                </a:lnTo>
                                <a:lnTo>
                                  <a:pt x="6432" y="2454"/>
                                </a:lnTo>
                                <a:lnTo>
                                  <a:pt x="6421" y="2422"/>
                                </a:lnTo>
                                <a:lnTo>
                                  <a:pt x="6407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5" y="2126"/>
                                </a:lnTo>
                                <a:lnTo>
                                  <a:pt x="6189" y="2106"/>
                                </a:lnTo>
                                <a:lnTo>
                                  <a:pt x="6164" y="2087"/>
                                </a:lnTo>
                                <a:lnTo>
                                  <a:pt x="6137" y="2071"/>
                                </a:lnTo>
                                <a:lnTo>
                                  <a:pt x="6110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3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2" y="1999"/>
                                </a:lnTo>
                                <a:lnTo>
                                  <a:pt x="5930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6" y="1984"/>
                                </a:lnTo>
                                <a:lnTo>
                                  <a:pt x="5834" y="1983"/>
                                </a:lnTo>
                                <a:lnTo>
                                  <a:pt x="5815" y="1984"/>
                                </a:lnTo>
                                <a:lnTo>
                                  <a:pt x="5798" y="1985"/>
                                </a:lnTo>
                                <a:lnTo>
                                  <a:pt x="5780" y="1987"/>
                                </a:lnTo>
                                <a:lnTo>
                                  <a:pt x="5762" y="1989"/>
                                </a:lnTo>
                                <a:lnTo>
                                  <a:pt x="5745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10" y="1999"/>
                                </a:lnTo>
                                <a:lnTo>
                                  <a:pt x="5694" y="2003"/>
                                </a:lnTo>
                                <a:lnTo>
                                  <a:pt x="5687" y="1972"/>
                                </a:lnTo>
                                <a:lnTo>
                                  <a:pt x="5680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3" y="1882"/>
                                </a:lnTo>
                                <a:lnTo>
                                  <a:pt x="5653" y="1854"/>
                                </a:lnTo>
                                <a:lnTo>
                                  <a:pt x="5642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6" y="1721"/>
                                </a:lnTo>
                                <a:lnTo>
                                  <a:pt x="5570" y="1696"/>
                                </a:lnTo>
                                <a:lnTo>
                                  <a:pt x="5553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7" y="1629"/>
                                </a:lnTo>
                                <a:lnTo>
                                  <a:pt x="5497" y="1608"/>
                                </a:lnTo>
                                <a:lnTo>
                                  <a:pt x="5477" y="1588"/>
                                </a:lnTo>
                                <a:lnTo>
                                  <a:pt x="5456" y="1569"/>
                                </a:lnTo>
                                <a:lnTo>
                                  <a:pt x="5434" y="1550"/>
                                </a:lnTo>
                                <a:lnTo>
                                  <a:pt x="5411" y="1533"/>
                                </a:lnTo>
                                <a:lnTo>
                                  <a:pt x="5388" y="1518"/>
                                </a:lnTo>
                                <a:lnTo>
                                  <a:pt x="5364" y="1502"/>
                                </a:lnTo>
                                <a:lnTo>
                                  <a:pt x="5340" y="1489"/>
                                </a:lnTo>
                                <a:lnTo>
                                  <a:pt x="5315" y="1477"/>
                                </a:lnTo>
                                <a:lnTo>
                                  <a:pt x="5290" y="1465"/>
                                </a:lnTo>
                                <a:lnTo>
                                  <a:pt x="5263" y="1455"/>
                                </a:lnTo>
                                <a:lnTo>
                                  <a:pt x="5237" y="1446"/>
                                </a:lnTo>
                                <a:lnTo>
                                  <a:pt x="5210" y="1438"/>
                                </a:lnTo>
                                <a:lnTo>
                                  <a:pt x="5182" y="1431"/>
                                </a:lnTo>
                                <a:lnTo>
                                  <a:pt x="5155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4" y="1421"/>
                                </a:lnTo>
                                <a:lnTo>
                                  <a:pt x="5016" y="1424"/>
                                </a:lnTo>
                                <a:lnTo>
                                  <a:pt x="5000" y="1425"/>
                                </a:lnTo>
                                <a:lnTo>
                                  <a:pt x="4982" y="1428"/>
                                </a:lnTo>
                                <a:lnTo>
                                  <a:pt x="4966" y="1430"/>
                                </a:lnTo>
                                <a:lnTo>
                                  <a:pt x="4949" y="1434"/>
                                </a:lnTo>
                                <a:lnTo>
                                  <a:pt x="4932" y="1438"/>
                                </a:lnTo>
                                <a:lnTo>
                                  <a:pt x="4933" y="1427"/>
                                </a:lnTo>
                                <a:lnTo>
                                  <a:pt x="4935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8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40" y="1360"/>
                                </a:lnTo>
                                <a:lnTo>
                                  <a:pt x="4940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7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20" y="1170"/>
                                </a:lnTo>
                                <a:lnTo>
                                  <a:pt x="4911" y="1135"/>
                                </a:lnTo>
                                <a:lnTo>
                                  <a:pt x="4901" y="1102"/>
                                </a:lnTo>
                                <a:lnTo>
                                  <a:pt x="4890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4" y="1007"/>
                                </a:lnTo>
                                <a:lnTo>
                                  <a:pt x="4848" y="977"/>
                                </a:lnTo>
                                <a:lnTo>
                                  <a:pt x="4832" y="948"/>
                                </a:lnTo>
                                <a:lnTo>
                                  <a:pt x="4814" y="919"/>
                                </a:lnTo>
                                <a:lnTo>
                                  <a:pt x="4795" y="893"/>
                                </a:lnTo>
                                <a:lnTo>
                                  <a:pt x="4775" y="867"/>
                                </a:lnTo>
                                <a:lnTo>
                                  <a:pt x="4754" y="842"/>
                                </a:lnTo>
                                <a:lnTo>
                                  <a:pt x="4732" y="818"/>
                                </a:lnTo>
                                <a:lnTo>
                                  <a:pt x="4709" y="795"/>
                                </a:lnTo>
                                <a:lnTo>
                                  <a:pt x="4685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4" y="735"/>
                                </a:lnTo>
                                <a:lnTo>
                                  <a:pt x="4607" y="719"/>
                                </a:lnTo>
                                <a:lnTo>
                                  <a:pt x="4579" y="702"/>
                                </a:lnTo>
                                <a:lnTo>
                                  <a:pt x="4552" y="688"/>
                                </a:lnTo>
                                <a:lnTo>
                                  <a:pt x="4523" y="675"/>
                                </a:lnTo>
                                <a:lnTo>
                                  <a:pt x="4493" y="664"/>
                                </a:lnTo>
                                <a:lnTo>
                                  <a:pt x="4463" y="654"/>
                                </a:lnTo>
                                <a:lnTo>
                                  <a:pt x="4432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9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4" y="631"/>
                                </a:lnTo>
                                <a:lnTo>
                                  <a:pt x="4290" y="632"/>
                                </a:lnTo>
                                <a:lnTo>
                                  <a:pt x="4275" y="632"/>
                                </a:lnTo>
                                <a:lnTo>
                                  <a:pt x="4261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3" y="637"/>
                                </a:lnTo>
                                <a:lnTo>
                                  <a:pt x="4219" y="639"/>
                                </a:lnTo>
                                <a:lnTo>
                                  <a:pt x="4205" y="642"/>
                                </a:lnTo>
                                <a:lnTo>
                                  <a:pt x="4191" y="644"/>
                                </a:lnTo>
                                <a:lnTo>
                                  <a:pt x="4188" y="611"/>
                                </a:lnTo>
                                <a:lnTo>
                                  <a:pt x="4182" y="578"/>
                                </a:lnTo>
                                <a:lnTo>
                                  <a:pt x="4176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9" y="481"/>
                                </a:lnTo>
                                <a:lnTo>
                                  <a:pt x="4149" y="450"/>
                                </a:lnTo>
                                <a:lnTo>
                                  <a:pt x="4138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1" y="363"/>
                                </a:lnTo>
                                <a:lnTo>
                                  <a:pt x="4097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6" y="256"/>
                                </a:lnTo>
                                <a:lnTo>
                                  <a:pt x="4027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7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7" y="109"/>
                                </a:lnTo>
                                <a:lnTo>
                                  <a:pt x="3872" y="92"/>
                                </a:lnTo>
                                <a:lnTo>
                                  <a:pt x="3847" y="77"/>
                                </a:lnTo>
                                <a:lnTo>
                                  <a:pt x="3820" y="64"/>
                                </a:lnTo>
                                <a:lnTo>
                                  <a:pt x="3794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1" y="20"/>
                                </a:lnTo>
                                <a:lnTo>
                                  <a:pt x="3682" y="14"/>
                                </a:lnTo>
                                <a:lnTo>
                                  <a:pt x="3652" y="8"/>
                                </a:lnTo>
                                <a:lnTo>
                                  <a:pt x="3622" y="4"/>
                                </a:lnTo>
                                <a:lnTo>
                                  <a:pt x="3592" y="2"/>
                                </a:lnTo>
                                <a:lnTo>
                                  <a:pt x="3562" y="0"/>
                                </a:lnTo>
                                <a:lnTo>
                                  <a:pt x="3528" y="2"/>
                                </a:lnTo>
                                <a:lnTo>
                                  <a:pt x="3496" y="4"/>
                                </a:lnTo>
                                <a:lnTo>
                                  <a:pt x="3464" y="9"/>
                                </a:lnTo>
                                <a:lnTo>
                                  <a:pt x="3433" y="15"/>
                                </a:lnTo>
                                <a:lnTo>
                                  <a:pt x="3402" y="24"/>
                                </a:lnTo>
                                <a:lnTo>
                                  <a:pt x="3372" y="33"/>
                                </a:lnTo>
                                <a:lnTo>
                                  <a:pt x="3342" y="44"/>
                                </a:lnTo>
                                <a:lnTo>
                                  <a:pt x="3314" y="57"/>
                                </a:lnTo>
                                <a:lnTo>
                                  <a:pt x="3286" y="71"/>
                                </a:lnTo>
                                <a:lnTo>
                                  <a:pt x="3258" y="87"/>
                                </a:lnTo>
                                <a:lnTo>
                                  <a:pt x="3232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1" y="143"/>
                                </a:lnTo>
                                <a:lnTo>
                                  <a:pt x="3157" y="164"/>
                                </a:lnTo>
                                <a:lnTo>
                                  <a:pt x="3133" y="187"/>
                                </a:lnTo>
                                <a:lnTo>
                                  <a:pt x="3111" y="211"/>
                                </a:lnTo>
                                <a:lnTo>
                                  <a:pt x="3090" y="235"/>
                                </a:lnTo>
                                <a:lnTo>
                                  <a:pt x="3070" y="262"/>
                                </a:lnTo>
                                <a:lnTo>
                                  <a:pt x="3051" y="289"/>
                                </a:lnTo>
                                <a:lnTo>
                                  <a:pt x="3034" y="316"/>
                                </a:lnTo>
                                <a:lnTo>
                                  <a:pt x="3017" y="346"/>
                                </a:lnTo>
                                <a:lnTo>
                                  <a:pt x="3002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5" y="438"/>
                                </a:lnTo>
                                <a:lnTo>
                                  <a:pt x="2964" y="471"/>
                                </a:lnTo>
                                <a:lnTo>
                                  <a:pt x="2954" y="505"/>
                                </a:lnTo>
                                <a:lnTo>
                                  <a:pt x="2945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9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5" y="718"/>
                                </a:lnTo>
                                <a:lnTo>
                                  <a:pt x="2926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4" y="835"/>
                                </a:lnTo>
                                <a:lnTo>
                                  <a:pt x="2941" y="873"/>
                                </a:lnTo>
                                <a:lnTo>
                                  <a:pt x="2950" y="910"/>
                                </a:lnTo>
                                <a:lnTo>
                                  <a:pt x="2960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7" y="1068"/>
                                </a:lnTo>
                                <a:lnTo>
                                  <a:pt x="2915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6" y="1155"/>
                                </a:lnTo>
                                <a:lnTo>
                                  <a:pt x="2858" y="1187"/>
                                </a:lnTo>
                                <a:lnTo>
                                  <a:pt x="2841" y="1220"/>
                                </a:lnTo>
                                <a:lnTo>
                                  <a:pt x="2827" y="1253"/>
                                </a:lnTo>
                                <a:lnTo>
                                  <a:pt x="2814" y="1287"/>
                                </a:lnTo>
                                <a:lnTo>
                                  <a:pt x="2801" y="1323"/>
                                </a:lnTo>
                                <a:lnTo>
                                  <a:pt x="2791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6" y="1434"/>
                                </a:lnTo>
                                <a:lnTo>
                                  <a:pt x="2772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8" y="1563"/>
                                </a:lnTo>
                                <a:lnTo>
                                  <a:pt x="2768" y="1575"/>
                                </a:lnTo>
                                <a:lnTo>
                                  <a:pt x="2769" y="1588"/>
                                </a:lnTo>
                                <a:lnTo>
                                  <a:pt x="2770" y="1599"/>
                                </a:lnTo>
                                <a:lnTo>
                                  <a:pt x="2772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5" y="1634"/>
                                </a:lnTo>
                                <a:lnTo>
                                  <a:pt x="2776" y="1646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50" y="1646"/>
                                </a:lnTo>
                                <a:lnTo>
                                  <a:pt x="2727" y="1649"/>
                                </a:lnTo>
                                <a:lnTo>
                                  <a:pt x="2705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60" y="1660"/>
                                </a:lnTo>
                                <a:lnTo>
                                  <a:pt x="2638" y="1665"/>
                                </a:lnTo>
                                <a:lnTo>
                                  <a:pt x="2615" y="1672"/>
                                </a:lnTo>
                                <a:lnTo>
                                  <a:pt x="2594" y="1678"/>
                                </a:lnTo>
                                <a:lnTo>
                                  <a:pt x="2572" y="1645"/>
                                </a:lnTo>
                                <a:lnTo>
                                  <a:pt x="2548" y="1613"/>
                                </a:lnTo>
                                <a:lnTo>
                                  <a:pt x="2523" y="1582"/>
                                </a:lnTo>
                                <a:lnTo>
                                  <a:pt x="2495" y="1554"/>
                                </a:lnTo>
                                <a:lnTo>
                                  <a:pt x="2466" y="1527"/>
                                </a:lnTo>
                                <a:lnTo>
                                  <a:pt x="2436" y="1502"/>
                                </a:lnTo>
                                <a:lnTo>
                                  <a:pt x="2405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9" y="1439"/>
                                </a:lnTo>
                                <a:lnTo>
                                  <a:pt x="2305" y="1424"/>
                                </a:lnTo>
                                <a:lnTo>
                                  <a:pt x="2268" y="1409"/>
                                </a:lnTo>
                                <a:lnTo>
                                  <a:pt x="2232" y="1397"/>
                                </a:lnTo>
                                <a:lnTo>
                                  <a:pt x="2213" y="1392"/>
                                </a:lnTo>
                                <a:lnTo>
                                  <a:pt x="2194" y="1388"/>
                                </a:lnTo>
                                <a:lnTo>
                                  <a:pt x="2175" y="1384"/>
                                </a:lnTo>
                                <a:lnTo>
                                  <a:pt x="2155" y="1380"/>
                                </a:lnTo>
                                <a:lnTo>
                                  <a:pt x="2136" y="1378"/>
                                </a:lnTo>
                                <a:lnTo>
                                  <a:pt x="2116" y="1377"/>
                                </a:lnTo>
                                <a:lnTo>
                                  <a:pt x="2097" y="1376"/>
                                </a:lnTo>
                                <a:lnTo>
                                  <a:pt x="2077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1" y="1379"/>
                                </a:lnTo>
                                <a:lnTo>
                                  <a:pt x="1979" y="1384"/>
                                </a:lnTo>
                                <a:lnTo>
                                  <a:pt x="1948" y="1390"/>
                                </a:lnTo>
                                <a:lnTo>
                                  <a:pt x="1917" y="1398"/>
                                </a:lnTo>
                                <a:lnTo>
                                  <a:pt x="1887" y="1408"/>
                                </a:lnTo>
                                <a:lnTo>
                                  <a:pt x="1858" y="1419"/>
                                </a:lnTo>
                                <a:lnTo>
                                  <a:pt x="1829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3" y="1462"/>
                                </a:lnTo>
                                <a:lnTo>
                                  <a:pt x="1747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6" y="1518"/>
                                </a:lnTo>
                                <a:lnTo>
                                  <a:pt x="1672" y="1539"/>
                                </a:lnTo>
                                <a:lnTo>
                                  <a:pt x="1648" y="1562"/>
                                </a:lnTo>
                                <a:lnTo>
                                  <a:pt x="1626" y="1585"/>
                                </a:lnTo>
                                <a:lnTo>
                                  <a:pt x="1605" y="1611"/>
                                </a:lnTo>
                                <a:lnTo>
                                  <a:pt x="1585" y="1636"/>
                                </a:lnTo>
                                <a:lnTo>
                                  <a:pt x="1567" y="1663"/>
                                </a:lnTo>
                                <a:lnTo>
                                  <a:pt x="1549" y="1692"/>
                                </a:lnTo>
                                <a:lnTo>
                                  <a:pt x="1532" y="1721"/>
                                </a:lnTo>
                                <a:lnTo>
                                  <a:pt x="1517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90" y="1814"/>
                                </a:lnTo>
                                <a:lnTo>
                                  <a:pt x="1479" y="1846"/>
                                </a:lnTo>
                                <a:lnTo>
                                  <a:pt x="1469" y="1879"/>
                                </a:lnTo>
                                <a:lnTo>
                                  <a:pt x="1460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4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40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4" y="2162"/>
                                </a:lnTo>
                                <a:lnTo>
                                  <a:pt x="1447" y="2195"/>
                                </a:lnTo>
                                <a:lnTo>
                                  <a:pt x="1453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7" y="2292"/>
                                </a:lnTo>
                                <a:lnTo>
                                  <a:pt x="1476" y="2325"/>
                                </a:lnTo>
                                <a:lnTo>
                                  <a:pt x="1486" y="2356"/>
                                </a:lnTo>
                                <a:lnTo>
                                  <a:pt x="1455" y="2378"/>
                                </a:lnTo>
                                <a:lnTo>
                                  <a:pt x="1425" y="2401"/>
                                </a:lnTo>
                                <a:lnTo>
                                  <a:pt x="1396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3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7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7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9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3" y="2852"/>
                                </a:lnTo>
                                <a:lnTo>
                                  <a:pt x="1177" y="2895"/>
                                </a:lnTo>
                                <a:lnTo>
                                  <a:pt x="1148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2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2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1" y="2976"/>
                                </a:lnTo>
                                <a:lnTo>
                                  <a:pt x="937" y="2992"/>
                                </a:lnTo>
                                <a:lnTo>
                                  <a:pt x="914" y="3008"/>
                                </a:lnTo>
                                <a:lnTo>
                                  <a:pt x="891" y="3026"/>
                                </a:lnTo>
                                <a:lnTo>
                                  <a:pt x="868" y="3045"/>
                                </a:lnTo>
                                <a:lnTo>
                                  <a:pt x="847" y="3066"/>
                                </a:lnTo>
                                <a:lnTo>
                                  <a:pt x="826" y="3087"/>
                                </a:lnTo>
                                <a:lnTo>
                                  <a:pt x="806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70" y="3156"/>
                                </a:lnTo>
                                <a:lnTo>
                                  <a:pt x="753" y="3180"/>
                                </a:lnTo>
                                <a:lnTo>
                                  <a:pt x="737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8" y="3260"/>
                                </a:lnTo>
                                <a:lnTo>
                                  <a:pt x="695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3" y="3346"/>
                                </a:lnTo>
                                <a:lnTo>
                                  <a:pt x="663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7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6" y="3503"/>
                                </a:lnTo>
                                <a:lnTo>
                                  <a:pt x="633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31" y="3602"/>
                                </a:lnTo>
                                <a:lnTo>
                                  <a:pt x="631" y="3625"/>
                                </a:lnTo>
                                <a:lnTo>
                                  <a:pt x="632" y="3648"/>
                                </a:lnTo>
                                <a:lnTo>
                                  <a:pt x="633" y="3670"/>
                                </a:lnTo>
                                <a:lnTo>
                                  <a:pt x="635" y="3692"/>
                                </a:lnTo>
                                <a:lnTo>
                                  <a:pt x="642" y="3735"/>
                                </a:lnTo>
                                <a:lnTo>
                                  <a:pt x="649" y="3778"/>
                                </a:lnTo>
                                <a:lnTo>
                                  <a:pt x="660" y="3820"/>
                                </a:lnTo>
                                <a:lnTo>
                                  <a:pt x="673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5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3" y="4009"/>
                                </a:lnTo>
                                <a:lnTo>
                                  <a:pt x="766" y="4042"/>
                                </a:lnTo>
                                <a:lnTo>
                                  <a:pt x="790" y="4076"/>
                                </a:lnTo>
                                <a:lnTo>
                                  <a:pt x="815" y="4106"/>
                                </a:lnTo>
                                <a:lnTo>
                                  <a:pt x="842" y="4134"/>
                                </a:lnTo>
                                <a:lnTo>
                                  <a:pt x="871" y="4162"/>
                                </a:lnTo>
                                <a:lnTo>
                                  <a:pt x="901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4" y="4255"/>
                                </a:lnTo>
                                <a:lnTo>
                                  <a:pt x="853" y="4279"/>
                                </a:lnTo>
                                <a:lnTo>
                                  <a:pt x="843" y="4303"/>
                                </a:lnTo>
                                <a:lnTo>
                                  <a:pt x="834" y="4327"/>
                                </a:lnTo>
                                <a:lnTo>
                                  <a:pt x="825" y="4352"/>
                                </a:lnTo>
                                <a:lnTo>
                                  <a:pt x="818" y="4377"/>
                                </a:lnTo>
                                <a:lnTo>
                                  <a:pt x="811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800" y="4456"/>
                                </a:lnTo>
                                <a:lnTo>
                                  <a:pt x="795" y="4482"/>
                                </a:lnTo>
                                <a:lnTo>
                                  <a:pt x="792" y="4510"/>
                                </a:lnTo>
                                <a:lnTo>
                                  <a:pt x="790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8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9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1" y="4641"/>
                                </a:lnTo>
                                <a:lnTo>
                                  <a:pt x="792" y="4650"/>
                                </a:lnTo>
                                <a:lnTo>
                                  <a:pt x="793" y="4659"/>
                                </a:lnTo>
                                <a:lnTo>
                                  <a:pt x="794" y="4668"/>
                                </a:lnTo>
                                <a:lnTo>
                                  <a:pt x="775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7" y="4653"/>
                                </a:lnTo>
                                <a:lnTo>
                                  <a:pt x="717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7" y="4645"/>
                                </a:lnTo>
                                <a:lnTo>
                                  <a:pt x="657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4" y="4644"/>
                                </a:lnTo>
                                <a:lnTo>
                                  <a:pt x="572" y="4647"/>
                                </a:lnTo>
                                <a:lnTo>
                                  <a:pt x="540" y="4651"/>
                                </a:lnTo>
                                <a:lnTo>
                                  <a:pt x="509" y="4658"/>
                                </a:lnTo>
                                <a:lnTo>
                                  <a:pt x="478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8" y="4686"/>
                                </a:lnTo>
                                <a:lnTo>
                                  <a:pt x="389" y="4700"/>
                                </a:lnTo>
                                <a:lnTo>
                                  <a:pt x="361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6" y="4747"/>
                                </a:lnTo>
                                <a:lnTo>
                                  <a:pt x="281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2" y="4807"/>
                                </a:lnTo>
                                <a:lnTo>
                                  <a:pt x="209" y="4829"/>
                                </a:lnTo>
                                <a:lnTo>
                                  <a:pt x="187" y="4853"/>
                                </a:lnTo>
                                <a:lnTo>
                                  <a:pt x="166" y="4878"/>
                                </a:lnTo>
                                <a:lnTo>
                                  <a:pt x="146" y="4904"/>
                                </a:lnTo>
                                <a:lnTo>
                                  <a:pt x="127" y="4931"/>
                                </a:lnTo>
                                <a:lnTo>
                                  <a:pt x="109" y="4959"/>
                                </a:lnTo>
                                <a:lnTo>
                                  <a:pt x="93" y="4989"/>
                                </a:lnTo>
                                <a:lnTo>
                                  <a:pt x="77" y="5019"/>
                                </a:lnTo>
                                <a:lnTo>
                                  <a:pt x="63" y="5050"/>
                                </a:lnTo>
                                <a:lnTo>
                                  <a:pt x="51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9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3" y="5216"/>
                                </a:lnTo>
                                <a:lnTo>
                                  <a:pt x="8" y="5251"/>
                                </a:lnTo>
                                <a:lnTo>
                                  <a:pt x="3" y="5287"/>
                                </a:lnTo>
                                <a:lnTo>
                                  <a:pt x="1" y="5324"/>
                                </a:lnTo>
                                <a:lnTo>
                                  <a:pt x="0" y="5360"/>
                                </a:lnTo>
                                <a:lnTo>
                                  <a:pt x="1" y="5395"/>
                                </a:lnTo>
                                <a:lnTo>
                                  <a:pt x="3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2" y="5497"/>
                                </a:lnTo>
                                <a:lnTo>
                                  <a:pt x="19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5" y="5593"/>
                                </a:lnTo>
                                <a:lnTo>
                                  <a:pt x="45" y="5624"/>
                                </a:lnTo>
                                <a:lnTo>
                                  <a:pt x="56" y="5655"/>
                                </a:lnTo>
                                <a:lnTo>
                                  <a:pt x="70" y="5684"/>
                                </a:lnTo>
                                <a:lnTo>
                                  <a:pt x="83" y="5713"/>
                                </a:lnTo>
                                <a:lnTo>
                                  <a:pt x="98" y="5740"/>
                                </a:lnTo>
                                <a:lnTo>
                                  <a:pt x="114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9" y="5819"/>
                                </a:lnTo>
                                <a:lnTo>
                                  <a:pt x="168" y="5843"/>
                                </a:lnTo>
                                <a:lnTo>
                                  <a:pt x="188" y="5867"/>
                                </a:lnTo>
                                <a:lnTo>
                                  <a:pt x="209" y="5889"/>
                                </a:lnTo>
                                <a:lnTo>
                                  <a:pt x="231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6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6" y="5983"/>
                                </a:lnTo>
                                <a:lnTo>
                                  <a:pt x="352" y="5999"/>
                                </a:lnTo>
                                <a:lnTo>
                                  <a:pt x="378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2" y="6036"/>
                                </a:lnTo>
                                <a:lnTo>
                                  <a:pt x="461" y="6046"/>
                                </a:lnTo>
                                <a:lnTo>
                                  <a:pt x="490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80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70" y="6128"/>
                                </a:lnTo>
                                <a:lnTo>
                                  <a:pt x="567" y="6148"/>
                                </a:lnTo>
                                <a:lnTo>
                                  <a:pt x="565" y="6168"/>
                                </a:lnTo>
                                <a:lnTo>
                                  <a:pt x="564" y="6188"/>
                                </a:lnTo>
                                <a:lnTo>
                                  <a:pt x="563" y="6208"/>
                                </a:lnTo>
                                <a:lnTo>
                                  <a:pt x="563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6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3" y="6408"/>
                                </a:lnTo>
                                <a:lnTo>
                                  <a:pt x="592" y="6441"/>
                                </a:lnTo>
                                <a:lnTo>
                                  <a:pt x="602" y="6474"/>
                                </a:lnTo>
                                <a:lnTo>
                                  <a:pt x="613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9" y="6569"/>
                                </a:lnTo>
                                <a:lnTo>
                                  <a:pt x="655" y="6599"/>
                                </a:lnTo>
                                <a:lnTo>
                                  <a:pt x="671" y="6629"/>
                                </a:lnTo>
                                <a:lnTo>
                                  <a:pt x="689" y="6657"/>
                                </a:lnTo>
                                <a:lnTo>
                                  <a:pt x="708" y="6684"/>
                                </a:lnTo>
                                <a:lnTo>
                                  <a:pt x="728" y="6710"/>
                                </a:lnTo>
                                <a:lnTo>
                                  <a:pt x="749" y="6735"/>
                                </a:lnTo>
                                <a:lnTo>
                                  <a:pt x="771" y="6759"/>
                                </a:lnTo>
                                <a:lnTo>
                                  <a:pt x="794" y="6781"/>
                                </a:lnTo>
                                <a:lnTo>
                                  <a:pt x="819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70" y="6841"/>
                                </a:lnTo>
                                <a:lnTo>
                                  <a:pt x="896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1" y="6889"/>
                                </a:lnTo>
                                <a:lnTo>
                                  <a:pt x="980" y="6902"/>
                                </a:lnTo>
                                <a:lnTo>
                                  <a:pt x="1010" y="6913"/>
                                </a:lnTo>
                                <a:lnTo>
                                  <a:pt x="1040" y="6923"/>
                                </a:lnTo>
                                <a:lnTo>
                                  <a:pt x="1071" y="6931"/>
                                </a:lnTo>
                                <a:lnTo>
                                  <a:pt x="1102" y="6936"/>
                                </a:lnTo>
                                <a:lnTo>
                                  <a:pt x="1134" y="6942"/>
                                </a:lnTo>
                                <a:lnTo>
                                  <a:pt x="1166" y="6944"/>
                                </a:lnTo>
                                <a:lnTo>
                                  <a:pt x="1199" y="6945"/>
                                </a:lnTo>
                                <a:lnTo>
                                  <a:pt x="1222" y="6944"/>
                                </a:lnTo>
                                <a:lnTo>
                                  <a:pt x="1246" y="6943"/>
                                </a:lnTo>
                                <a:lnTo>
                                  <a:pt x="1269" y="6941"/>
                                </a:lnTo>
                                <a:lnTo>
                                  <a:pt x="1291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80" y="6915"/>
                                </a:lnTo>
                                <a:lnTo>
                                  <a:pt x="1401" y="6907"/>
                                </a:lnTo>
                                <a:lnTo>
                                  <a:pt x="1422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3" y="6880"/>
                                </a:lnTo>
                                <a:lnTo>
                                  <a:pt x="1483" y="6870"/>
                                </a:lnTo>
                                <a:lnTo>
                                  <a:pt x="1501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9" y="6832"/>
                                </a:lnTo>
                                <a:lnTo>
                                  <a:pt x="1558" y="6819"/>
                                </a:lnTo>
                                <a:lnTo>
                                  <a:pt x="1575" y="6804"/>
                                </a:lnTo>
                                <a:lnTo>
                                  <a:pt x="1592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5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6" y="6723"/>
                                </a:lnTo>
                                <a:lnTo>
                                  <a:pt x="1672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9" y="6667"/>
                                </a:lnTo>
                                <a:lnTo>
                                  <a:pt x="1713" y="6648"/>
                                </a:lnTo>
                                <a:lnTo>
                                  <a:pt x="1725" y="6627"/>
                                </a:lnTo>
                                <a:lnTo>
                                  <a:pt x="1737" y="6607"/>
                                </a:lnTo>
                                <a:lnTo>
                                  <a:pt x="1748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9" y="6542"/>
                                </a:lnTo>
                                <a:lnTo>
                                  <a:pt x="1797" y="6554"/>
                                </a:lnTo>
                                <a:lnTo>
                                  <a:pt x="1826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5" y="6582"/>
                                </a:lnTo>
                                <a:lnTo>
                                  <a:pt x="1915" y="6588"/>
                                </a:lnTo>
                                <a:lnTo>
                                  <a:pt x="1946" y="6592"/>
                                </a:lnTo>
                                <a:lnTo>
                                  <a:pt x="1977" y="6595"/>
                                </a:lnTo>
                                <a:lnTo>
                                  <a:pt x="2009" y="6596"/>
                                </a:lnTo>
                                <a:lnTo>
                                  <a:pt x="2032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8" y="6592"/>
                                </a:lnTo>
                                <a:lnTo>
                                  <a:pt x="2100" y="6588"/>
                                </a:lnTo>
                                <a:lnTo>
                                  <a:pt x="2122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5" y="6574"/>
                                </a:lnTo>
                                <a:lnTo>
                                  <a:pt x="2186" y="6567"/>
                                </a:lnTo>
                                <a:lnTo>
                                  <a:pt x="2207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8" y="6543"/>
                                </a:lnTo>
                                <a:lnTo>
                                  <a:pt x="2268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7" y="6512"/>
                                </a:lnTo>
                                <a:lnTo>
                                  <a:pt x="2326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6" y="6445"/>
                                </a:lnTo>
                                <a:lnTo>
                                  <a:pt x="2413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5" y="6398"/>
                                </a:lnTo>
                                <a:lnTo>
                                  <a:pt x="2459" y="6381"/>
                                </a:lnTo>
                                <a:lnTo>
                                  <a:pt x="2475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3" y="6327"/>
                                </a:lnTo>
                                <a:lnTo>
                                  <a:pt x="2516" y="6308"/>
                                </a:lnTo>
                                <a:lnTo>
                                  <a:pt x="2528" y="6288"/>
                                </a:lnTo>
                                <a:lnTo>
                                  <a:pt x="2540" y="6268"/>
                                </a:lnTo>
                                <a:lnTo>
                                  <a:pt x="2551" y="6248"/>
                                </a:lnTo>
                                <a:lnTo>
                                  <a:pt x="2562" y="6227"/>
                                </a:lnTo>
                                <a:lnTo>
                                  <a:pt x="2572" y="6205"/>
                                </a:lnTo>
                                <a:lnTo>
                                  <a:pt x="2581" y="6206"/>
                                </a:lnTo>
                                <a:lnTo>
                                  <a:pt x="2589" y="6207"/>
                                </a:lnTo>
                                <a:lnTo>
                                  <a:pt x="2598" y="6208"/>
                                </a:lnTo>
                                <a:lnTo>
                                  <a:pt x="2606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2" y="6211"/>
                                </a:lnTo>
                                <a:lnTo>
                                  <a:pt x="2631" y="6213"/>
                                </a:lnTo>
                                <a:lnTo>
                                  <a:pt x="2639" y="6213"/>
                                </a:lnTo>
                                <a:lnTo>
                                  <a:pt x="2672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8" y="6198"/>
                                </a:lnTo>
                                <a:lnTo>
                                  <a:pt x="2799" y="6189"/>
                                </a:lnTo>
                                <a:lnTo>
                                  <a:pt x="2830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9" y="6155"/>
                                </a:lnTo>
                                <a:lnTo>
                                  <a:pt x="2911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60" y="6231"/>
                                </a:lnTo>
                                <a:lnTo>
                                  <a:pt x="2985" y="6254"/>
                                </a:lnTo>
                                <a:lnTo>
                                  <a:pt x="3012" y="6275"/>
                                </a:lnTo>
                                <a:lnTo>
                                  <a:pt x="3039" y="6295"/>
                                </a:lnTo>
                                <a:lnTo>
                                  <a:pt x="3068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8" y="6343"/>
                                </a:lnTo>
                                <a:lnTo>
                                  <a:pt x="3159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3" y="6377"/>
                                </a:lnTo>
                                <a:lnTo>
                                  <a:pt x="3256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9" y="6393"/>
                                </a:lnTo>
                                <a:lnTo>
                                  <a:pt x="3381" y="6392"/>
                                </a:lnTo>
                                <a:lnTo>
                                  <a:pt x="3403" y="6391"/>
                                </a:lnTo>
                                <a:lnTo>
                                  <a:pt x="3424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8" y="6372"/>
                                </a:lnTo>
                                <a:lnTo>
                                  <a:pt x="3529" y="6367"/>
                                </a:lnTo>
                                <a:lnTo>
                                  <a:pt x="3549" y="6360"/>
                                </a:lnTo>
                                <a:lnTo>
                                  <a:pt x="3569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8" y="6336"/>
                                </a:lnTo>
                                <a:lnTo>
                                  <a:pt x="3627" y="6326"/>
                                </a:lnTo>
                                <a:lnTo>
                                  <a:pt x="3646" y="6316"/>
                                </a:lnTo>
                                <a:lnTo>
                                  <a:pt x="3663" y="6305"/>
                                </a:lnTo>
                                <a:lnTo>
                                  <a:pt x="3681" y="6292"/>
                                </a:lnTo>
                                <a:lnTo>
                                  <a:pt x="3699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8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5" y="6195"/>
                                </a:lnTo>
                                <a:lnTo>
                                  <a:pt x="3809" y="6178"/>
                                </a:lnTo>
                                <a:lnTo>
                                  <a:pt x="3824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50" y="6126"/>
                                </a:lnTo>
                                <a:lnTo>
                                  <a:pt x="3864" y="6108"/>
                                </a:lnTo>
                                <a:lnTo>
                                  <a:pt x="3876" y="6090"/>
                                </a:lnTo>
                                <a:lnTo>
                                  <a:pt x="3887" y="6071"/>
                                </a:lnTo>
                                <a:lnTo>
                                  <a:pt x="3898" y="6051"/>
                                </a:lnTo>
                                <a:lnTo>
                                  <a:pt x="3909" y="6031"/>
                                </a:lnTo>
                                <a:lnTo>
                                  <a:pt x="3943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7" y="6077"/>
                                </a:lnTo>
                                <a:lnTo>
                                  <a:pt x="4016" y="6085"/>
                                </a:lnTo>
                                <a:lnTo>
                                  <a:pt x="4035" y="6092"/>
                                </a:lnTo>
                                <a:lnTo>
                                  <a:pt x="4054" y="6097"/>
                                </a:lnTo>
                                <a:lnTo>
                                  <a:pt x="4073" y="6104"/>
                                </a:lnTo>
                                <a:lnTo>
                                  <a:pt x="4093" y="6108"/>
                                </a:lnTo>
                                <a:lnTo>
                                  <a:pt x="4113" y="6113"/>
                                </a:lnTo>
                                <a:lnTo>
                                  <a:pt x="4132" y="6116"/>
                                </a:lnTo>
                                <a:lnTo>
                                  <a:pt x="4152" y="6118"/>
                                </a:lnTo>
                                <a:lnTo>
                                  <a:pt x="4172" y="6121"/>
                                </a:lnTo>
                                <a:lnTo>
                                  <a:pt x="4193" y="6122"/>
                                </a:lnTo>
                                <a:lnTo>
                                  <a:pt x="4214" y="6123"/>
                                </a:lnTo>
                                <a:lnTo>
                                  <a:pt x="4221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5" y="6121"/>
                                </a:lnTo>
                                <a:lnTo>
                                  <a:pt x="4242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6" y="6118"/>
                                </a:lnTo>
                                <a:lnTo>
                                  <a:pt x="4263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80" y="6138"/>
                                </a:lnTo>
                                <a:lnTo>
                                  <a:pt x="4291" y="6160"/>
                                </a:lnTo>
                                <a:lnTo>
                                  <a:pt x="4302" y="6183"/>
                                </a:lnTo>
                                <a:lnTo>
                                  <a:pt x="4314" y="6204"/>
                                </a:lnTo>
                                <a:lnTo>
                                  <a:pt x="4326" y="6225"/>
                                </a:lnTo>
                                <a:lnTo>
                                  <a:pt x="4339" y="6245"/>
                                </a:lnTo>
                                <a:lnTo>
                                  <a:pt x="4353" y="6264"/>
                                </a:lnTo>
                                <a:lnTo>
                                  <a:pt x="4367" y="6282"/>
                                </a:lnTo>
                                <a:lnTo>
                                  <a:pt x="4381" y="6301"/>
                                </a:lnTo>
                                <a:lnTo>
                                  <a:pt x="4397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7" y="6369"/>
                                </a:lnTo>
                                <a:lnTo>
                                  <a:pt x="4463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500" y="6413"/>
                                </a:lnTo>
                                <a:lnTo>
                                  <a:pt x="4519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7" y="6451"/>
                                </a:lnTo>
                                <a:lnTo>
                                  <a:pt x="4577" y="6462"/>
                                </a:lnTo>
                                <a:lnTo>
                                  <a:pt x="4598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1" y="6497"/>
                                </a:lnTo>
                                <a:lnTo>
                                  <a:pt x="4683" y="6505"/>
                                </a:lnTo>
                                <a:lnTo>
                                  <a:pt x="4706" y="6511"/>
                                </a:lnTo>
                                <a:lnTo>
                                  <a:pt x="4728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3" y="6524"/>
                                </a:lnTo>
                                <a:lnTo>
                                  <a:pt x="4796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4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9" y="6528"/>
                                </a:lnTo>
                                <a:lnTo>
                                  <a:pt x="4853" y="6527"/>
                                </a:lnTo>
                                <a:lnTo>
                                  <a:pt x="4855" y="6527"/>
                                </a:lnTo>
                                <a:lnTo>
                                  <a:pt x="4858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4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6" y="6600"/>
                                </a:lnTo>
                                <a:lnTo>
                                  <a:pt x="4907" y="6624"/>
                                </a:lnTo>
                                <a:lnTo>
                                  <a:pt x="4919" y="6646"/>
                                </a:lnTo>
                                <a:lnTo>
                                  <a:pt x="4932" y="6669"/>
                                </a:lnTo>
                                <a:lnTo>
                                  <a:pt x="4946" y="6690"/>
                                </a:lnTo>
                                <a:lnTo>
                                  <a:pt x="4960" y="6711"/>
                                </a:lnTo>
                                <a:lnTo>
                                  <a:pt x="4974" y="6732"/>
                                </a:lnTo>
                                <a:lnTo>
                                  <a:pt x="4990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3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9" y="6825"/>
                                </a:lnTo>
                                <a:lnTo>
                                  <a:pt x="5076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5" y="6872"/>
                                </a:lnTo>
                                <a:lnTo>
                                  <a:pt x="5135" y="6886"/>
                                </a:lnTo>
                                <a:lnTo>
                                  <a:pt x="5156" y="6900"/>
                                </a:lnTo>
                                <a:lnTo>
                                  <a:pt x="5177" y="6912"/>
                                </a:lnTo>
                                <a:lnTo>
                                  <a:pt x="5198" y="6923"/>
                                </a:lnTo>
                                <a:lnTo>
                                  <a:pt x="5220" y="6934"/>
                                </a:lnTo>
                                <a:lnTo>
                                  <a:pt x="5242" y="6944"/>
                                </a:lnTo>
                                <a:lnTo>
                                  <a:pt x="5265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2" y="6967"/>
                                </a:lnTo>
                                <a:lnTo>
                                  <a:pt x="5335" y="6973"/>
                                </a:lnTo>
                                <a:lnTo>
                                  <a:pt x="5359" y="6977"/>
                                </a:lnTo>
                                <a:lnTo>
                                  <a:pt x="5384" y="6982"/>
                                </a:lnTo>
                                <a:lnTo>
                                  <a:pt x="5408" y="6984"/>
                                </a:lnTo>
                                <a:lnTo>
                                  <a:pt x="5434" y="6986"/>
                                </a:lnTo>
                                <a:lnTo>
                                  <a:pt x="5459" y="6986"/>
                                </a:lnTo>
                                <a:lnTo>
                                  <a:pt x="5479" y="6986"/>
                                </a:lnTo>
                                <a:lnTo>
                                  <a:pt x="5499" y="6985"/>
                                </a:lnTo>
                                <a:lnTo>
                                  <a:pt x="5518" y="6983"/>
                                </a:lnTo>
                                <a:lnTo>
                                  <a:pt x="5538" y="6981"/>
                                </a:lnTo>
                                <a:lnTo>
                                  <a:pt x="5556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2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6" y="6940"/>
                                </a:lnTo>
                                <a:lnTo>
                                  <a:pt x="5720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8" y="6861"/>
                                </a:lnTo>
                                <a:lnTo>
                                  <a:pt x="5847" y="6835"/>
                                </a:lnTo>
                                <a:lnTo>
                                  <a:pt x="5876" y="6809"/>
                                </a:lnTo>
                                <a:lnTo>
                                  <a:pt x="5903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3" y="6719"/>
                                </a:lnTo>
                                <a:lnTo>
                                  <a:pt x="5976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9" y="6704"/>
                                </a:lnTo>
                                <a:lnTo>
                                  <a:pt x="6060" y="6707"/>
                                </a:lnTo>
                                <a:lnTo>
                                  <a:pt x="6082" y="6711"/>
                                </a:lnTo>
                                <a:lnTo>
                                  <a:pt x="6104" y="6714"/>
                                </a:lnTo>
                                <a:lnTo>
                                  <a:pt x="6126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2" y="6715"/>
                                </a:lnTo>
                                <a:lnTo>
                                  <a:pt x="6214" y="6712"/>
                                </a:lnTo>
                                <a:lnTo>
                                  <a:pt x="6246" y="6708"/>
                                </a:lnTo>
                                <a:lnTo>
                                  <a:pt x="6277" y="6701"/>
                                </a:lnTo>
                                <a:lnTo>
                                  <a:pt x="6308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7" y="6673"/>
                                </a:lnTo>
                                <a:lnTo>
                                  <a:pt x="6396" y="6659"/>
                                </a:lnTo>
                                <a:lnTo>
                                  <a:pt x="6425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5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3" y="6552"/>
                                </a:lnTo>
                                <a:lnTo>
                                  <a:pt x="6577" y="6530"/>
                                </a:lnTo>
                                <a:lnTo>
                                  <a:pt x="6599" y="6506"/>
                                </a:lnTo>
                                <a:lnTo>
                                  <a:pt x="6620" y="6481"/>
                                </a:lnTo>
                                <a:lnTo>
                                  <a:pt x="6640" y="6455"/>
                                </a:lnTo>
                                <a:lnTo>
                                  <a:pt x="6658" y="6428"/>
                                </a:lnTo>
                                <a:lnTo>
                                  <a:pt x="6676" y="6400"/>
                                </a:lnTo>
                                <a:lnTo>
                                  <a:pt x="6693" y="6371"/>
                                </a:lnTo>
                                <a:lnTo>
                                  <a:pt x="6708" y="6341"/>
                                </a:lnTo>
                                <a:lnTo>
                                  <a:pt x="6723" y="6310"/>
                                </a:lnTo>
                                <a:lnTo>
                                  <a:pt x="6735" y="6278"/>
                                </a:lnTo>
                                <a:lnTo>
                                  <a:pt x="6747" y="6246"/>
                                </a:lnTo>
                                <a:lnTo>
                                  <a:pt x="6757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2" y="6144"/>
                                </a:lnTo>
                                <a:lnTo>
                                  <a:pt x="6778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5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5" y="5970"/>
                                </a:lnTo>
                                <a:lnTo>
                                  <a:pt x="6782" y="5942"/>
                                </a:lnTo>
                                <a:lnTo>
                                  <a:pt x="6780" y="5914"/>
                                </a:lnTo>
                                <a:lnTo>
                                  <a:pt x="6776" y="5887"/>
                                </a:lnTo>
                                <a:lnTo>
                                  <a:pt x="6771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9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4" y="5743"/>
                                </a:lnTo>
                                <a:lnTo>
                                  <a:pt x="6821" y="5728"/>
                                </a:lnTo>
                                <a:lnTo>
                                  <a:pt x="6838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4" y="5668"/>
                                </a:lnTo>
                                <a:lnTo>
                                  <a:pt x="6899" y="5652"/>
                                </a:lnTo>
                                <a:lnTo>
                                  <a:pt x="6913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3" y="5581"/>
                                </a:lnTo>
                                <a:lnTo>
                                  <a:pt x="6965" y="5562"/>
                                </a:lnTo>
                                <a:lnTo>
                                  <a:pt x="6976" y="5543"/>
                                </a:lnTo>
                                <a:lnTo>
                                  <a:pt x="6987" y="5523"/>
                                </a:lnTo>
                                <a:lnTo>
                                  <a:pt x="6998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7" y="5461"/>
                                </a:lnTo>
                                <a:lnTo>
                                  <a:pt x="7026" y="5440"/>
                                </a:lnTo>
                                <a:lnTo>
                                  <a:pt x="7034" y="5418"/>
                                </a:lnTo>
                                <a:lnTo>
                                  <a:pt x="7041" y="5396"/>
                                </a:lnTo>
                                <a:lnTo>
                                  <a:pt x="7048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9" y="5327"/>
                                </a:lnTo>
                                <a:lnTo>
                                  <a:pt x="7064" y="5304"/>
                                </a:lnTo>
                                <a:lnTo>
                                  <a:pt x="7068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4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8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6" y="5106"/>
                                </a:lnTo>
                                <a:lnTo>
                                  <a:pt x="7073" y="5081"/>
                                </a:lnTo>
                                <a:lnTo>
                                  <a:pt x="7070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1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50" y="4960"/>
                                </a:lnTo>
                                <a:lnTo>
                                  <a:pt x="7068" y="4937"/>
                                </a:lnTo>
                                <a:lnTo>
                                  <a:pt x="7084" y="4911"/>
                                </a:lnTo>
                                <a:lnTo>
                                  <a:pt x="7100" y="4886"/>
                                </a:lnTo>
                                <a:lnTo>
                                  <a:pt x="7114" y="4860"/>
                                </a:lnTo>
                                <a:lnTo>
                                  <a:pt x="7129" y="4833"/>
                                </a:lnTo>
                                <a:lnTo>
                                  <a:pt x="7141" y="4805"/>
                                </a:lnTo>
                                <a:lnTo>
                                  <a:pt x="7153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3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8" y="4658"/>
                                </a:lnTo>
                                <a:lnTo>
                                  <a:pt x="7194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5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00"/>
                        <wps:cNvSpPr>
                          <a:spLocks/>
                        </wps:cNvSpPr>
                        <wps:spPr bwMode="auto">
                          <a:xfrm>
                            <a:off x="9124" y="1647"/>
                            <a:ext cx="280" cy="221"/>
                          </a:xfrm>
                          <a:custGeom>
                            <a:avLst/>
                            <a:gdLst>
                              <a:gd name="T0" fmla="*/ 2514 w 2519"/>
                              <a:gd name="T1" fmla="*/ 1693 h 1987"/>
                              <a:gd name="T2" fmla="*/ 2487 w 2519"/>
                              <a:gd name="T3" fmla="*/ 1577 h 1987"/>
                              <a:gd name="T4" fmla="*/ 2443 w 2519"/>
                              <a:gd name="T5" fmla="*/ 1471 h 1987"/>
                              <a:gd name="T6" fmla="*/ 2382 w 2519"/>
                              <a:gd name="T7" fmla="*/ 1379 h 1987"/>
                              <a:gd name="T8" fmla="*/ 2404 w 2519"/>
                              <a:gd name="T9" fmla="*/ 1256 h 1987"/>
                              <a:gd name="T10" fmla="*/ 2430 w 2519"/>
                              <a:gd name="T11" fmla="*/ 1106 h 1987"/>
                              <a:gd name="T12" fmla="*/ 2425 w 2519"/>
                              <a:gd name="T13" fmla="*/ 976 h 1987"/>
                              <a:gd name="T14" fmla="*/ 2401 w 2519"/>
                              <a:gd name="T15" fmla="*/ 862 h 1987"/>
                              <a:gd name="T16" fmla="*/ 2359 w 2519"/>
                              <a:gd name="T17" fmla="*/ 758 h 1987"/>
                              <a:gd name="T18" fmla="*/ 2301 w 2519"/>
                              <a:gd name="T19" fmla="*/ 666 h 1987"/>
                              <a:gd name="T20" fmla="*/ 2231 w 2519"/>
                              <a:gd name="T21" fmla="*/ 589 h 1987"/>
                              <a:gd name="T22" fmla="*/ 2148 w 2519"/>
                              <a:gd name="T23" fmla="*/ 530 h 1987"/>
                              <a:gd name="T24" fmla="*/ 2056 w 2519"/>
                              <a:gd name="T25" fmla="*/ 490 h 1987"/>
                              <a:gd name="T26" fmla="*/ 1957 w 2519"/>
                              <a:gd name="T27" fmla="*/ 472 h 1987"/>
                              <a:gd name="T28" fmla="*/ 1895 w 2519"/>
                              <a:gd name="T29" fmla="*/ 473 h 1987"/>
                              <a:gd name="T30" fmla="*/ 1850 w 2519"/>
                              <a:gd name="T31" fmla="*/ 480 h 1987"/>
                              <a:gd name="T32" fmla="*/ 1822 w 2519"/>
                              <a:gd name="T33" fmla="*/ 407 h 1987"/>
                              <a:gd name="T34" fmla="*/ 1788 w 2519"/>
                              <a:gd name="T35" fmla="*/ 314 h 1987"/>
                              <a:gd name="T36" fmla="*/ 1742 w 2519"/>
                              <a:gd name="T37" fmla="*/ 228 h 1987"/>
                              <a:gd name="T38" fmla="*/ 1684 w 2519"/>
                              <a:gd name="T39" fmla="*/ 155 h 1987"/>
                              <a:gd name="T40" fmla="*/ 1617 w 2519"/>
                              <a:gd name="T41" fmla="*/ 93 h 1987"/>
                              <a:gd name="T42" fmla="*/ 1541 w 2519"/>
                              <a:gd name="T43" fmla="*/ 46 h 1987"/>
                              <a:gd name="T44" fmla="*/ 1458 w 2519"/>
                              <a:gd name="T45" fmla="*/ 14 h 1987"/>
                              <a:gd name="T46" fmla="*/ 1371 w 2519"/>
                              <a:gd name="T47" fmla="*/ 0 h 1987"/>
                              <a:gd name="T48" fmla="*/ 1276 w 2519"/>
                              <a:gd name="T49" fmla="*/ 7 h 1987"/>
                              <a:gd name="T50" fmla="*/ 1184 w 2519"/>
                              <a:gd name="T51" fmla="*/ 33 h 1987"/>
                              <a:gd name="T52" fmla="*/ 1100 w 2519"/>
                              <a:gd name="T53" fmla="*/ 80 h 1987"/>
                              <a:gd name="T54" fmla="*/ 1025 w 2519"/>
                              <a:gd name="T55" fmla="*/ 143 h 1987"/>
                              <a:gd name="T56" fmla="*/ 961 w 2519"/>
                              <a:gd name="T57" fmla="*/ 222 h 1987"/>
                              <a:gd name="T58" fmla="*/ 911 w 2519"/>
                              <a:gd name="T59" fmla="*/ 312 h 1987"/>
                              <a:gd name="T60" fmla="*/ 874 w 2519"/>
                              <a:gd name="T61" fmla="*/ 414 h 1987"/>
                              <a:gd name="T62" fmla="*/ 854 w 2519"/>
                              <a:gd name="T63" fmla="*/ 525 h 1987"/>
                              <a:gd name="T64" fmla="*/ 827 w 2519"/>
                              <a:gd name="T65" fmla="*/ 550 h 1987"/>
                              <a:gd name="T66" fmla="*/ 791 w 2519"/>
                              <a:gd name="T67" fmla="*/ 546 h 1987"/>
                              <a:gd name="T68" fmla="*/ 706 w 2519"/>
                              <a:gd name="T69" fmla="*/ 553 h 1987"/>
                              <a:gd name="T70" fmla="*/ 611 w 2519"/>
                              <a:gd name="T71" fmla="*/ 582 h 1987"/>
                              <a:gd name="T72" fmla="*/ 523 w 2519"/>
                              <a:gd name="T73" fmla="*/ 632 h 1987"/>
                              <a:gd name="T74" fmla="*/ 446 w 2519"/>
                              <a:gd name="T75" fmla="*/ 700 h 1987"/>
                              <a:gd name="T76" fmla="*/ 382 w 2519"/>
                              <a:gd name="T77" fmla="*/ 785 h 1987"/>
                              <a:gd name="T78" fmla="*/ 332 w 2519"/>
                              <a:gd name="T79" fmla="*/ 883 h 1987"/>
                              <a:gd name="T80" fmla="*/ 299 w 2519"/>
                              <a:gd name="T81" fmla="*/ 992 h 1987"/>
                              <a:gd name="T82" fmla="*/ 283 w 2519"/>
                              <a:gd name="T83" fmla="*/ 1110 h 1987"/>
                              <a:gd name="T84" fmla="*/ 288 w 2519"/>
                              <a:gd name="T85" fmla="*/ 1216 h 1987"/>
                              <a:gd name="T86" fmla="*/ 305 w 2519"/>
                              <a:gd name="T87" fmla="*/ 1311 h 1987"/>
                              <a:gd name="T88" fmla="*/ 262 w 2519"/>
                              <a:gd name="T89" fmla="*/ 1364 h 1987"/>
                              <a:gd name="T90" fmla="*/ 200 w 2519"/>
                              <a:gd name="T91" fmla="*/ 1421 h 1987"/>
                              <a:gd name="T92" fmla="*/ 145 w 2519"/>
                              <a:gd name="T93" fmla="*/ 1491 h 1987"/>
                              <a:gd name="T94" fmla="*/ 98 w 2519"/>
                              <a:gd name="T95" fmla="*/ 1573 h 1987"/>
                              <a:gd name="T96" fmla="*/ 59 w 2519"/>
                              <a:gd name="T97" fmla="*/ 1662 h 1987"/>
                              <a:gd name="T98" fmla="*/ 29 w 2519"/>
                              <a:gd name="T99" fmla="*/ 1758 h 1987"/>
                              <a:gd name="T100" fmla="*/ 9 w 2519"/>
                              <a:gd name="T101" fmla="*/ 1854 h 1987"/>
                              <a:gd name="T102" fmla="*/ 0 w 2519"/>
                              <a:gd name="T103" fmla="*/ 1951 h 1987"/>
                              <a:gd name="T104" fmla="*/ 1 w 2519"/>
                              <a:gd name="T105" fmla="*/ 1983 h 1987"/>
                              <a:gd name="T106" fmla="*/ 8 w 2519"/>
                              <a:gd name="T107" fmla="*/ 1963 h 1987"/>
                              <a:gd name="T108" fmla="*/ 2482 w 2519"/>
                              <a:gd name="T109" fmla="*/ 1974 h 1987"/>
                              <a:gd name="T110" fmla="*/ 2509 w 2519"/>
                              <a:gd name="T111" fmla="*/ 1884 h 1987"/>
                              <a:gd name="T112" fmla="*/ 2519 w 2519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19" h="1987">
                                <a:moveTo>
                                  <a:pt x="2519" y="1786"/>
                                </a:moveTo>
                                <a:lnTo>
                                  <a:pt x="2518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8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7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5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29" y="1446"/>
                                </a:lnTo>
                                <a:lnTo>
                                  <a:pt x="2414" y="1423"/>
                                </a:lnTo>
                                <a:lnTo>
                                  <a:pt x="2399" y="1400"/>
                                </a:lnTo>
                                <a:lnTo>
                                  <a:pt x="2382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2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3" y="1219"/>
                                </a:lnTo>
                                <a:lnTo>
                                  <a:pt x="2421" y="1182"/>
                                </a:lnTo>
                                <a:lnTo>
                                  <a:pt x="2426" y="1145"/>
                                </a:lnTo>
                                <a:lnTo>
                                  <a:pt x="2430" y="1106"/>
                                </a:lnTo>
                                <a:lnTo>
                                  <a:pt x="2431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1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6" y="734"/>
                                </a:lnTo>
                                <a:lnTo>
                                  <a:pt x="2331" y="710"/>
                                </a:lnTo>
                                <a:lnTo>
                                  <a:pt x="2317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7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1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8" y="530"/>
                                </a:lnTo>
                                <a:lnTo>
                                  <a:pt x="2125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6" y="490"/>
                                </a:lnTo>
                                <a:lnTo>
                                  <a:pt x="2031" y="483"/>
                                </a:lnTo>
                                <a:lnTo>
                                  <a:pt x="2007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7" y="472"/>
                                </a:lnTo>
                                <a:lnTo>
                                  <a:pt x="1895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2" y="475"/>
                                </a:lnTo>
                                <a:lnTo>
                                  <a:pt x="1861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3" y="456"/>
                                </a:lnTo>
                                <a:lnTo>
                                  <a:pt x="1828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7" y="291"/>
                                </a:lnTo>
                                <a:lnTo>
                                  <a:pt x="1766" y="269"/>
                                </a:lnTo>
                                <a:lnTo>
                                  <a:pt x="1754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699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4" y="107"/>
                                </a:lnTo>
                                <a:lnTo>
                                  <a:pt x="1617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0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8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5" y="5"/>
                                </a:lnTo>
                                <a:lnTo>
                                  <a:pt x="1393" y="2"/>
                                </a:lnTo>
                                <a:lnTo>
                                  <a:pt x="1371" y="0"/>
                                </a:lnTo>
                                <a:lnTo>
                                  <a:pt x="1348" y="0"/>
                                </a:lnTo>
                                <a:lnTo>
                                  <a:pt x="1323" y="0"/>
                                </a:lnTo>
                                <a:lnTo>
                                  <a:pt x="1299" y="2"/>
                                </a:lnTo>
                                <a:lnTo>
                                  <a:pt x="1276" y="7"/>
                                </a:lnTo>
                                <a:lnTo>
                                  <a:pt x="1251" y="11"/>
                                </a:lnTo>
                                <a:lnTo>
                                  <a:pt x="1228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1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0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7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7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3" y="553"/>
                                </a:lnTo>
                                <a:lnTo>
                                  <a:pt x="834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0" y="546"/>
                                </a:lnTo>
                                <a:lnTo>
                                  <a:pt x="791" y="546"/>
                                </a:lnTo>
                                <a:lnTo>
                                  <a:pt x="782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1" y="548"/>
                                </a:lnTo>
                                <a:lnTo>
                                  <a:pt x="706" y="553"/>
                                </a:lnTo>
                                <a:lnTo>
                                  <a:pt x="682" y="557"/>
                                </a:lnTo>
                                <a:lnTo>
                                  <a:pt x="657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8" y="593"/>
                                </a:lnTo>
                                <a:lnTo>
                                  <a:pt x="565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6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2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3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2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5" y="1080"/>
                                </a:lnTo>
                                <a:lnTo>
                                  <a:pt x="283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3" y="1167"/>
                                </a:lnTo>
                                <a:lnTo>
                                  <a:pt x="284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0" y="1288"/>
                                </a:lnTo>
                                <a:lnTo>
                                  <a:pt x="305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6" y="1378"/>
                                </a:lnTo>
                                <a:lnTo>
                                  <a:pt x="230" y="1391"/>
                                </a:lnTo>
                                <a:lnTo>
                                  <a:pt x="215" y="1405"/>
                                </a:lnTo>
                                <a:lnTo>
                                  <a:pt x="200" y="1421"/>
                                </a:lnTo>
                                <a:lnTo>
                                  <a:pt x="186" y="1436"/>
                                </a:lnTo>
                                <a:lnTo>
                                  <a:pt x="171" y="1454"/>
                                </a:lnTo>
                                <a:lnTo>
                                  <a:pt x="158" y="1472"/>
                                </a:lnTo>
                                <a:lnTo>
                                  <a:pt x="145" y="1491"/>
                                </a:lnTo>
                                <a:lnTo>
                                  <a:pt x="133" y="1509"/>
                                </a:lnTo>
                                <a:lnTo>
                                  <a:pt x="121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8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7" y="1616"/>
                                </a:lnTo>
                                <a:lnTo>
                                  <a:pt x="67" y="1639"/>
                                </a:lnTo>
                                <a:lnTo>
                                  <a:pt x="59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29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9" y="1854"/>
                                </a:lnTo>
                                <a:lnTo>
                                  <a:pt x="6" y="1878"/>
                                </a:lnTo>
                                <a:lnTo>
                                  <a:pt x="3" y="1903"/>
                                </a:lnTo>
                                <a:lnTo>
                                  <a:pt x="1" y="1927"/>
                                </a:lnTo>
                                <a:lnTo>
                                  <a:pt x="0" y="1951"/>
                                </a:lnTo>
                                <a:lnTo>
                                  <a:pt x="0" y="1974"/>
                                </a:lnTo>
                                <a:lnTo>
                                  <a:pt x="0" y="1985"/>
                                </a:lnTo>
                                <a:lnTo>
                                  <a:pt x="1" y="1987"/>
                                </a:lnTo>
                                <a:lnTo>
                                  <a:pt x="1" y="1983"/>
                                </a:lnTo>
                                <a:lnTo>
                                  <a:pt x="3" y="1975"/>
                                </a:lnTo>
                                <a:lnTo>
                                  <a:pt x="4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0" y="1968"/>
                                </a:lnTo>
                                <a:lnTo>
                                  <a:pt x="11" y="1974"/>
                                </a:lnTo>
                                <a:lnTo>
                                  <a:pt x="2482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4" y="1905"/>
                                </a:lnTo>
                                <a:lnTo>
                                  <a:pt x="2509" y="1884"/>
                                </a:lnTo>
                                <a:lnTo>
                                  <a:pt x="2514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8" y="1814"/>
                                </a:lnTo>
                                <a:lnTo>
                                  <a:pt x="2519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01"/>
                        <wps:cNvSpPr>
                          <a:spLocks/>
                        </wps:cNvSpPr>
                        <wps:spPr bwMode="auto">
                          <a:xfrm>
                            <a:off x="9247" y="1734"/>
                            <a:ext cx="280" cy="183"/>
                          </a:xfrm>
                          <a:custGeom>
                            <a:avLst/>
                            <a:gdLst>
                              <a:gd name="T0" fmla="*/ 2514 w 2521"/>
                              <a:gd name="T1" fmla="*/ 1693 h 1987"/>
                              <a:gd name="T2" fmla="*/ 2487 w 2521"/>
                              <a:gd name="T3" fmla="*/ 1577 h 1987"/>
                              <a:gd name="T4" fmla="*/ 2443 w 2521"/>
                              <a:gd name="T5" fmla="*/ 1471 h 1987"/>
                              <a:gd name="T6" fmla="*/ 2383 w 2521"/>
                              <a:gd name="T7" fmla="*/ 1379 h 1987"/>
                              <a:gd name="T8" fmla="*/ 2404 w 2521"/>
                              <a:gd name="T9" fmla="*/ 1256 h 1987"/>
                              <a:gd name="T10" fmla="*/ 2431 w 2521"/>
                              <a:gd name="T11" fmla="*/ 1106 h 1987"/>
                              <a:gd name="T12" fmla="*/ 2425 w 2521"/>
                              <a:gd name="T13" fmla="*/ 976 h 1987"/>
                              <a:gd name="T14" fmla="*/ 2401 w 2521"/>
                              <a:gd name="T15" fmla="*/ 862 h 1987"/>
                              <a:gd name="T16" fmla="*/ 2359 w 2521"/>
                              <a:gd name="T17" fmla="*/ 758 h 1987"/>
                              <a:gd name="T18" fmla="*/ 2301 w 2521"/>
                              <a:gd name="T19" fmla="*/ 666 h 1987"/>
                              <a:gd name="T20" fmla="*/ 2231 w 2521"/>
                              <a:gd name="T21" fmla="*/ 589 h 1987"/>
                              <a:gd name="T22" fmla="*/ 2149 w 2521"/>
                              <a:gd name="T23" fmla="*/ 530 h 1987"/>
                              <a:gd name="T24" fmla="*/ 2057 w 2521"/>
                              <a:gd name="T25" fmla="*/ 490 h 1987"/>
                              <a:gd name="T26" fmla="*/ 1957 w 2521"/>
                              <a:gd name="T27" fmla="*/ 472 h 1987"/>
                              <a:gd name="T28" fmla="*/ 1896 w 2521"/>
                              <a:gd name="T29" fmla="*/ 473 h 1987"/>
                              <a:gd name="T30" fmla="*/ 1850 w 2521"/>
                              <a:gd name="T31" fmla="*/ 480 h 1987"/>
                              <a:gd name="T32" fmla="*/ 1822 w 2521"/>
                              <a:gd name="T33" fmla="*/ 407 h 1987"/>
                              <a:gd name="T34" fmla="*/ 1788 w 2521"/>
                              <a:gd name="T35" fmla="*/ 314 h 1987"/>
                              <a:gd name="T36" fmla="*/ 1742 w 2521"/>
                              <a:gd name="T37" fmla="*/ 228 h 1987"/>
                              <a:gd name="T38" fmla="*/ 1684 w 2521"/>
                              <a:gd name="T39" fmla="*/ 155 h 1987"/>
                              <a:gd name="T40" fmla="*/ 1618 w 2521"/>
                              <a:gd name="T41" fmla="*/ 93 h 1987"/>
                              <a:gd name="T42" fmla="*/ 1541 w 2521"/>
                              <a:gd name="T43" fmla="*/ 46 h 1987"/>
                              <a:gd name="T44" fmla="*/ 1459 w 2521"/>
                              <a:gd name="T45" fmla="*/ 14 h 1987"/>
                              <a:gd name="T46" fmla="*/ 1371 w 2521"/>
                              <a:gd name="T47" fmla="*/ 0 h 1987"/>
                              <a:gd name="T48" fmla="*/ 1276 w 2521"/>
                              <a:gd name="T49" fmla="*/ 7 h 1987"/>
                              <a:gd name="T50" fmla="*/ 1184 w 2521"/>
                              <a:gd name="T51" fmla="*/ 33 h 1987"/>
                              <a:gd name="T52" fmla="*/ 1100 w 2521"/>
                              <a:gd name="T53" fmla="*/ 80 h 1987"/>
                              <a:gd name="T54" fmla="*/ 1025 w 2521"/>
                              <a:gd name="T55" fmla="*/ 143 h 1987"/>
                              <a:gd name="T56" fmla="*/ 962 w 2521"/>
                              <a:gd name="T57" fmla="*/ 222 h 1987"/>
                              <a:gd name="T58" fmla="*/ 911 w 2521"/>
                              <a:gd name="T59" fmla="*/ 312 h 1987"/>
                              <a:gd name="T60" fmla="*/ 874 w 2521"/>
                              <a:gd name="T61" fmla="*/ 414 h 1987"/>
                              <a:gd name="T62" fmla="*/ 854 w 2521"/>
                              <a:gd name="T63" fmla="*/ 525 h 1987"/>
                              <a:gd name="T64" fmla="*/ 827 w 2521"/>
                              <a:gd name="T65" fmla="*/ 550 h 1987"/>
                              <a:gd name="T66" fmla="*/ 792 w 2521"/>
                              <a:gd name="T67" fmla="*/ 546 h 1987"/>
                              <a:gd name="T68" fmla="*/ 707 w 2521"/>
                              <a:gd name="T69" fmla="*/ 553 h 1987"/>
                              <a:gd name="T70" fmla="*/ 611 w 2521"/>
                              <a:gd name="T71" fmla="*/ 582 h 1987"/>
                              <a:gd name="T72" fmla="*/ 523 w 2521"/>
                              <a:gd name="T73" fmla="*/ 632 h 1987"/>
                              <a:gd name="T74" fmla="*/ 447 w 2521"/>
                              <a:gd name="T75" fmla="*/ 700 h 1987"/>
                              <a:gd name="T76" fmla="*/ 383 w 2521"/>
                              <a:gd name="T77" fmla="*/ 785 h 1987"/>
                              <a:gd name="T78" fmla="*/ 332 w 2521"/>
                              <a:gd name="T79" fmla="*/ 883 h 1987"/>
                              <a:gd name="T80" fmla="*/ 299 w 2521"/>
                              <a:gd name="T81" fmla="*/ 992 h 1987"/>
                              <a:gd name="T82" fmla="*/ 284 w 2521"/>
                              <a:gd name="T83" fmla="*/ 1110 h 1987"/>
                              <a:gd name="T84" fmla="*/ 288 w 2521"/>
                              <a:gd name="T85" fmla="*/ 1216 h 1987"/>
                              <a:gd name="T86" fmla="*/ 307 w 2521"/>
                              <a:gd name="T87" fmla="*/ 1311 h 1987"/>
                              <a:gd name="T88" fmla="*/ 262 w 2521"/>
                              <a:gd name="T89" fmla="*/ 1364 h 1987"/>
                              <a:gd name="T90" fmla="*/ 201 w 2521"/>
                              <a:gd name="T91" fmla="*/ 1421 h 1987"/>
                              <a:gd name="T92" fmla="*/ 146 w 2521"/>
                              <a:gd name="T93" fmla="*/ 1491 h 1987"/>
                              <a:gd name="T94" fmla="*/ 99 w 2521"/>
                              <a:gd name="T95" fmla="*/ 1573 h 1987"/>
                              <a:gd name="T96" fmla="*/ 60 w 2521"/>
                              <a:gd name="T97" fmla="*/ 1662 h 1987"/>
                              <a:gd name="T98" fmla="*/ 30 w 2521"/>
                              <a:gd name="T99" fmla="*/ 1758 h 1987"/>
                              <a:gd name="T100" fmla="*/ 10 w 2521"/>
                              <a:gd name="T101" fmla="*/ 1854 h 1987"/>
                              <a:gd name="T102" fmla="*/ 1 w 2521"/>
                              <a:gd name="T103" fmla="*/ 1951 h 1987"/>
                              <a:gd name="T104" fmla="*/ 2 w 2521"/>
                              <a:gd name="T105" fmla="*/ 1983 h 1987"/>
                              <a:gd name="T106" fmla="*/ 8 w 2521"/>
                              <a:gd name="T107" fmla="*/ 1963 h 1987"/>
                              <a:gd name="T108" fmla="*/ 2483 w 2521"/>
                              <a:gd name="T109" fmla="*/ 1974 h 1987"/>
                              <a:gd name="T110" fmla="*/ 2511 w 2521"/>
                              <a:gd name="T111" fmla="*/ 1884 h 1987"/>
                              <a:gd name="T112" fmla="*/ 2521 w 2521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21" h="1987">
                                <a:moveTo>
                                  <a:pt x="2521" y="1786"/>
                                </a:moveTo>
                                <a:lnTo>
                                  <a:pt x="2519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9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8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6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30" y="1446"/>
                                </a:lnTo>
                                <a:lnTo>
                                  <a:pt x="2415" y="1423"/>
                                </a:lnTo>
                                <a:lnTo>
                                  <a:pt x="2400" y="1400"/>
                                </a:lnTo>
                                <a:lnTo>
                                  <a:pt x="2383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3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4" y="1219"/>
                                </a:lnTo>
                                <a:lnTo>
                                  <a:pt x="2422" y="1182"/>
                                </a:lnTo>
                                <a:lnTo>
                                  <a:pt x="2428" y="1145"/>
                                </a:lnTo>
                                <a:lnTo>
                                  <a:pt x="2431" y="1106"/>
                                </a:lnTo>
                                <a:lnTo>
                                  <a:pt x="2432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2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7" y="734"/>
                                </a:lnTo>
                                <a:lnTo>
                                  <a:pt x="2332" y="710"/>
                                </a:lnTo>
                                <a:lnTo>
                                  <a:pt x="2318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8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2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9" y="530"/>
                                </a:lnTo>
                                <a:lnTo>
                                  <a:pt x="2127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7" y="490"/>
                                </a:lnTo>
                                <a:lnTo>
                                  <a:pt x="2033" y="483"/>
                                </a:lnTo>
                                <a:lnTo>
                                  <a:pt x="2008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9" y="472"/>
                                </a:lnTo>
                                <a:lnTo>
                                  <a:pt x="1896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3" y="475"/>
                                </a:lnTo>
                                <a:lnTo>
                                  <a:pt x="1862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5" y="456"/>
                                </a:lnTo>
                                <a:lnTo>
                                  <a:pt x="1829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8" y="291"/>
                                </a:lnTo>
                                <a:lnTo>
                                  <a:pt x="1767" y="269"/>
                                </a:lnTo>
                                <a:lnTo>
                                  <a:pt x="1755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700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5" y="107"/>
                                </a:lnTo>
                                <a:lnTo>
                                  <a:pt x="1618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1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9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6" y="5"/>
                                </a:lnTo>
                                <a:lnTo>
                                  <a:pt x="1394" y="2"/>
                                </a:lnTo>
                                <a:lnTo>
                                  <a:pt x="1371" y="0"/>
                                </a:lnTo>
                                <a:lnTo>
                                  <a:pt x="1349" y="0"/>
                                </a:lnTo>
                                <a:lnTo>
                                  <a:pt x="1324" y="0"/>
                                </a:lnTo>
                                <a:lnTo>
                                  <a:pt x="1300" y="2"/>
                                </a:lnTo>
                                <a:lnTo>
                                  <a:pt x="1276" y="7"/>
                                </a:lnTo>
                                <a:lnTo>
                                  <a:pt x="1253" y="11"/>
                                </a:lnTo>
                                <a:lnTo>
                                  <a:pt x="1229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2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1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8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8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4" y="553"/>
                                </a:lnTo>
                                <a:lnTo>
                                  <a:pt x="835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1" y="546"/>
                                </a:lnTo>
                                <a:lnTo>
                                  <a:pt x="792" y="546"/>
                                </a:lnTo>
                                <a:lnTo>
                                  <a:pt x="783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3" y="548"/>
                                </a:lnTo>
                                <a:lnTo>
                                  <a:pt x="707" y="553"/>
                                </a:lnTo>
                                <a:lnTo>
                                  <a:pt x="683" y="557"/>
                                </a:lnTo>
                                <a:lnTo>
                                  <a:pt x="658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9" y="593"/>
                                </a:lnTo>
                                <a:lnTo>
                                  <a:pt x="567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7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3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4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3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6" y="1080"/>
                                </a:lnTo>
                                <a:lnTo>
                                  <a:pt x="284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4" y="1167"/>
                                </a:lnTo>
                                <a:lnTo>
                                  <a:pt x="286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1" y="1288"/>
                                </a:lnTo>
                                <a:lnTo>
                                  <a:pt x="307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7" y="1378"/>
                                </a:lnTo>
                                <a:lnTo>
                                  <a:pt x="231" y="1391"/>
                                </a:lnTo>
                                <a:lnTo>
                                  <a:pt x="216" y="1405"/>
                                </a:lnTo>
                                <a:lnTo>
                                  <a:pt x="201" y="1421"/>
                                </a:lnTo>
                                <a:lnTo>
                                  <a:pt x="187" y="1436"/>
                                </a:lnTo>
                                <a:lnTo>
                                  <a:pt x="173" y="1454"/>
                                </a:lnTo>
                                <a:lnTo>
                                  <a:pt x="159" y="1472"/>
                                </a:lnTo>
                                <a:lnTo>
                                  <a:pt x="146" y="1491"/>
                                </a:lnTo>
                                <a:lnTo>
                                  <a:pt x="134" y="1509"/>
                                </a:lnTo>
                                <a:lnTo>
                                  <a:pt x="122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9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8" y="1616"/>
                                </a:lnTo>
                                <a:lnTo>
                                  <a:pt x="69" y="1639"/>
                                </a:lnTo>
                                <a:lnTo>
                                  <a:pt x="60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30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10" y="1854"/>
                                </a:lnTo>
                                <a:lnTo>
                                  <a:pt x="7" y="1878"/>
                                </a:lnTo>
                                <a:lnTo>
                                  <a:pt x="3" y="1903"/>
                                </a:lnTo>
                                <a:lnTo>
                                  <a:pt x="2" y="1927"/>
                                </a:lnTo>
                                <a:lnTo>
                                  <a:pt x="1" y="1951"/>
                                </a:lnTo>
                                <a:lnTo>
                                  <a:pt x="0" y="1974"/>
                                </a:lnTo>
                                <a:lnTo>
                                  <a:pt x="1" y="1985"/>
                                </a:lnTo>
                                <a:lnTo>
                                  <a:pt x="1" y="1987"/>
                                </a:lnTo>
                                <a:lnTo>
                                  <a:pt x="2" y="1983"/>
                                </a:lnTo>
                                <a:lnTo>
                                  <a:pt x="3" y="1975"/>
                                </a:lnTo>
                                <a:lnTo>
                                  <a:pt x="6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1" y="1968"/>
                                </a:lnTo>
                                <a:lnTo>
                                  <a:pt x="12" y="1974"/>
                                </a:lnTo>
                                <a:lnTo>
                                  <a:pt x="2483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5" y="1905"/>
                                </a:lnTo>
                                <a:lnTo>
                                  <a:pt x="2511" y="1884"/>
                                </a:lnTo>
                                <a:lnTo>
                                  <a:pt x="2515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9" y="1814"/>
                                </a:lnTo>
                                <a:lnTo>
                                  <a:pt x="2521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02"/>
                        <wps:cNvSpPr>
                          <a:spLocks/>
                        </wps:cNvSpPr>
                        <wps:spPr bwMode="auto">
                          <a:xfrm>
                            <a:off x="8556" y="1673"/>
                            <a:ext cx="280" cy="221"/>
                          </a:xfrm>
                          <a:custGeom>
                            <a:avLst/>
                            <a:gdLst>
                              <a:gd name="T0" fmla="*/ 2514 w 2519"/>
                              <a:gd name="T1" fmla="*/ 1693 h 1987"/>
                              <a:gd name="T2" fmla="*/ 2487 w 2519"/>
                              <a:gd name="T3" fmla="*/ 1577 h 1987"/>
                              <a:gd name="T4" fmla="*/ 2443 w 2519"/>
                              <a:gd name="T5" fmla="*/ 1471 h 1987"/>
                              <a:gd name="T6" fmla="*/ 2382 w 2519"/>
                              <a:gd name="T7" fmla="*/ 1379 h 1987"/>
                              <a:gd name="T8" fmla="*/ 2404 w 2519"/>
                              <a:gd name="T9" fmla="*/ 1256 h 1987"/>
                              <a:gd name="T10" fmla="*/ 2430 w 2519"/>
                              <a:gd name="T11" fmla="*/ 1106 h 1987"/>
                              <a:gd name="T12" fmla="*/ 2425 w 2519"/>
                              <a:gd name="T13" fmla="*/ 976 h 1987"/>
                              <a:gd name="T14" fmla="*/ 2401 w 2519"/>
                              <a:gd name="T15" fmla="*/ 862 h 1987"/>
                              <a:gd name="T16" fmla="*/ 2359 w 2519"/>
                              <a:gd name="T17" fmla="*/ 758 h 1987"/>
                              <a:gd name="T18" fmla="*/ 2301 w 2519"/>
                              <a:gd name="T19" fmla="*/ 666 h 1987"/>
                              <a:gd name="T20" fmla="*/ 2231 w 2519"/>
                              <a:gd name="T21" fmla="*/ 589 h 1987"/>
                              <a:gd name="T22" fmla="*/ 2148 w 2519"/>
                              <a:gd name="T23" fmla="*/ 530 h 1987"/>
                              <a:gd name="T24" fmla="*/ 2056 w 2519"/>
                              <a:gd name="T25" fmla="*/ 490 h 1987"/>
                              <a:gd name="T26" fmla="*/ 1957 w 2519"/>
                              <a:gd name="T27" fmla="*/ 472 h 1987"/>
                              <a:gd name="T28" fmla="*/ 1896 w 2519"/>
                              <a:gd name="T29" fmla="*/ 473 h 1987"/>
                              <a:gd name="T30" fmla="*/ 1850 w 2519"/>
                              <a:gd name="T31" fmla="*/ 480 h 1987"/>
                              <a:gd name="T32" fmla="*/ 1822 w 2519"/>
                              <a:gd name="T33" fmla="*/ 407 h 1987"/>
                              <a:gd name="T34" fmla="*/ 1788 w 2519"/>
                              <a:gd name="T35" fmla="*/ 314 h 1987"/>
                              <a:gd name="T36" fmla="*/ 1742 w 2519"/>
                              <a:gd name="T37" fmla="*/ 228 h 1987"/>
                              <a:gd name="T38" fmla="*/ 1684 w 2519"/>
                              <a:gd name="T39" fmla="*/ 155 h 1987"/>
                              <a:gd name="T40" fmla="*/ 1617 w 2519"/>
                              <a:gd name="T41" fmla="*/ 93 h 1987"/>
                              <a:gd name="T42" fmla="*/ 1541 w 2519"/>
                              <a:gd name="T43" fmla="*/ 46 h 1987"/>
                              <a:gd name="T44" fmla="*/ 1459 w 2519"/>
                              <a:gd name="T45" fmla="*/ 14 h 1987"/>
                              <a:gd name="T46" fmla="*/ 1371 w 2519"/>
                              <a:gd name="T47" fmla="*/ 0 h 1987"/>
                              <a:gd name="T48" fmla="*/ 1276 w 2519"/>
                              <a:gd name="T49" fmla="*/ 7 h 1987"/>
                              <a:gd name="T50" fmla="*/ 1184 w 2519"/>
                              <a:gd name="T51" fmla="*/ 33 h 1987"/>
                              <a:gd name="T52" fmla="*/ 1100 w 2519"/>
                              <a:gd name="T53" fmla="*/ 80 h 1987"/>
                              <a:gd name="T54" fmla="*/ 1025 w 2519"/>
                              <a:gd name="T55" fmla="*/ 143 h 1987"/>
                              <a:gd name="T56" fmla="*/ 962 w 2519"/>
                              <a:gd name="T57" fmla="*/ 222 h 1987"/>
                              <a:gd name="T58" fmla="*/ 911 w 2519"/>
                              <a:gd name="T59" fmla="*/ 312 h 1987"/>
                              <a:gd name="T60" fmla="*/ 874 w 2519"/>
                              <a:gd name="T61" fmla="*/ 414 h 1987"/>
                              <a:gd name="T62" fmla="*/ 854 w 2519"/>
                              <a:gd name="T63" fmla="*/ 525 h 1987"/>
                              <a:gd name="T64" fmla="*/ 827 w 2519"/>
                              <a:gd name="T65" fmla="*/ 550 h 1987"/>
                              <a:gd name="T66" fmla="*/ 791 w 2519"/>
                              <a:gd name="T67" fmla="*/ 546 h 1987"/>
                              <a:gd name="T68" fmla="*/ 707 w 2519"/>
                              <a:gd name="T69" fmla="*/ 553 h 1987"/>
                              <a:gd name="T70" fmla="*/ 611 w 2519"/>
                              <a:gd name="T71" fmla="*/ 582 h 1987"/>
                              <a:gd name="T72" fmla="*/ 523 w 2519"/>
                              <a:gd name="T73" fmla="*/ 632 h 1987"/>
                              <a:gd name="T74" fmla="*/ 447 w 2519"/>
                              <a:gd name="T75" fmla="*/ 700 h 1987"/>
                              <a:gd name="T76" fmla="*/ 382 w 2519"/>
                              <a:gd name="T77" fmla="*/ 785 h 1987"/>
                              <a:gd name="T78" fmla="*/ 332 w 2519"/>
                              <a:gd name="T79" fmla="*/ 883 h 1987"/>
                              <a:gd name="T80" fmla="*/ 299 w 2519"/>
                              <a:gd name="T81" fmla="*/ 992 h 1987"/>
                              <a:gd name="T82" fmla="*/ 283 w 2519"/>
                              <a:gd name="T83" fmla="*/ 1110 h 1987"/>
                              <a:gd name="T84" fmla="*/ 288 w 2519"/>
                              <a:gd name="T85" fmla="*/ 1216 h 1987"/>
                              <a:gd name="T86" fmla="*/ 305 w 2519"/>
                              <a:gd name="T87" fmla="*/ 1311 h 1987"/>
                              <a:gd name="T88" fmla="*/ 262 w 2519"/>
                              <a:gd name="T89" fmla="*/ 1364 h 1987"/>
                              <a:gd name="T90" fmla="*/ 200 w 2519"/>
                              <a:gd name="T91" fmla="*/ 1421 h 1987"/>
                              <a:gd name="T92" fmla="*/ 146 w 2519"/>
                              <a:gd name="T93" fmla="*/ 1491 h 1987"/>
                              <a:gd name="T94" fmla="*/ 99 w 2519"/>
                              <a:gd name="T95" fmla="*/ 1573 h 1987"/>
                              <a:gd name="T96" fmla="*/ 59 w 2519"/>
                              <a:gd name="T97" fmla="*/ 1662 h 1987"/>
                              <a:gd name="T98" fmla="*/ 29 w 2519"/>
                              <a:gd name="T99" fmla="*/ 1758 h 1987"/>
                              <a:gd name="T100" fmla="*/ 9 w 2519"/>
                              <a:gd name="T101" fmla="*/ 1854 h 1987"/>
                              <a:gd name="T102" fmla="*/ 1 w 2519"/>
                              <a:gd name="T103" fmla="*/ 1951 h 1987"/>
                              <a:gd name="T104" fmla="*/ 2 w 2519"/>
                              <a:gd name="T105" fmla="*/ 1983 h 1987"/>
                              <a:gd name="T106" fmla="*/ 8 w 2519"/>
                              <a:gd name="T107" fmla="*/ 1963 h 1987"/>
                              <a:gd name="T108" fmla="*/ 2483 w 2519"/>
                              <a:gd name="T109" fmla="*/ 1974 h 1987"/>
                              <a:gd name="T110" fmla="*/ 2511 w 2519"/>
                              <a:gd name="T111" fmla="*/ 1884 h 1987"/>
                              <a:gd name="T112" fmla="*/ 2519 w 2519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19" h="1987">
                                <a:moveTo>
                                  <a:pt x="2519" y="1786"/>
                                </a:moveTo>
                                <a:lnTo>
                                  <a:pt x="2519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9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8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5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30" y="1446"/>
                                </a:lnTo>
                                <a:lnTo>
                                  <a:pt x="2414" y="1423"/>
                                </a:lnTo>
                                <a:lnTo>
                                  <a:pt x="2399" y="1400"/>
                                </a:lnTo>
                                <a:lnTo>
                                  <a:pt x="2382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3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3" y="1219"/>
                                </a:lnTo>
                                <a:lnTo>
                                  <a:pt x="2421" y="1182"/>
                                </a:lnTo>
                                <a:lnTo>
                                  <a:pt x="2426" y="1145"/>
                                </a:lnTo>
                                <a:lnTo>
                                  <a:pt x="2430" y="1106"/>
                                </a:lnTo>
                                <a:lnTo>
                                  <a:pt x="2431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1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6" y="734"/>
                                </a:lnTo>
                                <a:lnTo>
                                  <a:pt x="2332" y="710"/>
                                </a:lnTo>
                                <a:lnTo>
                                  <a:pt x="2317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7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1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8" y="530"/>
                                </a:lnTo>
                                <a:lnTo>
                                  <a:pt x="2126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6" y="490"/>
                                </a:lnTo>
                                <a:lnTo>
                                  <a:pt x="2033" y="483"/>
                                </a:lnTo>
                                <a:lnTo>
                                  <a:pt x="2007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8" y="472"/>
                                </a:lnTo>
                                <a:lnTo>
                                  <a:pt x="1896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3" y="475"/>
                                </a:lnTo>
                                <a:lnTo>
                                  <a:pt x="1861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5" y="456"/>
                                </a:lnTo>
                                <a:lnTo>
                                  <a:pt x="1829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8" y="291"/>
                                </a:lnTo>
                                <a:lnTo>
                                  <a:pt x="1766" y="269"/>
                                </a:lnTo>
                                <a:lnTo>
                                  <a:pt x="1754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700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4" y="107"/>
                                </a:lnTo>
                                <a:lnTo>
                                  <a:pt x="1617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1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9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5" y="5"/>
                                </a:lnTo>
                                <a:lnTo>
                                  <a:pt x="1393" y="2"/>
                                </a:lnTo>
                                <a:lnTo>
                                  <a:pt x="1371" y="0"/>
                                </a:lnTo>
                                <a:lnTo>
                                  <a:pt x="1349" y="0"/>
                                </a:lnTo>
                                <a:lnTo>
                                  <a:pt x="1323" y="0"/>
                                </a:lnTo>
                                <a:lnTo>
                                  <a:pt x="1299" y="2"/>
                                </a:lnTo>
                                <a:lnTo>
                                  <a:pt x="1276" y="7"/>
                                </a:lnTo>
                                <a:lnTo>
                                  <a:pt x="1251" y="11"/>
                                </a:lnTo>
                                <a:lnTo>
                                  <a:pt x="1228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2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0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7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8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3" y="553"/>
                                </a:lnTo>
                                <a:lnTo>
                                  <a:pt x="835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0" y="546"/>
                                </a:lnTo>
                                <a:lnTo>
                                  <a:pt x="791" y="546"/>
                                </a:lnTo>
                                <a:lnTo>
                                  <a:pt x="782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1" y="548"/>
                                </a:lnTo>
                                <a:lnTo>
                                  <a:pt x="707" y="553"/>
                                </a:lnTo>
                                <a:lnTo>
                                  <a:pt x="682" y="557"/>
                                </a:lnTo>
                                <a:lnTo>
                                  <a:pt x="657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9" y="593"/>
                                </a:lnTo>
                                <a:lnTo>
                                  <a:pt x="567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7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2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3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2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6" y="1080"/>
                                </a:lnTo>
                                <a:lnTo>
                                  <a:pt x="283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3" y="1167"/>
                                </a:lnTo>
                                <a:lnTo>
                                  <a:pt x="286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0" y="1288"/>
                                </a:lnTo>
                                <a:lnTo>
                                  <a:pt x="305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7" y="1378"/>
                                </a:lnTo>
                                <a:lnTo>
                                  <a:pt x="230" y="1391"/>
                                </a:lnTo>
                                <a:lnTo>
                                  <a:pt x="216" y="1405"/>
                                </a:lnTo>
                                <a:lnTo>
                                  <a:pt x="200" y="1421"/>
                                </a:lnTo>
                                <a:lnTo>
                                  <a:pt x="186" y="1436"/>
                                </a:lnTo>
                                <a:lnTo>
                                  <a:pt x="173" y="1454"/>
                                </a:lnTo>
                                <a:lnTo>
                                  <a:pt x="158" y="1472"/>
                                </a:lnTo>
                                <a:lnTo>
                                  <a:pt x="146" y="1491"/>
                                </a:lnTo>
                                <a:lnTo>
                                  <a:pt x="133" y="1509"/>
                                </a:lnTo>
                                <a:lnTo>
                                  <a:pt x="121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9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8" y="1616"/>
                                </a:lnTo>
                                <a:lnTo>
                                  <a:pt x="68" y="1639"/>
                                </a:lnTo>
                                <a:lnTo>
                                  <a:pt x="59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29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9" y="1854"/>
                                </a:lnTo>
                                <a:lnTo>
                                  <a:pt x="7" y="1878"/>
                                </a:lnTo>
                                <a:lnTo>
                                  <a:pt x="3" y="1903"/>
                                </a:lnTo>
                                <a:lnTo>
                                  <a:pt x="2" y="1927"/>
                                </a:lnTo>
                                <a:lnTo>
                                  <a:pt x="1" y="1951"/>
                                </a:lnTo>
                                <a:lnTo>
                                  <a:pt x="0" y="1974"/>
                                </a:lnTo>
                                <a:lnTo>
                                  <a:pt x="0" y="1985"/>
                                </a:lnTo>
                                <a:lnTo>
                                  <a:pt x="1" y="1987"/>
                                </a:lnTo>
                                <a:lnTo>
                                  <a:pt x="2" y="1983"/>
                                </a:lnTo>
                                <a:lnTo>
                                  <a:pt x="3" y="1975"/>
                                </a:lnTo>
                                <a:lnTo>
                                  <a:pt x="4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0" y="1968"/>
                                </a:lnTo>
                                <a:lnTo>
                                  <a:pt x="12" y="1974"/>
                                </a:lnTo>
                                <a:lnTo>
                                  <a:pt x="2483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5" y="1905"/>
                                </a:lnTo>
                                <a:lnTo>
                                  <a:pt x="2511" y="1884"/>
                                </a:lnTo>
                                <a:lnTo>
                                  <a:pt x="2514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9" y="1814"/>
                                </a:lnTo>
                                <a:lnTo>
                                  <a:pt x="2519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03"/>
                        <wps:cNvSpPr>
                          <a:spLocks/>
                        </wps:cNvSpPr>
                        <wps:spPr bwMode="auto">
                          <a:xfrm>
                            <a:off x="8807" y="1734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1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41 w 280"/>
                              <a:gd name="T109" fmla="*/ 171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1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1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2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2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41" y="171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04"/>
                        <wps:cNvSpPr>
                          <a:spLocks/>
                        </wps:cNvSpPr>
                        <wps:spPr bwMode="auto">
                          <a:xfrm>
                            <a:off x="9003" y="1734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2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9 w 280"/>
                              <a:gd name="T25" fmla="*/ 54 h 221"/>
                              <a:gd name="T26" fmla="*/ 218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3 w 280"/>
                              <a:gd name="T33" fmla="*/ 45 h 221"/>
                              <a:gd name="T34" fmla="*/ 199 w 280"/>
                              <a:gd name="T35" fmla="*/ 35 h 221"/>
                              <a:gd name="T36" fmla="*/ 194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79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4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8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4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9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8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3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8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4" y="25"/>
                                </a:lnTo>
                                <a:lnTo>
                                  <a:pt x="192" y="23"/>
                                </a:lnTo>
                                <a:lnTo>
                                  <a:pt x="191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4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4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5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7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79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05"/>
                        <wps:cNvSpPr>
                          <a:spLocks/>
                        </wps:cNvSpPr>
                        <wps:spPr bwMode="auto">
                          <a:xfrm>
                            <a:off x="8017" y="1029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7 w 7204"/>
                              <a:gd name="T3" fmla="*/ 3794 h 6986"/>
                              <a:gd name="T4" fmla="*/ 6393 w 7204"/>
                              <a:gd name="T5" fmla="*/ 3318 h 6986"/>
                              <a:gd name="T6" fmla="*/ 6448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3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3 w 7204"/>
                              <a:gd name="T23" fmla="*/ 654 h 6986"/>
                              <a:gd name="T24" fmla="*/ 4182 w 7204"/>
                              <a:gd name="T25" fmla="*/ 578 h 6986"/>
                              <a:gd name="T26" fmla="*/ 3966 w 7204"/>
                              <a:gd name="T27" fmla="*/ 166 h 6986"/>
                              <a:gd name="T28" fmla="*/ 3561 w 7204"/>
                              <a:gd name="T29" fmla="*/ 0 h 6986"/>
                              <a:gd name="T30" fmla="*/ 3134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5 w 7204"/>
                              <a:gd name="T35" fmla="*/ 1155 h 6986"/>
                              <a:gd name="T36" fmla="*/ 2770 w 7204"/>
                              <a:gd name="T37" fmla="*/ 1599 h 6986"/>
                              <a:gd name="T38" fmla="*/ 2705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7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40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60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9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5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6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2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6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5 w 7204"/>
                              <a:gd name="T95" fmla="*/ 6121 h 6986"/>
                              <a:gd name="T96" fmla="*/ 4397 w 7204"/>
                              <a:gd name="T97" fmla="*/ 6319 h 6986"/>
                              <a:gd name="T98" fmla="*/ 4683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7 w 7204"/>
                              <a:gd name="T103" fmla="*/ 6842 h 6986"/>
                              <a:gd name="T104" fmla="*/ 5409 w 7204"/>
                              <a:gd name="T105" fmla="*/ 6984 h 6986"/>
                              <a:gd name="T106" fmla="*/ 5720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2 w 7204"/>
                              <a:gd name="T113" fmla="*/ 6144 h 6986"/>
                              <a:gd name="T114" fmla="*/ 6804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2" y="4425"/>
                                </a:lnTo>
                                <a:lnTo>
                                  <a:pt x="7198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6" y="4322"/>
                                </a:lnTo>
                                <a:lnTo>
                                  <a:pt x="7178" y="4289"/>
                                </a:lnTo>
                                <a:lnTo>
                                  <a:pt x="7168" y="4255"/>
                                </a:lnTo>
                                <a:lnTo>
                                  <a:pt x="7157" y="4224"/>
                                </a:lnTo>
                                <a:lnTo>
                                  <a:pt x="7145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1" y="4105"/>
                                </a:lnTo>
                                <a:lnTo>
                                  <a:pt x="7084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60" y="3933"/>
                                </a:lnTo>
                                <a:lnTo>
                                  <a:pt x="6937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6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3" y="3845"/>
                                </a:lnTo>
                                <a:lnTo>
                                  <a:pt x="6805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7" y="3810"/>
                                </a:lnTo>
                                <a:lnTo>
                                  <a:pt x="6718" y="3801"/>
                                </a:lnTo>
                                <a:lnTo>
                                  <a:pt x="6687" y="3794"/>
                                </a:lnTo>
                                <a:lnTo>
                                  <a:pt x="6657" y="3789"/>
                                </a:lnTo>
                                <a:lnTo>
                                  <a:pt x="6626" y="3784"/>
                                </a:lnTo>
                                <a:lnTo>
                                  <a:pt x="6594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3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7" y="3565"/>
                                </a:lnTo>
                                <a:lnTo>
                                  <a:pt x="6531" y="3525"/>
                                </a:lnTo>
                                <a:lnTo>
                                  <a:pt x="6513" y="3487"/>
                                </a:lnTo>
                                <a:lnTo>
                                  <a:pt x="6492" y="3450"/>
                                </a:lnTo>
                                <a:lnTo>
                                  <a:pt x="6470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21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5" y="3290"/>
                                </a:lnTo>
                                <a:lnTo>
                                  <a:pt x="6334" y="3263"/>
                                </a:lnTo>
                                <a:lnTo>
                                  <a:pt x="6302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3" y="3165"/>
                                </a:lnTo>
                                <a:lnTo>
                                  <a:pt x="6333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6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5" y="2986"/>
                                </a:lnTo>
                                <a:lnTo>
                                  <a:pt x="6428" y="2953"/>
                                </a:lnTo>
                                <a:lnTo>
                                  <a:pt x="6439" y="2920"/>
                                </a:lnTo>
                                <a:lnTo>
                                  <a:pt x="6448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2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9" y="2739"/>
                                </a:lnTo>
                                <a:lnTo>
                                  <a:pt x="6470" y="2700"/>
                                </a:lnTo>
                                <a:lnTo>
                                  <a:pt x="6469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3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50" y="2522"/>
                                </a:lnTo>
                                <a:lnTo>
                                  <a:pt x="6441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20" y="2422"/>
                                </a:lnTo>
                                <a:lnTo>
                                  <a:pt x="6407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8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4" y="2273"/>
                                </a:lnTo>
                                <a:lnTo>
                                  <a:pt x="6325" y="2245"/>
                                </a:lnTo>
                                <a:lnTo>
                                  <a:pt x="6305" y="2219"/>
                                </a:lnTo>
                                <a:lnTo>
                                  <a:pt x="6284" y="2194"/>
                                </a:lnTo>
                                <a:lnTo>
                                  <a:pt x="6262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90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7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3" y="2028"/>
                                </a:lnTo>
                                <a:lnTo>
                                  <a:pt x="6023" y="2016"/>
                                </a:lnTo>
                                <a:lnTo>
                                  <a:pt x="5993" y="2007"/>
                                </a:lnTo>
                                <a:lnTo>
                                  <a:pt x="5962" y="1999"/>
                                </a:lnTo>
                                <a:lnTo>
                                  <a:pt x="5931" y="1992"/>
                                </a:lnTo>
                                <a:lnTo>
                                  <a:pt x="5899" y="1988"/>
                                </a:lnTo>
                                <a:lnTo>
                                  <a:pt x="5867" y="1984"/>
                                </a:lnTo>
                                <a:lnTo>
                                  <a:pt x="5834" y="1983"/>
                                </a:lnTo>
                                <a:lnTo>
                                  <a:pt x="5816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2" y="1989"/>
                                </a:lnTo>
                                <a:lnTo>
                                  <a:pt x="5745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10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7" y="1972"/>
                                </a:lnTo>
                                <a:lnTo>
                                  <a:pt x="5680" y="1941"/>
                                </a:lnTo>
                                <a:lnTo>
                                  <a:pt x="5672" y="1912"/>
                                </a:lnTo>
                                <a:lnTo>
                                  <a:pt x="5663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9" y="1798"/>
                                </a:lnTo>
                                <a:lnTo>
                                  <a:pt x="5616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6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5" y="1651"/>
                                </a:lnTo>
                                <a:lnTo>
                                  <a:pt x="5516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1" y="1533"/>
                                </a:lnTo>
                                <a:lnTo>
                                  <a:pt x="5388" y="1518"/>
                                </a:lnTo>
                                <a:lnTo>
                                  <a:pt x="5364" y="1502"/>
                                </a:lnTo>
                                <a:lnTo>
                                  <a:pt x="5340" y="1489"/>
                                </a:lnTo>
                                <a:lnTo>
                                  <a:pt x="5315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4" y="1455"/>
                                </a:lnTo>
                                <a:lnTo>
                                  <a:pt x="5237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2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8" y="1421"/>
                                </a:lnTo>
                                <a:lnTo>
                                  <a:pt x="5069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4" y="1421"/>
                                </a:lnTo>
                                <a:lnTo>
                                  <a:pt x="5016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3" y="1428"/>
                                </a:lnTo>
                                <a:lnTo>
                                  <a:pt x="4965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2" y="1438"/>
                                </a:lnTo>
                                <a:lnTo>
                                  <a:pt x="4933" y="1427"/>
                                </a:lnTo>
                                <a:lnTo>
                                  <a:pt x="4935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40" y="1371"/>
                                </a:lnTo>
                                <a:lnTo>
                                  <a:pt x="4940" y="1360"/>
                                </a:lnTo>
                                <a:lnTo>
                                  <a:pt x="4940" y="1348"/>
                                </a:lnTo>
                                <a:lnTo>
                                  <a:pt x="4940" y="1312"/>
                                </a:lnTo>
                                <a:lnTo>
                                  <a:pt x="4937" y="1275"/>
                                </a:lnTo>
                                <a:lnTo>
                                  <a:pt x="4933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20" y="1170"/>
                                </a:lnTo>
                                <a:lnTo>
                                  <a:pt x="4912" y="1135"/>
                                </a:lnTo>
                                <a:lnTo>
                                  <a:pt x="4902" y="1102"/>
                                </a:lnTo>
                                <a:lnTo>
                                  <a:pt x="4890" y="1070"/>
                                </a:lnTo>
                                <a:lnTo>
                                  <a:pt x="4878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8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5" y="893"/>
                                </a:lnTo>
                                <a:lnTo>
                                  <a:pt x="4775" y="867"/>
                                </a:lnTo>
                                <a:lnTo>
                                  <a:pt x="4754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4" y="774"/>
                                </a:lnTo>
                                <a:lnTo>
                                  <a:pt x="4660" y="754"/>
                                </a:lnTo>
                                <a:lnTo>
                                  <a:pt x="4634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80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3" y="664"/>
                                </a:lnTo>
                                <a:lnTo>
                                  <a:pt x="4463" y="654"/>
                                </a:lnTo>
                                <a:lnTo>
                                  <a:pt x="4432" y="647"/>
                                </a:lnTo>
                                <a:lnTo>
                                  <a:pt x="4401" y="640"/>
                                </a:lnTo>
                                <a:lnTo>
                                  <a:pt x="4369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9" y="632"/>
                                </a:lnTo>
                                <a:lnTo>
                                  <a:pt x="4275" y="632"/>
                                </a:lnTo>
                                <a:lnTo>
                                  <a:pt x="4261" y="633"/>
                                </a:lnTo>
                                <a:lnTo>
                                  <a:pt x="4247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5" y="642"/>
                                </a:lnTo>
                                <a:lnTo>
                                  <a:pt x="4192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2" y="578"/>
                                </a:lnTo>
                                <a:lnTo>
                                  <a:pt x="4176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9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1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1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7" y="256"/>
                                </a:lnTo>
                                <a:lnTo>
                                  <a:pt x="4028" y="232"/>
                                </a:lnTo>
                                <a:lnTo>
                                  <a:pt x="4008" y="210"/>
                                </a:lnTo>
                                <a:lnTo>
                                  <a:pt x="3987" y="187"/>
                                </a:lnTo>
                                <a:lnTo>
                                  <a:pt x="3966" y="166"/>
                                </a:lnTo>
                                <a:lnTo>
                                  <a:pt x="3944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2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21" y="64"/>
                                </a:lnTo>
                                <a:lnTo>
                                  <a:pt x="3794" y="50"/>
                                </a:lnTo>
                                <a:lnTo>
                                  <a:pt x="3767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2" y="8"/>
                                </a:lnTo>
                                <a:lnTo>
                                  <a:pt x="3622" y="4"/>
                                </a:lnTo>
                                <a:lnTo>
                                  <a:pt x="3592" y="2"/>
                                </a:lnTo>
                                <a:lnTo>
                                  <a:pt x="3561" y="0"/>
                                </a:lnTo>
                                <a:lnTo>
                                  <a:pt x="3529" y="2"/>
                                </a:lnTo>
                                <a:lnTo>
                                  <a:pt x="3496" y="4"/>
                                </a:lnTo>
                                <a:lnTo>
                                  <a:pt x="3465" y="9"/>
                                </a:lnTo>
                                <a:lnTo>
                                  <a:pt x="3433" y="15"/>
                                </a:lnTo>
                                <a:lnTo>
                                  <a:pt x="3403" y="24"/>
                                </a:lnTo>
                                <a:lnTo>
                                  <a:pt x="3372" y="33"/>
                                </a:lnTo>
                                <a:lnTo>
                                  <a:pt x="3343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8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6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6" y="164"/>
                                </a:lnTo>
                                <a:lnTo>
                                  <a:pt x="3134" y="187"/>
                                </a:lnTo>
                                <a:lnTo>
                                  <a:pt x="3112" y="211"/>
                                </a:lnTo>
                                <a:lnTo>
                                  <a:pt x="3091" y="235"/>
                                </a:lnTo>
                                <a:lnTo>
                                  <a:pt x="3070" y="262"/>
                                </a:lnTo>
                                <a:lnTo>
                                  <a:pt x="3051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7" y="346"/>
                                </a:lnTo>
                                <a:lnTo>
                                  <a:pt x="3002" y="376"/>
                                </a:lnTo>
                                <a:lnTo>
                                  <a:pt x="2988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5" y="539"/>
                                </a:lnTo>
                                <a:lnTo>
                                  <a:pt x="2938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6" y="681"/>
                                </a:lnTo>
                                <a:lnTo>
                                  <a:pt x="2925" y="718"/>
                                </a:lnTo>
                                <a:lnTo>
                                  <a:pt x="2926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4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7" y="1068"/>
                                </a:lnTo>
                                <a:lnTo>
                                  <a:pt x="2915" y="1097"/>
                                </a:lnTo>
                                <a:lnTo>
                                  <a:pt x="2895" y="1125"/>
                                </a:lnTo>
                                <a:lnTo>
                                  <a:pt x="2875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2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3" y="1287"/>
                                </a:lnTo>
                                <a:lnTo>
                                  <a:pt x="2801" y="1323"/>
                                </a:lnTo>
                                <a:lnTo>
                                  <a:pt x="2791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6" y="1434"/>
                                </a:lnTo>
                                <a:lnTo>
                                  <a:pt x="2771" y="1472"/>
                                </a:lnTo>
                                <a:lnTo>
                                  <a:pt x="2769" y="1512"/>
                                </a:lnTo>
                                <a:lnTo>
                                  <a:pt x="2768" y="1551"/>
                                </a:lnTo>
                                <a:lnTo>
                                  <a:pt x="2768" y="1563"/>
                                </a:lnTo>
                                <a:lnTo>
                                  <a:pt x="2769" y="1575"/>
                                </a:lnTo>
                                <a:lnTo>
                                  <a:pt x="2769" y="1588"/>
                                </a:lnTo>
                                <a:lnTo>
                                  <a:pt x="2770" y="1599"/>
                                </a:lnTo>
                                <a:lnTo>
                                  <a:pt x="2772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6" y="1646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50" y="1646"/>
                                </a:lnTo>
                                <a:lnTo>
                                  <a:pt x="2728" y="1649"/>
                                </a:lnTo>
                                <a:lnTo>
                                  <a:pt x="2705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8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4" y="1678"/>
                                </a:lnTo>
                                <a:lnTo>
                                  <a:pt x="2572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2" y="1582"/>
                                </a:lnTo>
                                <a:lnTo>
                                  <a:pt x="2495" y="1554"/>
                                </a:lnTo>
                                <a:lnTo>
                                  <a:pt x="2467" y="1527"/>
                                </a:lnTo>
                                <a:lnTo>
                                  <a:pt x="2436" y="1502"/>
                                </a:lnTo>
                                <a:lnTo>
                                  <a:pt x="2405" y="1479"/>
                                </a:lnTo>
                                <a:lnTo>
                                  <a:pt x="2373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9" y="1409"/>
                                </a:lnTo>
                                <a:lnTo>
                                  <a:pt x="2231" y="1397"/>
                                </a:lnTo>
                                <a:lnTo>
                                  <a:pt x="2213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5" y="1384"/>
                                </a:lnTo>
                                <a:lnTo>
                                  <a:pt x="2156" y="1380"/>
                                </a:lnTo>
                                <a:lnTo>
                                  <a:pt x="2136" y="1378"/>
                                </a:lnTo>
                                <a:lnTo>
                                  <a:pt x="2116" y="1377"/>
                                </a:lnTo>
                                <a:lnTo>
                                  <a:pt x="2096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4" y="1376"/>
                                </a:lnTo>
                                <a:lnTo>
                                  <a:pt x="2011" y="1379"/>
                                </a:lnTo>
                                <a:lnTo>
                                  <a:pt x="1980" y="1384"/>
                                </a:lnTo>
                                <a:lnTo>
                                  <a:pt x="1948" y="1390"/>
                                </a:lnTo>
                                <a:lnTo>
                                  <a:pt x="1917" y="1398"/>
                                </a:lnTo>
                                <a:lnTo>
                                  <a:pt x="1887" y="1408"/>
                                </a:lnTo>
                                <a:lnTo>
                                  <a:pt x="1858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1" y="1446"/>
                                </a:lnTo>
                                <a:lnTo>
                                  <a:pt x="1773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1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9" y="1562"/>
                                </a:lnTo>
                                <a:lnTo>
                                  <a:pt x="1627" y="1585"/>
                                </a:lnTo>
                                <a:lnTo>
                                  <a:pt x="1606" y="1611"/>
                                </a:lnTo>
                                <a:lnTo>
                                  <a:pt x="1585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2" y="1721"/>
                                </a:lnTo>
                                <a:lnTo>
                                  <a:pt x="1517" y="1750"/>
                                </a:lnTo>
                                <a:lnTo>
                                  <a:pt x="1503" y="1782"/>
                                </a:lnTo>
                                <a:lnTo>
                                  <a:pt x="1490" y="1814"/>
                                </a:lnTo>
                                <a:lnTo>
                                  <a:pt x="1479" y="1846"/>
                                </a:lnTo>
                                <a:lnTo>
                                  <a:pt x="1469" y="1879"/>
                                </a:lnTo>
                                <a:lnTo>
                                  <a:pt x="1460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8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1" y="2055"/>
                                </a:lnTo>
                                <a:lnTo>
                                  <a:pt x="1440" y="2092"/>
                                </a:lnTo>
                                <a:lnTo>
                                  <a:pt x="1441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9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6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4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7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7" y="2616"/>
                                </a:lnTo>
                                <a:lnTo>
                                  <a:pt x="1240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1" y="2729"/>
                                </a:lnTo>
                                <a:lnTo>
                                  <a:pt x="1199" y="2769"/>
                                </a:lnTo>
                                <a:lnTo>
                                  <a:pt x="1190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7" y="2895"/>
                                </a:lnTo>
                                <a:lnTo>
                                  <a:pt x="1148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2" y="2915"/>
                                </a:lnTo>
                                <a:lnTo>
                                  <a:pt x="1065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2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1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90" y="3026"/>
                                </a:lnTo>
                                <a:lnTo>
                                  <a:pt x="868" y="3045"/>
                                </a:lnTo>
                                <a:lnTo>
                                  <a:pt x="847" y="3066"/>
                                </a:lnTo>
                                <a:lnTo>
                                  <a:pt x="826" y="3087"/>
                                </a:lnTo>
                                <a:lnTo>
                                  <a:pt x="807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3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2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5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7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7" y="3503"/>
                                </a:lnTo>
                                <a:lnTo>
                                  <a:pt x="633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30" y="3602"/>
                                </a:lnTo>
                                <a:lnTo>
                                  <a:pt x="630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3" y="3670"/>
                                </a:lnTo>
                                <a:lnTo>
                                  <a:pt x="635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50" y="3778"/>
                                </a:lnTo>
                                <a:lnTo>
                                  <a:pt x="660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3" y="3974"/>
                                </a:lnTo>
                                <a:lnTo>
                                  <a:pt x="743" y="4009"/>
                                </a:lnTo>
                                <a:lnTo>
                                  <a:pt x="765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5" y="4106"/>
                                </a:lnTo>
                                <a:lnTo>
                                  <a:pt x="842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900" y="4188"/>
                                </a:lnTo>
                                <a:lnTo>
                                  <a:pt x="888" y="4210"/>
                                </a:lnTo>
                                <a:lnTo>
                                  <a:pt x="876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4" y="4327"/>
                                </a:lnTo>
                                <a:lnTo>
                                  <a:pt x="825" y="4352"/>
                                </a:lnTo>
                                <a:lnTo>
                                  <a:pt x="817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5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5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8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1" y="4641"/>
                                </a:lnTo>
                                <a:lnTo>
                                  <a:pt x="793" y="4650"/>
                                </a:lnTo>
                                <a:lnTo>
                                  <a:pt x="794" y="4659"/>
                                </a:lnTo>
                                <a:lnTo>
                                  <a:pt x="794" y="4668"/>
                                </a:lnTo>
                                <a:lnTo>
                                  <a:pt x="775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7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8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7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9" y="4700"/>
                                </a:lnTo>
                                <a:lnTo>
                                  <a:pt x="361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7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6" y="4786"/>
                                </a:lnTo>
                                <a:lnTo>
                                  <a:pt x="232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7" y="4931"/>
                                </a:lnTo>
                                <a:lnTo>
                                  <a:pt x="109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7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9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3" y="5216"/>
                                </a:lnTo>
                                <a:lnTo>
                                  <a:pt x="7" y="5251"/>
                                </a:lnTo>
                                <a:lnTo>
                                  <a:pt x="4" y="5287"/>
                                </a:lnTo>
                                <a:lnTo>
                                  <a:pt x="1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3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6" y="5562"/>
                                </a:lnTo>
                                <a:lnTo>
                                  <a:pt x="35" y="5593"/>
                                </a:lnTo>
                                <a:lnTo>
                                  <a:pt x="45" y="5624"/>
                                </a:lnTo>
                                <a:lnTo>
                                  <a:pt x="57" y="5655"/>
                                </a:lnTo>
                                <a:lnTo>
                                  <a:pt x="69" y="5684"/>
                                </a:lnTo>
                                <a:lnTo>
                                  <a:pt x="83" y="5713"/>
                                </a:lnTo>
                                <a:lnTo>
                                  <a:pt x="98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1" y="5794"/>
                                </a:lnTo>
                                <a:lnTo>
                                  <a:pt x="149" y="5819"/>
                                </a:lnTo>
                                <a:lnTo>
                                  <a:pt x="169" y="5843"/>
                                </a:lnTo>
                                <a:lnTo>
                                  <a:pt x="188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1" y="5910"/>
                                </a:lnTo>
                                <a:lnTo>
                                  <a:pt x="254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6" y="5983"/>
                                </a:lnTo>
                                <a:lnTo>
                                  <a:pt x="352" y="5999"/>
                                </a:lnTo>
                                <a:lnTo>
                                  <a:pt x="378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1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6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7" y="6148"/>
                                </a:lnTo>
                                <a:lnTo>
                                  <a:pt x="565" y="6168"/>
                                </a:lnTo>
                                <a:lnTo>
                                  <a:pt x="564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4" y="6265"/>
                                </a:lnTo>
                                <a:lnTo>
                                  <a:pt x="566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6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6" y="6538"/>
                                </a:lnTo>
                                <a:lnTo>
                                  <a:pt x="640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1" y="6629"/>
                                </a:lnTo>
                                <a:lnTo>
                                  <a:pt x="689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9" y="6735"/>
                                </a:lnTo>
                                <a:lnTo>
                                  <a:pt x="772" y="6759"/>
                                </a:lnTo>
                                <a:lnTo>
                                  <a:pt x="794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9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1" y="6889"/>
                                </a:lnTo>
                                <a:lnTo>
                                  <a:pt x="980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2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7" y="6944"/>
                                </a:lnTo>
                                <a:lnTo>
                                  <a:pt x="1199" y="6945"/>
                                </a:lnTo>
                                <a:lnTo>
                                  <a:pt x="1222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2" y="6937"/>
                                </a:lnTo>
                                <a:lnTo>
                                  <a:pt x="1314" y="6933"/>
                                </a:lnTo>
                                <a:lnTo>
                                  <a:pt x="1336" y="6929"/>
                                </a:lnTo>
                                <a:lnTo>
                                  <a:pt x="1358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2" y="6870"/>
                                </a:lnTo>
                                <a:lnTo>
                                  <a:pt x="1502" y="6858"/>
                                </a:lnTo>
                                <a:lnTo>
                                  <a:pt x="1521" y="6845"/>
                                </a:lnTo>
                                <a:lnTo>
                                  <a:pt x="1539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5" y="6804"/>
                                </a:lnTo>
                                <a:lnTo>
                                  <a:pt x="1593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5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7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9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5" y="6565"/>
                                </a:lnTo>
                                <a:lnTo>
                                  <a:pt x="1855" y="6574"/>
                                </a:lnTo>
                                <a:lnTo>
                                  <a:pt x="1885" y="6582"/>
                                </a:lnTo>
                                <a:lnTo>
                                  <a:pt x="1915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8" y="6595"/>
                                </a:lnTo>
                                <a:lnTo>
                                  <a:pt x="2009" y="6596"/>
                                </a:lnTo>
                                <a:lnTo>
                                  <a:pt x="2032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4" y="6579"/>
                                </a:lnTo>
                                <a:lnTo>
                                  <a:pt x="2165" y="6574"/>
                                </a:lnTo>
                                <a:lnTo>
                                  <a:pt x="2186" y="6567"/>
                                </a:lnTo>
                                <a:lnTo>
                                  <a:pt x="2207" y="6559"/>
                                </a:lnTo>
                                <a:lnTo>
                                  <a:pt x="2228" y="6552"/>
                                </a:lnTo>
                                <a:lnTo>
                                  <a:pt x="2248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4" y="6487"/>
                                </a:lnTo>
                                <a:lnTo>
                                  <a:pt x="2362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6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9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40" y="6268"/>
                                </a:lnTo>
                                <a:lnTo>
                                  <a:pt x="2552" y="6248"/>
                                </a:lnTo>
                                <a:lnTo>
                                  <a:pt x="2562" y="6227"/>
                                </a:lnTo>
                                <a:lnTo>
                                  <a:pt x="2573" y="6205"/>
                                </a:lnTo>
                                <a:lnTo>
                                  <a:pt x="2581" y="6206"/>
                                </a:lnTo>
                                <a:lnTo>
                                  <a:pt x="2589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5" y="6209"/>
                                </a:lnTo>
                                <a:lnTo>
                                  <a:pt x="2614" y="6210"/>
                                </a:lnTo>
                                <a:lnTo>
                                  <a:pt x="2622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9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5" y="6209"/>
                                </a:lnTo>
                                <a:lnTo>
                                  <a:pt x="2737" y="6204"/>
                                </a:lnTo>
                                <a:lnTo>
                                  <a:pt x="2768" y="6198"/>
                                </a:lnTo>
                                <a:lnTo>
                                  <a:pt x="2799" y="6189"/>
                                </a:lnTo>
                                <a:lnTo>
                                  <a:pt x="2830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5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9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6" y="6383"/>
                                </a:lnTo>
                                <a:lnTo>
                                  <a:pt x="3290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1" y="6392"/>
                                </a:lnTo>
                                <a:lnTo>
                                  <a:pt x="3403" y="6391"/>
                                </a:lnTo>
                                <a:lnTo>
                                  <a:pt x="3424" y="6389"/>
                                </a:lnTo>
                                <a:lnTo>
                                  <a:pt x="3446" y="6387"/>
                                </a:lnTo>
                                <a:lnTo>
                                  <a:pt x="3467" y="6382"/>
                                </a:lnTo>
                                <a:lnTo>
                                  <a:pt x="3488" y="6378"/>
                                </a:lnTo>
                                <a:lnTo>
                                  <a:pt x="3509" y="6372"/>
                                </a:lnTo>
                                <a:lnTo>
                                  <a:pt x="3529" y="6367"/>
                                </a:lnTo>
                                <a:lnTo>
                                  <a:pt x="3549" y="6360"/>
                                </a:lnTo>
                                <a:lnTo>
                                  <a:pt x="3569" y="6352"/>
                                </a:lnTo>
                                <a:lnTo>
                                  <a:pt x="3589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3" y="6305"/>
                                </a:lnTo>
                                <a:lnTo>
                                  <a:pt x="3681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6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9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80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10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51" y="6126"/>
                                </a:lnTo>
                                <a:lnTo>
                                  <a:pt x="3863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7" y="6071"/>
                                </a:lnTo>
                                <a:lnTo>
                                  <a:pt x="3898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3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7" y="6077"/>
                                </a:lnTo>
                                <a:lnTo>
                                  <a:pt x="4016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3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2" y="6113"/>
                                </a:lnTo>
                                <a:lnTo>
                                  <a:pt x="4132" y="6116"/>
                                </a:lnTo>
                                <a:lnTo>
                                  <a:pt x="4152" y="6118"/>
                                </a:lnTo>
                                <a:lnTo>
                                  <a:pt x="4173" y="6121"/>
                                </a:lnTo>
                                <a:lnTo>
                                  <a:pt x="4193" y="6122"/>
                                </a:lnTo>
                                <a:lnTo>
                                  <a:pt x="4214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5" y="6121"/>
                                </a:lnTo>
                                <a:lnTo>
                                  <a:pt x="4242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6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80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9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2" y="6301"/>
                                </a:lnTo>
                                <a:lnTo>
                                  <a:pt x="4397" y="6319"/>
                                </a:lnTo>
                                <a:lnTo>
                                  <a:pt x="4413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4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8" y="6426"/>
                                </a:lnTo>
                                <a:lnTo>
                                  <a:pt x="4538" y="6439"/>
                                </a:lnTo>
                                <a:lnTo>
                                  <a:pt x="4557" y="6451"/>
                                </a:lnTo>
                                <a:lnTo>
                                  <a:pt x="4578" y="6462"/>
                                </a:lnTo>
                                <a:lnTo>
                                  <a:pt x="4598" y="6472"/>
                                </a:lnTo>
                                <a:lnTo>
                                  <a:pt x="4619" y="6482"/>
                                </a:lnTo>
                                <a:lnTo>
                                  <a:pt x="4640" y="6490"/>
                                </a:lnTo>
                                <a:lnTo>
                                  <a:pt x="4661" y="6497"/>
                                </a:lnTo>
                                <a:lnTo>
                                  <a:pt x="4683" y="6505"/>
                                </a:lnTo>
                                <a:lnTo>
                                  <a:pt x="4705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4" y="6524"/>
                                </a:lnTo>
                                <a:lnTo>
                                  <a:pt x="4797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7" y="6528"/>
                                </a:lnTo>
                                <a:lnTo>
                                  <a:pt x="4849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5" y="6527"/>
                                </a:lnTo>
                                <a:lnTo>
                                  <a:pt x="4858" y="6527"/>
                                </a:lnTo>
                                <a:lnTo>
                                  <a:pt x="4861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7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2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4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6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8" y="6825"/>
                                </a:lnTo>
                                <a:lnTo>
                                  <a:pt x="5077" y="6842"/>
                                </a:lnTo>
                                <a:lnTo>
                                  <a:pt x="5096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5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2" y="6944"/>
                                </a:lnTo>
                                <a:lnTo>
                                  <a:pt x="5265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5" y="6973"/>
                                </a:lnTo>
                                <a:lnTo>
                                  <a:pt x="5359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9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8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7" y="6978"/>
                                </a:lnTo>
                                <a:lnTo>
                                  <a:pt x="5576" y="6974"/>
                                </a:lnTo>
                                <a:lnTo>
                                  <a:pt x="5595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50" y="6953"/>
                                </a:lnTo>
                                <a:lnTo>
                                  <a:pt x="5668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20" y="6923"/>
                                </a:lnTo>
                                <a:lnTo>
                                  <a:pt x="5754" y="6904"/>
                                </a:lnTo>
                                <a:lnTo>
                                  <a:pt x="5786" y="6883"/>
                                </a:lnTo>
                                <a:lnTo>
                                  <a:pt x="5817" y="6861"/>
                                </a:lnTo>
                                <a:lnTo>
                                  <a:pt x="5847" y="6835"/>
                                </a:lnTo>
                                <a:lnTo>
                                  <a:pt x="5876" y="6809"/>
                                </a:lnTo>
                                <a:lnTo>
                                  <a:pt x="5903" y="6781"/>
                                </a:lnTo>
                                <a:lnTo>
                                  <a:pt x="5929" y="6750"/>
                                </a:lnTo>
                                <a:lnTo>
                                  <a:pt x="5953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60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6" y="6716"/>
                                </a:lnTo>
                                <a:lnTo>
                                  <a:pt x="6149" y="6716"/>
                                </a:lnTo>
                                <a:lnTo>
                                  <a:pt x="6181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7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7" y="6673"/>
                                </a:lnTo>
                                <a:lnTo>
                                  <a:pt x="6397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9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4" y="6552"/>
                                </a:lnTo>
                                <a:lnTo>
                                  <a:pt x="6576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9" y="6428"/>
                                </a:lnTo>
                                <a:lnTo>
                                  <a:pt x="6677" y="6400"/>
                                </a:lnTo>
                                <a:lnTo>
                                  <a:pt x="6693" y="6371"/>
                                </a:lnTo>
                                <a:lnTo>
                                  <a:pt x="6708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5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2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2" y="6072"/>
                                </a:lnTo>
                                <a:lnTo>
                                  <a:pt x="6784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4" y="5970"/>
                                </a:lnTo>
                                <a:lnTo>
                                  <a:pt x="6783" y="5942"/>
                                </a:lnTo>
                                <a:lnTo>
                                  <a:pt x="6780" y="5914"/>
                                </a:lnTo>
                                <a:lnTo>
                                  <a:pt x="6776" y="5887"/>
                                </a:lnTo>
                                <a:lnTo>
                                  <a:pt x="6771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2" y="5779"/>
                                </a:lnTo>
                                <a:lnTo>
                                  <a:pt x="6770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4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4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4" y="5668"/>
                                </a:lnTo>
                                <a:lnTo>
                                  <a:pt x="6899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7" y="5617"/>
                                </a:lnTo>
                                <a:lnTo>
                                  <a:pt x="6940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6" y="5543"/>
                                </a:lnTo>
                                <a:lnTo>
                                  <a:pt x="6988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3" y="5418"/>
                                </a:lnTo>
                                <a:lnTo>
                                  <a:pt x="7041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4" y="5350"/>
                                </a:lnTo>
                                <a:lnTo>
                                  <a:pt x="7059" y="5327"/>
                                </a:lnTo>
                                <a:lnTo>
                                  <a:pt x="7064" y="5304"/>
                                </a:lnTo>
                                <a:lnTo>
                                  <a:pt x="7068" y="5280"/>
                                </a:lnTo>
                                <a:lnTo>
                                  <a:pt x="7072" y="5256"/>
                                </a:lnTo>
                                <a:lnTo>
                                  <a:pt x="7074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5" y="5106"/>
                                </a:lnTo>
                                <a:lnTo>
                                  <a:pt x="7073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1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4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5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8" y="4658"/>
                                </a:lnTo>
                                <a:lnTo>
                                  <a:pt x="7194" y="4627"/>
                                </a:lnTo>
                                <a:lnTo>
                                  <a:pt x="7199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06"/>
                        <wps:cNvSpPr>
                          <a:spLocks/>
                        </wps:cNvSpPr>
                        <wps:spPr bwMode="auto">
                          <a:xfrm>
                            <a:off x="8111" y="1747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69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5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9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3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2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58 h 221"/>
                              <a:gd name="T110" fmla="*/ 277 w 280"/>
                              <a:gd name="T111" fmla="*/ 214 h 221"/>
                              <a:gd name="T112" fmla="*/ 280 w 280"/>
                              <a:gd name="T113" fmla="*/ 20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69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5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5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7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9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3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7"/>
                                </a:lnTo>
                                <a:lnTo>
                                  <a:pt x="32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4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88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58"/>
                                </a:lnTo>
                                <a:lnTo>
                                  <a:pt x="259" y="173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07"/>
                        <wps:cNvSpPr>
                          <a:spLocks/>
                        </wps:cNvSpPr>
                        <wps:spPr bwMode="auto">
                          <a:xfrm>
                            <a:off x="8176" y="1497"/>
                            <a:ext cx="211" cy="144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4 h 1294"/>
                              <a:gd name="T2" fmla="*/ 1704 w 1899"/>
                              <a:gd name="T3" fmla="*/ 479 h 1294"/>
                              <a:gd name="T4" fmla="*/ 1644 w 1899"/>
                              <a:gd name="T5" fmla="*/ 549 h 1294"/>
                              <a:gd name="T6" fmla="*/ 1579 w 1899"/>
                              <a:gd name="T7" fmla="*/ 650 h 1294"/>
                              <a:gd name="T8" fmla="*/ 1529 w 1899"/>
                              <a:gd name="T9" fmla="*/ 764 h 1294"/>
                              <a:gd name="T10" fmla="*/ 1499 w 1899"/>
                              <a:gd name="T11" fmla="*/ 880 h 1294"/>
                              <a:gd name="T12" fmla="*/ 1488 w 1899"/>
                              <a:gd name="T13" fmla="*/ 997 h 1294"/>
                              <a:gd name="T14" fmla="*/ 1486 w 1899"/>
                              <a:gd name="T15" fmla="*/ 1024 h 1294"/>
                              <a:gd name="T16" fmla="*/ 1484 w 1899"/>
                              <a:gd name="T17" fmla="*/ 1021 h 1294"/>
                              <a:gd name="T18" fmla="*/ 1399 w 1899"/>
                              <a:gd name="T19" fmla="*/ 971 h 1294"/>
                              <a:gd name="T20" fmla="*/ 1279 w 1899"/>
                              <a:gd name="T21" fmla="*/ 930 h 1294"/>
                              <a:gd name="T22" fmla="*/ 1153 w 1899"/>
                              <a:gd name="T23" fmla="*/ 915 h 1294"/>
                              <a:gd name="T24" fmla="*/ 1026 w 1899"/>
                              <a:gd name="T25" fmla="*/ 925 h 1294"/>
                              <a:gd name="T26" fmla="*/ 901 w 1899"/>
                              <a:gd name="T27" fmla="*/ 960 h 1294"/>
                              <a:gd name="T28" fmla="*/ 780 w 1899"/>
                              <a:gd name="T29" fmla="*/ 1020 h 1294"/>
                              <a:gd name="T30" fmla="*/ 670 w 1899"/>
                              <a:gd name="T31" fmla="*/ 1102 h 1294"/>
                              <a:gd name="T32" fmla="*/ 571 w 1899"/>
                              <a:gd name="T33" fmla="*/ 1207 h 1294"/>
                              <a:gd name="T34" fmla="*/ 536 w 1899"/>
                              <a:gd name="T35" fmla="*/ 1258 h 1294"/>
                              <a:gd name="T36" fmla="*/ 520 w 1899"/>
                              <a:gd name="T37" fmla="*/ 1287 h 1294"/>
                              <a:gd name="T38" fmla="*/ 482 w 1899"/>
                              <a:gd name="T39" fmla="*/ 1257 h 1294"/>
                              <a:gd name="T40" fmla="*/ 431 w 1899"/>
                              <a:gd name="T41" fmla="*/ 1213 h 1294"/>
                              <a:gd name="T42" fmla="*/ 344 w 1899"/>
                              <a:gd name="T43" fmla="*/ 1160 h 1294"/>
                              <a:gd name="T44" fmla="*/ 243 w 1899"/>
                              <a:gd name="T45" fmla="*/ 1120 h 1294"/>
                              <a:gd name="T46" fmla="*/ 136 w 1899"/>
                              <a:gd name="T47" fmla="*/ 1101 h 1294"/>
                              <a:gd name="T48" fmla="*/ 27 w 1899"/>
                              <a:gd name="T49" fmla="*/ 1101 h 1294"/>
                              <a:gd name="T50" fmla="*/ 73 w 1899"/>
                              <a:gd name="T51" fmla="*/ 1043 h 1294"/>
                              <a:gd name="T52" fmla="*/ 162 w 1899"/>
                              <a:gd name="T53" fmla="*/ 948 h 1294"/>
                              <a:gd name="T54" fmla="*/ 234 w 1899"/>
                              <a:gd name="T55" fmla="*/ 838 h 1294"/>
                              <a:gd name="T56" fmla="*/ 284 w 1899"/>
                              <a:gd name="T57" fmla="*/ 723 h 1294"/>
                              <a:gd name="T58" fmla="*/ 313 w 1899"/>
                              <a:gd name="T59" fmla="*/ 605 h 1294"/>
                              <a:gd name="T60" fmla="*/ 324 w 1899"/>
                              <a:gd name="T61" fmla="*/ 487 h 1294"/>
                              <a:gd name="T62" fmla="*/ 391 w 1899"/>
                              <a:gd name="T63" fmla="*/ 424 h 1294"/>
                              <a:gd name="T64" fmla="*/ 475 w 1899"/>
                              <a:gd name="T65" fmla="*/ 367 h 1294"/>
                              <a:gd name="T66" fmla="*/ 553 w 1899"/>
                              <a:gd name="T67" fmla="*/ 299 h 1294"/>
                              <a:gd name="T68" fmla="*/ 624 w 1899"/>
                              <a:gd name="T69" fmla="*/ 219 h 1294"/>
                              <a:gd name="T70" fmla="*/ 641 w 1899"/>
                              <a:gd name="T71" fmla="*/ 194 h 1294"/>
                              <a:gd name="T72" fmla="*/ 642 w 1899"/>
                              <a:gd name="T73" fmla="*/ 192 h 1294"/>
                              <a:gd name="T74" fmla="*/ 724 w 1899"/>
                              <a:gd name="T75" fmla="*/ 238 h 1294"/>
                              <a:gd name="T76" fmla="*/ 839 w 1899"/>
                              <a:gd name="T77" fmla="*/ 280 h 1294"/>
                              <a:gd name="T78" fmla="*/ 960 w 1899"/>
                              <a:gd name="T79" fmla="*/ 295 h 1294"/>
                              <a:gd name="T80" fmla="*/ 1082 w 1899"/>
                              <a:gd name="T81" fmla="*/ 286 h 1294"/>
                              <a:gd name="T82" fmla="*/ 1203 w 1899"/>
                              <a:gd name="T83" fmla="*/ 254 h 1294"/>
                              <a:gd name="T84" fmla="*/ 1319 w 1899"/>
                              <a:gd name="T85" fmla="*/ 200 h 1294"/>
                              <a:gd name="T86" fmla="*/ 1429 w 1899"/>
                              <a:gd name="T87" fmla="*/ 124 h 1294"/>
                              <a:gd name="T88" fmla="*/ 1525 w 1899"/>
                              <a:gd name="T89" fmla="*/ 28 h 1294"/>
                              <a:gd name="T90" fmla="*/ 1594 w 1899"/>
                              <a:gd name="T91" fmla="*/ 92 h 1294"/>
                              <a:gd name="T92" fmla="*/ 1640 w 1899"/>
                              <a:gd name="T93" fmla="*/ 159 h 1294"/>
                              <a:gd name="T94" fmla="*/ 1698 w 1899"/>
                              <a:gd name="T95" fmla="*/ 220 h 1294"/>
                              <a:gd name="T96" fmla="*/ 1765 w 1899"/>
                              <a:gd name="T97" fmla="*/ 271 h 1294"/>
                              <a:gd name="T98" fmla="*/ 1839 w 1899"/>
                              <a:gd name="T99" fmla="*/ 311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4">
                                <a:moveTo>
                                  <a:pt x="1899" y="333"/>
                                </a:moveTo>
                                <a:lnTo>
                                  <a:pt x="1861" y="354"/>
                                </a:lnTo>
                                <a:lnTo>
                                  <a:pt x="1824" y="378"/>
                                </a:lnTo>
                                <a:lnTo>
                                  <a:pt x="1788" y="404"/>
                                </a:lnTo>
                                <a:lnTo>
                                  <a:pt x="1754" y="432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4" y="479"/>
                                </a:lnTo>
                                <a:lnTo>
                                  <a:pt x="1689" y="496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8"/>
                                </a:lnTo>
                                <a:lnTo>
                                  <a:pt x="1612" y="595"/>
                                </a:lnTo>
                                <a:lnTo>
                                  <a:pt x="1595" y="622"/>
                                </a:lnTo>
                                <a:lnTo>
                                  <a:pt x="1579" y="650"/>
                                </a:lnTo>
                                <a:lnTo>
                                  <a:pt x="1565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29" y="764"/>
                                </a:lnTo>
                                <a:lnTo>
                                  <a:pt x="1521" y="793"/>
                                </a:lnTo>
                                <a:lnTo>
                                  <a:pt x="1513" y="821"/>
                                </a:lnTo>
                                <a:lnTo>
                                  <a:pt x="1505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7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5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7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9"/>
                                </a:lnTo>
                                <a:lnTo>
                                  <a:pt x="1340" y="947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30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6"/>
                                </a:lnTo>
                                <a:lnTo>
                                  <a:pt x="1153" y="915"/>
                                </a:lnTo>
                                <a:lnTo>
                                  <a:pt x="1122" y="915"/>
                                </a:lnTo>
                                <a:lnTo>
                                  <a:pt x="1090" y="917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5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3"/>
                                </a:lnTo>
                                <a:lnTo>
                                  <a:pt x="839" y="987"/>
                                </a:lnTo>
                                <a:lnTo>
                                  <a:pt x="809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8"/>
                                </a:lnTo>
                                <a:lnTo>
                                  <a:pt x="724" y="1058"/>
                                </a:lnTo>
                                <a:lnTo>
                                  <a:pt x="696" y="1080"/>
                                </a:lnTo>
                                <a:lnTo>
                                  <a:pt x="670" y="1102"/>
                                </a:lnTo>
                                <a:lnTo>
                                  <a:pt x="643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1" y="1207"/>
                                </a:lnTo>
                                <a:lnTo>
                                  <a:pt x="550" y="1237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6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3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6" y="1294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6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3"/>
                                </a:lnTo>
                                <a:lnTo>
                                  <a:pt x="431" y="1213"/>
                                </a:lnTo>
                                <a:lnTo>
                                  <a:pt x="416" y="1203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2"/>
                                </a:lnTo>
                                <a:lnTo>
                                  <a:pt x="344" y="1160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20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3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09" y="1099"/>
                                </a:lnTo>
                                <a:lnTo>
                                  <a:pt x="82" y="1099"/>
                                </a:lnTo>
                                <a:lnTo>
                                  <a:pt x="54" y="1099"/>
                                </a:lnTo>
                                <a:lnTo>
                                  <a:pt x="27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5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7" y="1021"/>
                                </a:lnTo>
                                <a:lnTo>
                                  <a:pt x="120" y="998"/>
                                </a:lnTo>
                                <a:lnTo>
                                  <a:pt x="142" y="973"/>
                                </a:lnTo>
                                <a:lnTo>
                                  <a:pt x="162" y="948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4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2"/>
                                </a:lnTo>
                                <a:lnTo>
                                  <a:pt x="272" y="752"/>
                                </a:lnTo>
                                <a:lnTo>
                                  <a:pt x="284" y="723"/>
                                </a:lnTo>
                                <a:lnTo>
                                  <a:pt x="292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5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7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4"/>
                                </a:lnTo>
                                <a:lnTo>
                                  <a:pt x="413" y="411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3"/>
                                </a:lnTo>
                                <a:lnTo>
                                  <a:pt x="475" y="367"/>
                                </a:lnTo>
                                <a:lnTo>
                                  <a:pt x="496" y="352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9"/>
                                </a:lnTo>
                                <a:lnTo>
                                  <a:pt x="572" y="280"/>
                                </a:lnTo>
                                <a:lnTo>
                                  <a:pt x="590" y="260"/>
                                </a:lnTo>
                                <a:lnTo>
                                  <a:pt x="608" y="240"/>
                                </a:lnTo>
                                <a:lnTo>
                                  <a:pt x="624" y="219"/>
                                </a:lnTo>
                                <a:lnTo>
                                  <a:pt x="641" y="196"/>
                                </a:lnTo>
                                <a:lnTo>
                                  <a:pt x="641" y="195"/>
                                </a:lnTo>
                                <a:lnTo>
                                  <a:pt x="641" y="194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2" y="192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10"/>
                                </a:lnTo>
                                <a:lnTo>
                                  <a:pt x="696" y="225"/>
                                </a:lnTo>
                                <a:lnTo>
                                  <a:pt x="724" y="238"/>
                                </a:lnTo>
                                <a:lnTo>
                                  <a:pt x="752" y="252"/>
                                </a:lnTo>
                                <a:lnTo>
                                  <a:pt x="780" y="262"/>
                                </a:lnTo>
                                <a:lnTo>
                                  <a:pt x="809" y="272"/>
                                </a:lnTo>
                                <a:lnTo>
                                  <a:pt x="839" y="280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29" y="293"/>
                                </a:lnTo>
                                <a:lnTo>
                                  <a:pt x="960" y="295"/>
                                </a:lnTo>
                                <a:lnTo>
                                  <a:pt x="991" y="295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1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80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2" y="230"/>
                                </a:lnTo>
                                <a:lnTo>
                                  <a:pt x="1291" y="215"/>
                                </a:lnTo>
                                <a:lnTo>
                                  <a:pt x="1319" y="200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5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9"/>
                                </a:lnTo>
                                <a:lnTo>
                                  <a:pt x="1503" y="53"/>
                                </a:lnTo>
                                <a:lnTo>
                                  <a:pt x="1525" y="28"/>
                                </a:lnTo>
                                <a:lnTo>
                                  <a:pt x="1548" y="0"/>
                                </a:lnTo>
                                <a:lnTo>
                                  <a:pt x="1564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10"/>
                                </a:lnTo>
                                <a:lnTo>
                                  <a:pt x="1616" y="127"/>
                                </a:lnTo>
                                <a:lnTo>
                                  <a:pt x="1628" y="143"/>
                                </a:lnTo>
                                <a:lnTo>
                                  <a:pt x="1640" y="159"/>
                                </a:lnTo>
                                <a:lnTo>
                                  <a:pt x="1653" y="175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20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6" y="258"/>
                                </a:lnTo>
                                <a:lnTo>
                                  <a:pt x="1765" y="271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3"/>
                                </a:lnTo>
                                <a:lnTo>
                                  <a:pt x="1820" y="302"/>
                                </a:lnTo>
                                <a:lnTo>
                                  <a:pt x="1839" y="311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08"/>
                        <wps:cNvSpPr>
                          <a:spLocks/>
                        </wps:cNvSpPr>
                        <wps:spPr bwMode="auto">
                          <a:xfrm>
                            <a:off x="8181" y="1255"/>
                            <a:ext cx="211" cy="144"/>
                          </a:xfrm>
                          <a:custGeom>
                            <a:avLst/>
                            <a:gdLst>
                              <a:gd name="T0" fmla="*/ 1789 w 1898"/>
                              <a:gd name="T1" fmla="*/ 405 h 1294"/>
                              <a:gd name="T2" fmla="*/ 1705 w 1898"/>
                              <a:gd name="T3" fmla="*/ 479 h 1294"/>
                              <a:gd name="T4" fmla="*/ 1644 w 1898"/>
                              <a:gd name="T5" fmla="*/ 550 h 1294"/>
                              <a:gd name="T6" fmla="*/ 1580 w 1898"/>
                              <a:gd name="T7" fmla="*/ 651 h 1294"/>
                              <a:gd name="T8" fmla="*/ 1530 w 1898"/>
                              <a:gd name="T9" fmla="*/ 764 h 1294"/>
                              <a:gd name="T10" fmla="*/ 1500 w 1898"/>
                              <a:gd name="T11" fmla="*/ 880 h 1294"/>
                              <a:gd name="T12" fmla="*/ 1488 w 1898"/>
                              <a:gd name="T13" fmla="*/ 997 h 1294"/>
                              <a:gd name="T14" fmla="*/ 1486 w 1898"/>
                              <a:gd name="T15" fmla="*/ 1024 h 1294"/>
                              <a:gd name="T16" fmla="*/ 1483 w 1898"/>
                              <a:gd name="T17" fmla="*/ 1022 h 1294"/>
                              <a:gd name="T18" fmla="*/ 1399 w 1898"/>
                              <a:gd name="T19" fmla="*/ 972 h 1294"/>
                              <a:gd name="T20" fmla="*/ 1279 w 1898"/>
                              <a:gd name="T21" fmla="*/ 930 h 1294"/>
                              <a:gd name="T22" fmla="*/ 1154 w 1898"/>
                              <a:gd name="T23" fmla="*/ 914 h 1294"/>
                              <a:gd name="T24" fmla="*/ 1026 w 1898"/>
                              <a:gd name="T25" fmla="*/ 925 h 1294"/>
                              <a:gd name="T26" fmla="*/ 900 w 1898"/>
                              <a:gd name="T27" fmla="*/ 961 h 1294"/>
                              <a:gd name="T28" fmla="*/ 780 w 1898"/>
                              <a:gd name="T29" fmla="*/ 1020 h 1294"/>
                              <a:gd name="T30" fmla="*/ 669 w 1898"/>
                              <a:gd name="T31" fmla="*/ 1103 h 1294"/>
                              <a:gd name="T32" fmla="*/ 572 w 1898"/>
                              <a:gd name="T33" fmla="*/ 1207 h 1294"/>
                              <a:gd name="T34" fmla="*/ 536 w 1898"/>
                              <a:gd name="T35" fmla="*/ 1258 h 1294"/>
                              <a:gd name="T36" fmla="*/ 521 w 1898"/>
                              <a:gd name="T37" fmla="*/ 1287 h 1294"/>
                              <a:gd name="T38" fmla="*/ 482 w 1898"/>
                              <a:gd name="T39" fmla="*/ 1258 h 1294"/>
                              <a:gd name="T40" fmla="*/ 430 w 1898"/>
                              <a:gd name="T41" fmla="*/ 1212 h 1294"/>
                              <a:gd name="T42" fmla="*/ 345 w 1898"/>
                              <a:gd name="T43" fmla="*/ 1159 h 1294"/>
                              <a:gd name="T44" fmla="*/ 243 w 1898"/>
                              <a:gd name="T45" fmla="*/ 1120 h 1294"/>
                              <a:gd name="T46" fmla="*/ 136 w 1898"/>
                              <a:gd name="T47" fmla="*/ 1102 h 1294"/>
                              <a:gd name="T48" fmla="*/ 27 w 1898"/>
                              <a:gd name="T49" fmla="*/ 1101 h 1294"/>
                              <a:gd name="T50" fmla="*/ 74 w 1898"/>
                              <a:gd name="T51" fmla="*/ 1044 h 1294"/>
                              <a:gd name="T52" fmla="*/ 162 w 1898"/>
                              <a:gd name="T53" fmla="*/ 948 h 1294"/>
                              <a:gd name="T54" fmla="*/ 233 w 1898"/>
                              <a:gd name="T55" fmla="*/ 838 h 1294"/>
                              <a:gd name="T56" fmla="*/ 283 w 1898"/>
                              <a:gd name="T57" fmla="*/ 724 h 1294"/>
                              <a:gd name="T58" fmla="*/ 314 w 1898"/>
                              <a:gd name="T59" fmla="*/ 605 h 1294"/>
                              <a:gd name="T60" fmla="*/ 324 w 1898"/>
                              <a:gd name="T61" fmla="*/ 488 h 1294"/>
                              <a:gd name="T62" fmla="*/ 390 w 1898"/>
                              <a:gd name="T63" fmla="*/ 424 h 1294"/>
                              <a:gd name="T64" fmla="*/ 475 w 1898"/>
                              <a:gd name="T65" fmla="*/ 368 h 1294"/>
                              <a:gd name="T66" fmla="*/ 554 w 1898"/>
                              <a:gd name="T67" fmla="*/ 299 h 1294"/>
                              <a:gd name="T68" fmla="*/ 624 w 1898"/>
                              <a:gd name="T69" fmla="*/ 218 h 1294"/>
                              <a:gd name="T70" fmla="*/ 641 w 1898"/>
                              <a:gd name="T71" fmla="*/ 195 h 1294"/>
                              <a:gd name="T72" fmla="*/ 642 w 1898"/>
                              <a:gd name="T73" fmla="*/ 193 h 1294"/>
                              <a:gd name="T74" fmla="*/ 723 w 1898"/>
                              <a:gd name="T75" fmla="*/ 239 h 1294"/>
                              <a:gd name="T76" fmla="*/ 838 w 1898"/>
                              <a:gd name="T77" fmla="*/ 279 h 1294"/>
                              <a:gd name="T78" fmla="*/ 959 w 1898"/>
                              <a:gd name="T79" fmla="*/ 295 h 1294"/>
                              <a:gd name="T80" fmla="*/ 1082 w 1898"/>
                              <a:gd name="T81" fmla="*/ 286 h 1294"/>
                              <a:gd name="T82" fmla="*/ 1203 w 1898"/>
                              <a:gd name="T83" fmla="*/ 255 h 1294"/>
                              <a:gd name="T84" fmla="*/ 1320 w 1898"/>
                              <a:gd name="T85" fmla="*/ 201 h 1294"/>
                              <a:gd name="T86" fmla="*/ 1428 w 1898"/>
                              <a:gd name="T87" fmla="*/ 124 h 1294"/>
                              <a:gd name="T88" fmla="*/ 1525 w 1898"/>
                              <a:gd name="T89" fmla="*/ 28 h 1294"/>
                              <a:gd name="T90" fmla="*/ 1573 w 1898"/>
                              <a:gd name="T91" fmla="*/ 56 h 1294"/>
                              <a:gd name="T92" fmla="*/ 1616 w 1898"/>
                              <a:gd name="T93" fmla="*/ 126 h 1294"/>
                              <a:gd name="T94" fmla="*/ 1667 w 1898"/>
                              <a:gd name="T95" fmla="*/ 191 h 1294"/>
                              <a:gd name="T96" fmla="*/ 1729 w 1898"/>
                              <a:gd name="T97" fmla="*/ 246 h 1294"/>
                              <a:gd name="T98" fmla="*/ 1802 w 1898"/>
                              <a:gd name="T99" fmla="*/ 293 h 1294"/>
                              <a:gd name="T100" fmla="*/ 1878 w 1898"/>
                              <a:gd name="T101" fmla="*/ 326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98" h="1294">
                                <a:moveTo>
                                  <a:pt x="1898" y="332"/>
                                </a:moveTo>
                                <a:lnTo>
                                  <a:pt x="1861" y="355"/>
                                </a:lnTo>
                                <a:lnTo>
                                  <a:pt x="1824" y="378"/>
                                </a:lnTo>
                                <a:lnTo>
                                  <a:pt x="1789" y="405"/>
                                </a:lnTo>
                                <a:lnTo>
                                  <a:pt x="1753" y="432"/>
                                </a:lnTo>
                                <a:lnTo>
                                  <a:pt x="1737" y="448"/>
                                </a:lnTo>
                                <a:lnTo>
                                  <a:pt x="1720" y="463"/>
                                </a:lnTo>
                                <a:lnTo>
                                  <a:pt x="1705" y="479"/>
                                </a:lnTo>
                                <a:lnTo>
                                  <a:pt x="1689" y="495"/>
                                </a:lnTo>
                                <a:lnTo>
                                  <a:pt x="1674" y="513"/>
                                </a:lnTo>
                                <a:lnTo>
                                  <a:pt x="1658" y="531"/>
                                </a:lnTo>
                                <a:lnTo>
                                  <a:pt x="1644" y="550"/>
                                </a:lnTo>
                                <a:lnTo>
                                  <a:pt x="1631" y="569"/>
                                </a:lnTo>
                                <a:lnTo>
                                  <a:pt x="1612" y="595"/>
                                </a:lnTo>
                                <a:lnTo>
                                  <a:pt x="1595" y="623"/>
                                </a:lnTo>
                                <a:lnTo>
                                  <a:pt x="1580" y="651"/>
                                </a:lnTo>
                                <a:lnTo>
                                  <a:pt x="1565" y="678"/>
                                </a:lnTo>
                                <a:lnTo>
                                  <a:pt x="1552" y="706"/>
                                </a:lnTo>
                                <a:lnTo>
                                  <a:pt x="1540" y="735"/>
                                </a:lnTo>
                                <a:lnTo>
                                  <a:pt x="1530" y="764"/>
                                </a:lnTo>
                                <a:lnTo>
                                  <a:pt x="1520" y="792"/>
                                </a:lnTo>
                                <a:lnTo>
                                  <a:pt x="1512" y="821"/>
                                </a:lnTo>
                                <a:lnTo>
                                  <a:pt x="1506" y="851"/>
                                </a:lnTo>
                                <a:lnTo>
                                  <a:pt x="1500" y="880"/>
                                </a:lnTo>
                                <a:lnTo>
                                  <a:pt x="1496" y="909"/>
                                </a:lnTo>
                                <a:lnTo>
                                  <a:pt x="1491" y="939"/>
                                </a:lnTo>
                                <a:lnTo>
                                  <a:pt x="1489" y="968"/>
                                </a:lnTo>
                                <a:lnTo>
                                  <a:pt x="1488" y="997"/>
                                </a:lnTo>
                                <a:lnTo>
                                  <a:pt x="1488" y="102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4" y="1023"/>
                                </a:lnTo>
                                <a:lnTo>
                                  <a:pt x="1484" y="1022"/>
                                </a:lnTo>
                                <a:lnTo>
                                  <a:pt x="1483" y="1022"/>
                                </a:lnTo>
                                <a:lnTo>
                                  <a:pt x="1482" y="1021"/>
                                </a:lnTo>
                                <a:lnTo>
                                  <a:pt x="1456" y="1003"/>
                                </a:lnTo>
                                <a:lnTo>
                                  <a:pt x="1427" y="986"/>
                                </a:lnTo>
                                <a:lnTo>
                                  <a:pt x="1399" y="972"/>
                                </a:lnTo>
                                <a:lnTo>
                                  <a:pt x="1369" y="959"/>
                                </a:lnTo>
                                <a:lnTo>
                                  <a:pt x="1340" y="948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30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6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89" y="917"/>
                                </a:lnTo>
                                <a:lnTo>
                                  <a:pt x="1057" y="920"/>
                                </a:lnTo>
                                <a:lnTo>
                                  <a:pt x="1026" y="925"/>
                                </a:lnTo>
                                <a:lnTo>
                                  <a:pt x="994" y="931"/>
                                </a:lnTo>
                                <a:lnTo>
                                  <a:pt x="962" y="940"/>
                                </a:lnTo>
                                <a:lnTo>
                                  <a:pt x="931" y="950"/>
                                </a:lnTo>
                                <a:lnTo>
                                  <a:pt x="900" y="961"/>
                                </a:lnTo>
                                <a:lnTo>
                                  <a:pt x="869" y="973"/>
                                </a:lnTo>
                                <a:lnTo>
                                  <a:pt x="839" y="987"/>
                                </a:lnTo>
                                <a:lnTo>
                                  <a:pt x="810" y="1003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8"/>
                                </a:lnTo>
                                <a:lnTo>
                                  <a:pt x="723" y="1058"/>
                                </a:lnTo>
                                <a:lnTo>
                                  <a:pt x="696" y="1079"/>
                                </a:lnTo>
                                <a:lnTo>
                                  <a:pt x="669" y="1103"/>
                                </a:lnTo>
                                <a:lnTo>
                                  <a:pt x="644" y="1127"/>
                                </a:lnTo>
                                <a:lnTo>
                                  <a:pt x="618" y="1153"/>
                                </a:lnTo>
                                <a:lnTo>
                                  <a:pt x="595" y="1179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7"/>
                                </a:lnTo>
                                <a:lnTo>
                                  <a:pt x="545" y="1243"/>
                                </a:lnTo>
                                <a:lnTo>
                                  <a:pt x="541" y="1251"/>
                                </a:lnTo>
                                <a:lnTo>
                                  <a:pt x="536" y="1258"/>
                                </a:lnTo>
                                <a:lnTo>
                                  <a:pt x="532" y="1266"/>
                                </a:lnTo>
                                <a:lnTo>
                                  <a:pt x="529" y="1272"/>
                                </a:lnTo>
                                <a:lnTo>
                                  <a:pt x="524" y="1280"/>
                                </a:lnTo>
                                <a:lnTo>
                                  <a:pt x="521" y="1287"/>
                                </a:lnTo>
                                <a:lnTo>
                                  <a:pt x="516" y="1294"/>
                                </a:lnTo>
                                <a:lnTo>
                                  <a:pt x="505" y="1281"/>
                                </a:lnTo>
                                <a:lnTo>
                                  <a:pt x="493" y="1269"/>
                                </a:lnTo>
                                <a:lnTo>
                                  <a:pt x="482" y="1258"/>
                                </a:lnTo>
                                <a:lnTo>
                                  <a:pt x="470" y="1246"/>
                                </a:lnTo>
                                <a:lnTo>
                                  <a:pt x="457" y="1235"/>
                                </a:lnTo>
                                <a:lnTo>
                                  <a:pt x="443" y="1224"/>
                                </a:lnTo>
                                <a:lnTo>
                                  <a:pt x="430" y="1212"/>
                                </a:lnTo>
                                <a:lnTo>
                                  <a:pt x="417" y="1202"/>
                                </a:lnTo>
                                <a:lnTo>
                                  <a:pt x="392" y="1187"/>
                                </a:lnTo>
                                <a:lnTo>
                                  <a:pt x="369" y="1173"/>
                                </a:lnTo>
                                <a:lnTo>
                                  <a:pt x="345" y="1159"/>
                                </a:lnTo>
                                <a:lnTo>
                                  <a:pt x="319" y="1148"/>
                                </a:lnTo>
                                <a:lnTo>
                                  <a:pt x="294" y="1137"/>
                                </a:lnTo>
                                <a:lnTo>
                                  <a:pt x="269" y="1128"/>
                                </a:lnTo>
                                <a:lnTo>
                                  <a:pt x="243" y="1120"/>
                                </a:lnTo>
                                <a:lnTo>
                                  <a:pt x="217" y="1114"/>
                                </a:lnTo>
                                <a:lnTo>
                                  <a:pt x="190" y="1108"/>
                                </a:lnTo>
                                <a:lnTo>
                                  <a:pt x="163" y="1104"/>
                                </a:lnTo>
                                <a:lnTo>
                                  <a:pt x="136" y="1102"/>
                                </a:lnTo>
                                <a:lnTo>
                                  <a:pt x="109" y="1099"/>
                                </a:lnTo>
                                <a:lnTo>
                                  <a:pt x="82" y="1098"/>
                                </a:lnTo>
                                <a:lnTo>
                                  <a:pt x="55" y="1099"/>
                                </a:lnTo>
                                <a:lnTo>
                                  <a:pt x="27" y="1101"/>
                                </a:lnTo>
                                <a:lnTo>
                                  <a:pt x="0" y="1104"/>
                                </a:lnTo>
                                <a:lnTo>
                                  <a:pt x="25" y="1085"/>
                                </a:lnTo>
                                <a:lnTo>
                                  <a:pt x="49" y="1065"/>
                                </a:lnTo>
                                <a:lnTo>
                                  <a:pt x="74" y="1044"/>
                                </a:lnTo>
                                <a:lnTo>
                                  <a:pt x="97" y="1021"/>
                                </a:lnTo>
                                <a:lnTo>
                                  <a:pt x="119" y="997"/>
                                </a:lnTo>
                                <a:lnTo>
                                  <a:pt x="141" y="973"/>
                                </a:lnTo>
                                <a:lnTo>
                                  <a:pt x="162" y="948"/>
                                </a:lnTo>
                                <a:lnTo>
                                  <a:pt x="182" y="921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3" y="838"/>
                                </a:lnTo>
                                <a:lnTo>
                                  <a:pt x="247" y="810"/>
                                </a:lnTo>
                                <a:lnTo>
                                  <a:pt x="261" y="781"/>
                                </a:lnTo>
                                <a:lnTo>
                                  <a:pt x="273" y="753"/>
                                </a:lnTo>
                                <a:lnTo>
                                  <a:pt x="283" y="724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5"/>
                                </a:lnTo>
                                <a:lnTo>
                                  <a:pt x="307" y="635"/>
                                </a:lnTo>
                                <a:lnTo>
                                  <a:pt x="314" y="605"/>
                                </a:lnTo>
                                <a:lnTo>
                                  <a:pt x="318" y="576"/>
                                </a:lnTo>
                                <a:lnTo>
                                  <a:pt x="322" y="546"/>
                                </a:lnTo>
                                <a:lnTo>
                                  <a:pt x="324" y="516"/>
                                </a:lnTo>
                                <a:lnTo>
                                  <a:pt x="324" y="488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8"/>
                                </a:lnTo>
                                <a:lnTo>
                                  <a:pt x="369" y="437"/>
                                </a:lnTo>
                                <a:lnTo>
                                  <a:pt x="390" y="424"/>
                                </a:lnTo>
                                <a:lnTo>
                                  <a:pt x="412" y="411"/>
                                </a:lnTo>
                                <a:lnTo>
                                  <a:pt x="433" y="398"/>
                                </a:lnTo>
                                <a:lnTo>
                                  <a:pt x="454" y="383"/>
                                </a:lnTo>
                                <a:lnTo>
                                  <a:pt x="475" y="368"/>
                                </a:lnTo>
                                <a:lnTo>
                                  <a:pt x="495" y="351"/>
                                </a:lnTo>
                                <a:lnTo>
                                  <a:pt x="515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4" y="299"/>
                                </a:lnTo>
                                <a:lnTo>
                                  <a:pt x="572" y="280"/>
                                </a:lnTo>
                                <a:lnTo>
                                  <a:pt x="589" y="260"/>
                                </a:lnTo>
                                <a:lnTo>
                                  <a:pt x="607" y="239"/>
                                </a:lnTo>
                                <a:lnTo>
                                  <a:pt x="624" y="218"/>
                                </a:lnTo>
                                <a:lnTo>
                                  <a:pt x="640" y="196"/>
                                </a:lnTo>
                                <a:lnTo>
                                  <a:pt x="641" y="195"/>
                                </a:lnTo>
                                <a:lnTo>
                                  <a:pt x="641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2" y="192"/>
                                </a:lnTo>
                                <a:lnTo>
                                  <a:pt x="669" y="209"/>
                                </a:lnTo>
                                <a:lnTo>
                                  <a:pt x="696" y="225"/>
                                </a:lnTo>
                                <a:lnTo>
                                  <a:pt x="723" y="239"/>
                                </a:lnTo>
                                <a:lnTo>
                                  <a:pt x="752" y="252"/>
                                </a:lnTo>
                                <a:lnTo>
                                  <a:pt x="781" y="263"/>
                                </a:lnTo>
                                <a:lnTo>
                                  <a:pt x="810" y="272"/>
                                </a:lnTo>
                                <a:lnTo>
                                  <a:pt x="838" y="279"/>
                                </a:lnTo>
                                <a:lnTo>
                                  <a:pt x="868" y="286"/>
                                </a:lnTo>
                                <a:lnTo>
                                  <a:pt x="898" y="290"/>
                                </a:lnTo>
                                <a:lnTo>
                                  <a:pt x="929" y="294"/>
                                </a:lnTo>
                                <a:lnTo>
                                  <a:pt x="959" y="295"/>
                                </a:lnTo>
                                <a:lnTo>
                                  <a:pt x="990" y="295"/>
                                </a:lnTo>
                                <a:lnTo>
                                  <a:pt x="1021" y="294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3" y="280"/>
                                </a:lnTo>
                                <a:lnTo>
                                  <a:pt x="1143" y="273"/>
                                </a:lnTo>
                                <a:lnTo>
                                  <a:pt x="1172" y="265"/>
                                </a:lnTo>
                                <a:lnTo>
                                  <a:pt x="1203" y="255"/>
                                </a:lnTo>
                                <a:lnTo>
                                  <a:pt x="1232" y="243"/>
                                </a:lnTo>
                                <a:lnTo>
                                  <a:pt x="1262" y="231"/>
                                </a:lnTo>
                                <a:lnTo>
                                  <a:pt x="1291" y="216"/>
                                </a:lnTo>
                                <a:lnTo>
                                  <a:pt x="1320" y="201"/>
                                </a:lnTo>
                                <a:lnTo>
                                  <a:pt x="1347" y="183"/>
                                </a:lnTo>
                                <a:lnTo>
                                  <a:pt x="1375" y="165"/>
                                </a:lnTo>
                                <a:lnTo>
                                  <a:pt x="1402" y="145"/>
                                </a:lnTo>
                                <a:lnTo>
                                  <a:pt x="1428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9"/>
                                </a:lnTo>
                                <a:lnTo>
                                  <a:pt x="1502" y="54"/>
                                </a:lnTo>
                                <a:lnTo>
                                  <a:pt x="1525" y="28"/>
                                </a:lnTo>
                                <a:lnTo>
                                  <a:pt x="1548" y="0"/>
                                </a:lnTo>
                                <a:lnTo>
                                  <a:pt x="1555" y="20"/>
                                </a:lnTo>
                                <a:lnTo>
                                  <a:pt x="1564" y="38"/>
                                </a:lnTo>
                                <a:lnTo>
                                  <a:pt x="1573" y="56"/>
                                </a:lnTo>
                                <a:lnTo>
                                  <a:pt x="1583" y="74"/>
                                </a:lnTo>
                                <a:lnTo>
                                  <a:pt x="1593" y="92"/>
                                </a:lnTo>
                                <a:lnTo>
                                  <a:pt x="1604" y="110"/>
                                </a:lnTo>
                                <a:lnTo>
                                  <a:pt x="1616" y="126"/>
                                </a:lnTo>
                                <a:lnTo>
                                  <a:pt x="1627" y="143"/>
                                </a:lnTo>
                                <a:lnTo>
                                  <a:pt x="1640" y="160"/>
                                </a:lnTo>
                                <a:lnTo>
                                  <a:pt x="1654" y="175"/>
                                </a:lnTo>
                                <a:lnTo>
                                  <a:pt x="1667" y="191"/>
                                </a:lnTo>
                                <a:lnTo>
                                  <a:pt x="1683" y="205"/>
                                </a:lnTo>
                                <a:lnTo>
                                  <a:pt x="1697" y="219"/>
                                </a:lnTo>
                                <a:lnTo>
                                  <a:pt x="1714" y="233"/>
                                </a:lnTo>
                                <a:lnTo>
                                  <a:pt x="1729" y="246"/>
                                </a:lnTo>
                                <a:lnTo>
                                  <a:pt x="1747" y="259"/>
                                </a:lnTo>
                                <a:lnTo>
                                  <a:pt x="1764" y="272"/>
                                </a:lnTo>
                                <a:lnTo>
                                  <a:pt x="1783" y="283"/>
                                </a:lnTo>
                                <a:lnTo>
                                  <a:pt x="1802" y="293"/>
                                </a:lnTo>
                                <a:lnTo>
                                  <a:pt x="1821" y="303"/>
                                </a:lnTo>
                                <a:lnTo>
                                  <a:pt x="1840" y="310"/>
                                </a:lnTo>
                                <a:lnTo>
                                  <a:pt x="1860" y="319"/>
                                </a:lnTo>
                                <a:lnTo>
                                  <a:pt x="1878" y="326"/>
                                </a:lnTo>
                                <a:lnTo>
                                  <a:pt x="1898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2" name="Group 109"/>
                        <wpg:cNvGrpSpPr>
                          <a:grpSpLocks/>
                        </wpg:cNvGrpSpPr>
                        <wpg:grpSpPr bwMode="auto">
                          <a:xfrm>
                            <a:off x="8465" y="1003"/>
                            <a:ext cx="901" cy="855"/>
                            <a:chOff x="2011" y="2199"/>
                            <a:chExt cx="901" cy="855"/>
                          </a:xfrm>
                        </wpg:grpSpPr>
                        <wps:wsp>
                          <wps:cNvPr id="163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7" y="2833"/>
                              <a:ext cx="89" cy="221"/>
                            </a:xfrm>
                            <a:prstGeom prst="rect">
                              <a:avLst/>
                            </a:prstGeom>
                            <a:solidFill>
                              <a:srgbClr val="66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11"/>
                          <wps:cNvSpPr>
                            <a:spLocks/>
                          </wps:cNvSpPr>
                          <wps:spPr bwMode="auto">
                            <a:xfrm>
                              <a:off x="2701" y="2603"/>
                              <a:ext cx="211" cy="144"/>
                            </a:xfrm>
                            <a:custGeom>
                              <a:avLst/>
                              <a:gdLst>
                                <a:gd name="T0" fmla="*/ 1789 w 1898"/>
                                <a:gd name="T1" fmla="*/ 404 h 1294"/>
                                <a:gd name="T2" fmla="*/ 1705 w 1898"/>
                                <a:gd name="T3" fmla="*/ 478 h 1294"/>
                                <a:gd name="T4" fmla="*/ 1644 w 1898"/>
                                <a:gd name="T5" fmla="*/ 548 h 1294"/>
                                <a:gd name="T6" fmla="*/ 1580 w 1898"/>
                                <a:gd name="T7" fmla="*/ 649 h 1294"/>
                                <a:gd name="T8" fmla="*/ 1530 w 1898"/>
                                <a:gd name="T9" fmla="*/ 763 h 1294"/>
                                <a:gd name="T10" fmla="*/ 1500 w 1898"/>
                                <a:gd name="T11" fmla="*/ 880 h 1294"/>
                                <a:gd name="T12" fmla="*/ 1489 w 1898"/>
                                <a:gd name="T13" fmla="*/ 997 h 1294"/>
                                <a:gd name="T14" fmla="*/ 1487 w 1898"/>
                                <a:gd name="T15" fmla="*/ 1024 h 1294"/>
                                <a:gd name="T16" fmla="*/ 1483 w 1898"/>
                                <a:gd name="T17" fmla="*/ 1021 h 1294"/>
                                <a:gd name="T18" fmla="*/ 1399 w 1898"/>
                                <a:gd name="T19" fmla="*/ 972 h 1294"/>
                                <a:gd name="T20" fmla="*/ 1280 w 1898"/>
                                <a:gd name="T21" fmla="*/ 929 h 1294"/>
                                <a:gd name="T22" fmla="*/ 1154 w 1898"/>
                                <a:gd name="T23" fmla="*/ 914 h 1294"/>
                                <a:gd name="T24" fmla="*/ 1026 w 1898"/>
                                <a:gd name="T25" fmla="*/ 925 h 1294"/>
                                <a:gd name="T26" fmla="*/ 900 w 1898"/>
                                <a:gd name="T27" fmla="*/ 961 h 1294"/>
                                <a:gd name="T28" fmla="*/ 781 w 1898"/>
                                <a:gd name="T29" fmla="*/ 1019 h 1294"/>
                                <a:gd name="T30" fmla="*/ 669 w 1898"/>
                                <a:gd name="T31" fmla="*/ 1102 h 1294"/>
                                <a:gd name="T32" fmla="*/ 572 w 1898"/>
                                <a:gd name="T33" fmla="*/ 1207 h 1294"/>
                                <a:gd name="T34" fmla="*/ 536 w 1898"/>
                                <a:gd name="T35" fmla="*/ 1258 h 1294"/>
                                <a:gd name="T36" fmla="*/ 521 w 1898"/>
                                <a:gd name="T37" fmla="*/ 1286 h 1294"/>
                                <a:gd name="T38" fmla="*/ 482 w 1898"/>
                                <a:gd name="T39" fmla="*/ 1258 h 1294"/>
                                <a:gd name="T40" fmla="*/ 430 w 1898"/>
                                <a:gd name="T41" fmla="*/ 1212 h 1294"/>
                                <a:gd name="T42" fmla="*/ 345 w 1898"/>
                                <a:gd name="T43" fmla="*/ 1159 h 1294"/>
                                <a:gd name="T44" fmla="*/ 243 w 1898"/>
                                <a:gd name="T45" fmla="*/ 1120 h 1294"/>
                                <a:gd name="T46" fmla="*/ 137 w 1898"/>
                                <a:gd name="T47" fmla="*/ 1101 h 1294"/>
                                <a:gd name="T48" fmla="*/ 27 w 1898"/>
                                <a:gd name="T49" fmla="*/ 1100 h 1294"/>
                                <a:gd name="T50" fmla="*/ 74 w 1898"/>
                                <a:gd name="T51" fmla="*/ 1043 h 1294"/>
                                <a:gd name="T52" fmla="*/ 162 w 1898"/>
                                <a:gd name="T53" fmla="*/ 947 h 1294"/>
                                <a:gd name="T54" fmla="*/ 233 w 1898"/>
                                <a:gd name="T55" fmla="*/ 838 h 1294"/>
                                <a:gd name="T56" fmla="*/ 284 w 1898"/>
                                <a:gd name="T57" fmla="*/ 723 h 1294"/>
                                <a:gd name="T58" fmla="*/ 314 w 1898"/>
                                <a:gd name="T59" fmla="*/ 605 h 1294"/>
                                <a:gd name="T60" fmla="*/ 325 w 1898"/>
                                <a:gd name="T61" fmla="*/ 487 h 1294"/>
                                <a:gd name="T62" fmla="*/ 391 w 1898"/>
                                <a:gd name="T63" fmla="*/ 424 h 1294"/>
                                <a:gd name="T64" fmla="*/ 475 w 1898"/>
                                <a:gd name="T65" fmla="*/ 368 h 1294"/>
                                <a:gd name="T66" fmla="*/ 554 w 1898"/>
                                <a:gd name="T67" fmla="*/ 299 h 1294"/>
                                <a:gd name="T68" fmla="*/ 625 w 1898"/>
                                <a:gd name="T69" fmla="*/ 218 h 1294"/>
                                <a:gd name="T70" fmla="*/ 641 w 1898"/>
                                <a:gd name="T71" fmla="*/ 195 h 1294"/>
                                <a:gd name="T72" fmla="*/ 642 w 1898"/>
                                <a:gd name="T73" fmla="*/ 192 h 1294"/>
                                <a:gd name="T74" fmla="*/ 723 w 1898"/>
                                <a:gd name="T75" fmla="*/ 239 h 1294"/>
                                <a:gd name="T76" fmla="*/ 839 w 1898"/>
                                <a:gd name="T77" fmla="*/ 279 h 1294"/>
                                <a:gd name="T78" fmla="*/ 960 w 1898"/>
                                <a:gd name="T79" fmla="*/ 294 h 1294"/>
                                <a:gd name="T80" fmla="*/ 1082 w 1898"/>
                                <a:gd name="T81" fmla="*/ 286 h 1294"/>
                                <a:gd name="T82" fmla="*/ 1203 w 1898"/>
                                <a:gd name="T83" fmla="*/ 255 h 1294"/>
                                <a:gd name="T84" fmla="*/ 1320 w 1898"/>
                                <a:gd name="T85" fmla="*/ 200 h 1294"/>
                                <a:gd name="T86" fmla="*/ 1428 w 1898"/>
                                <a:gd name="T87" fmla="*/ 124 h 1294"/>
                                <a:gd name="T88" fmla="*/ 1525 w 1898"/>
                                <a:gd name="T89" fmla="*/ 27 h 1294"/>
                                <a:gd name="T90" fmla="*/ 1593 w 1898"/>
                                <a:gd name="T91" fmla="*/ 92 h 1294"/>
                                <a:gd name="T92" fmla="*/ 1640 w 1898"/>
                                <a:gd name="T93" fmla="*/ 159 h 1294"/>
                                <a:gd name="T94" fmla="*/ 1697 w 1898"/>
                                <a:gd name="T95" fmla="*/ 219 h 1294"/>
                                <a:gd name="T96" fmla="*/ 1764 w 1898"/>
                                <a:gd name="T97" fmla="*/ 271 h 1294"/>
                                <a:gd name="T98" fmla="*/ 1840 w 1898"/>
                                <a:gd name="T99" fmla="*/ 310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98" h="1294">
                                  <a:moveTo>
                                    <a:pt x="1898" y="332"/>
                                  </a:moveTo>
                                  <a:lnTo>
                                    <a:pt x="1861" y="354"/>
                                  </a:lnTo>
                                  <a:lnTo>
                                    <a:pt x="1824" y="378"/>
                                  </a:lnTo>
                                  <a:lnTo>
                                    <a:pt x="1789" y="404"/>
                                  </a:lnTo>
                                  <a:lnTo>
                                    <a:pt x="1754" y="432"/>
                                  </a:lnTo>
                                  <a:lnTo>
                                    <a:pt x="1737" y="446"/>
                                  </a:lnTo>
                                  <a:lnTo>
                                    <a:pt x="1720" y="462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89" y="495"/>
                                  </a:lnTo>
                                  <a:lnTo>
                                    <a:pt x="1674" y="513"/>
                                  </a:lnTo>
                                  <a:lnTo>
                                    <a:pt x="1658" y="531"/>
                                  </a:lnTo>
                                  <a:lnTo>
                                    <a:pt x="1644" y="548"/>
                                  </a:lnTo>
                                  <a:lnTo>
                                    <a:pt x="1630" y="568"/>
                                  </a:lnTo>
                                  <a:lnTo>
                                    <a:pt x="1612" y="595"/>
                                  </a:lnTo>
                                  <a:lnTo>
                                    <a:pt x="1595" y="621"/>
                                  </a:lnTo>
                                  <a:lnTo>
                                    <a:pt x="1580" y="649"/>
                                  </a:lnTo>
                                  <a:lnTo>
                                    <a:pt x="1565" y="678"/>
                                  </a:lnTo>
                                  <a:lnTo>
                                    <a:pt x="1552" y="706"/>
                                  </a:lnTo>
                                  <a:lnTo>
                                    <a:pt x="1541" y="734"/>
                                  </a:lnTo>
                                  <a:lnTo>
                                    <a:pt x="1530" y="763"/>
                                  </a:lnTo>
                                  <a:lnTo>
                                    <a:pt x="1521" y="792"/>
                                  </a:lnTo>
                                  <a:lnTo>
                                    <a:pt x="1512" y="821"/>
                                  </a:lnTo>
                                  <a:lnTo>
                                    <a:pt x="1505" y="851"/>
                                  </a:lnTo>
                                  <a:lnTo>
                                    <a:pt x="1500" y="880"/>
                                  </a:lnTo>
                                  <a:lnTo>
                                    <a:pt x="1495" y="908"/>
                                  </a:lnTo>
                                  <a:lnTo>
                                    <a:pt x="1492" y="938"/>
                                  </a:lnTo>
                                  <a:lnTo>
                                    <a:pt x="1490" y="967"/>
                                  </a:lnTo>
                                  <a:lnTo>
                                    <a:pt x="1489" y="997"/>
                                  </a:lnTo>
                                  <a:lnTo>
                                    <a:pt x="1489" y="102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7" y="1025"/>
                                  </a:lnTo>
                                  <a:lnTo>
                                    <a:pt x="1487" y="1024"/>
                                  </a:lnTo>
                                  <a:lnTo>
                                    <a:pt x="1485" y="1023"/>
                                  </a:lnTo>
                                  <a:lnTo>
                                    <a:pt x="1484" y="1023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83" y="1021"/>
                                  </a:lnTo>
                                  <a:lnTo>
                                    <a:pt x="1483" y="1020"/>
                                  </a:lnTo>
                                  <a:lnTo>
                                    <a:pt x="1456" y="1003"/>
                                  </a:lnTo>
                                  <a:lnTo>
                                    <a:pt x="1428" y="986"/>
                                  </a:lnTo>
                                  <a:lnTo>
                                    <a:pt x="1399" y="972"/>
                                  </a:lnTo>
                                  <a:lnTo>
                                    <a:pt x="1369" y="958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10" y="937"/>
                                  </a:lnTo>
                                  <a:lnTo>
                                    <a:pt x="1280" y="929"/>
                                  </a:lnTo>
                                  <a:lnTo>
                                    <a:pt x="1249" y="923"/>
                                  </a:lnTo>
                                  <a:lnTo>
                                    <a:pt x="1217" y="918"/>
                                  </a:lnTo>
                                  <a:lnTo>
                                    <a:pt x="1186" y="915"/>
                                  </a:lnTo>
                                  <a:lnTo>
                                    <a:pt x="1154" y="914"/>
                                  </a:lnTo>
                                  <a:lnTo>
                                    <a:pt x="1121" y="914"/>
                                  </a:lnTo>
                                  <a:lnTo>
                                    <a:pt x="1089" y="916"/>
                                  </a:lnTo>
                                  <a:lnTo>
                                    <a:pt x="1058" y="920"/>
                                  </a:lnTo>
                                  <a:lnTo>
                                    <a:pt x="1026" y="925"/>
                                  </a:lnTo>
                                  <a:lnTo>
                                    <a:pt x="994" y="931"/>
                                  </a:lnTo>
                                  <a:lnTo>
                                    <a:pt x="963" y="939"/>
                                  </a:lnTo>
                                  <a:lnTo>
                                    <a:pt x="931" y="949"/>
                                  </a:lnTo>
                                  <a:lnTo>
                                    <a:pt x="900" y="961"/>
                                  </a:lnTo>
                                  <a:lnTo>
                                    <a:pt x="869" y="973"/>
                                  </a:lnTo>
                                  <a:lnTo>
                                    <a:pt x="839" y="987"/>
                                  </a:lnTo>
                                  <a:lnTo>
                                    <a:pt x="809" y="1003"/>
                                  </a:lnTo>
                                  <a:lnTo>
                                    <a:pt x="781" y="1019"/>
                                  </a:lnTo>
                                  <a:lnTo>
                                    <a:pt x="752" y="1038"/>
                                  </a:lnTo>
                                  <a:lnTo>
                                    <a:pt x="723" y="1058"/>
                                  </a:lnTo>
                                  <a:lnTo>
                                    <a:pt x="695" y="1079"/>
                                  </a:lnTo>
                                  <a:lnTo>
                                    <a:pt x="669" y="1102"/>
                                  </a:lnTo>
                                  <a:lnTo>
                                    <a:pt x="643" y="1127"/>
                                  </a:lnTo>
                                  <a:lnTo>
                                    <a:pt x="618" y="1152"/>
                                  </a:lnTo>
                                  <a:lnTo>
                                    <a:pt x="595" y="1179"/>
                                  </a:lnTo>
                                  <a:lnTo>
                                    <a:pt x="572" y="1207"/>
                                  </a:lnTo>
                                  <a:lnTo>
                                    <a:pt x="549" y="1236"/>
                                  </a:lnTo>
                                  <a:lnTo>
                                    <a:pt x="545" y="1243"/>
                                  </a:lnTo>
                                  <a:lnTo>
                                    <a:pt x="541" y="1251"/>
                                  </a:lnTo>
                                  <a:lnTo>
                                    <a:pt x="536" y="1258"/>
                                  </a:lnTo>
                                  <a:lnTo>
                                    <a:pt x="532" y="1265"/>
                                  </a:lnTo>
                                  <a:lnTo>
                                    <a:pt x="528" y="1272"/>
                                  </a:lnTo>
                                  <a:lnTo>
                                    <a:pt x="524" y="1280"/>
                                  </a:lnTo>
                                  <a:lnTo>
                                    <a:pt x="521" y="1286"/>
                                  </a:lnTo>
                                  <a:lnTo>
                                    <a:pt x="516" y="1294"/>
                                  </a:lnTo>
                                  <a:lnTo>
                                    <a:pt x="505" y="1281"/>
                                  </a:lnTo>
                                  <a:lnTo>
                                    <a:pt x="494" y="1269"/>
                                  </a:lnTo>
                                  <a:lnTo>
                                    <a:pt x="482" y="1258"/>
                                  </a:lnTo>
                                  <a:lnTo>
                                    <a:pt x="470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3" y="1223"/>
                                  </a:lnTo>
                                  <a:lnTo>
                                    <a:pt x="430" y="1212"/>
                                  </a:lnTo>
                                  <a:lnTo>
                                    <a:pt x="417" y="1202"/>
                                  </a:lnTo>
                                  <a:lnTo>
                                    <a:pt x="393" y="1187"/>
                                  </a:lnTo>
                                  <a:lnTo>
                                    <a:pt x="369" y="1172"/>
                                  </a:lnTo>
                                  <a:lnTo>
                                    <a:pt x="345" y="1159"/>
                                  </a:lnTo>
                                  <a:lnTo>
                                    <a:pt x="319" y="1148"/>
                                  </a:lnTo>
                                  <a:lnTo>
                                    <a:pt x="295" y="1137"/>
                                  </a:lnTo>
                                  <a:lnTo>
                                    <a:pt x="268" y="1128"/>
                                  </a:lnTo>
                                  <a:lnTo>
                                    <a:pt x="243" y="1120"/>
                                  </a:lnTo>
                                  <a:lnTo>
                                    <a:pt x="216" y="1113"/>
                                  </a:lnTo>
                                  <a:lnTo>
                                    <a:pt x="190" y="1108"/>
                                  </a:lnTo>
                                  <a:lnTo>
                                    <a:pt x="163" y="1103"/>
                                  </a:lnTo>
                                  <a:lnTo>
                                    <a:pt x="137" y="1101"/>
                                  </a:lnTo>
                                  <a:lnTo>
                                    <a:pt x="109" y="1099"/>
                                  </a:lnTo>
                                  <a:lnTo>
                                    <a:pt x="81" y="1098"/>
                                  </a:lnTo>
                                  <a:lnTo>
                                    <a:pt x="55" y="1099"/>
                                  </a:lnTo>
                                  <a:lnTo>
                                    <a:pt x="27" y="1100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5" y="1085"/>
                                  </a:lnTo>
                                  <a:lnTo>
                                    <a:pt x="49" y="1064"/>
                                  </a:lnTo>
                                  <a:lnTo>
                                    <a:pt x="74" y="1043"/>
                                  </a:lnTo>
                                  <a:lnTo>
                                    <a:pt x="97" y="1020"/>
                                  </a:lnTo>
                                  <a:lnTo>
                                    <a:pt x="119" y="997"/>
                                  </a:lnTo>
                                  <a:lnTo>
                                    <a:pt x="141" y="973"/>
                                  </a:lnTo>
                                  <a:lnTo>
                                    <a:pt x="162" y="947"/>
                                  </a:lnTo>
                                  <a:lnTo>
                                    <a:pt x="182" y="921"/>
                                  </a:lnTo>
                                  <a:lnTo>
                                    <a:pt x="201" y="893"/>
                                  </a:lnTo>
                                  <a:lnTo>
                                    <a:pt x="218" y="865"/>
                                  </a:lnTo>
                                  <a:lnTo>
                                    <a:pt x="233" y="838"/>
                                  </a:lnTo>
                                  <a:lnTo>
                                    <a:pt x="247" y="810"/>
                                  </a:lnTo>
                                  <a:lnTo>
                                    <a:pt x="261" y="781"/>
                                  </a:lnTo>
                                  <a:lnTo>
                                    <a:pt x="273" y="752"/>
                                  </a:lnTo>
                                  <a:lnTo>
                                    <a:pt x="284" y="723"/>
                                  </a:lnTo>
                                  <a:lnTo>
                                    <a:pt x="293" y="693"/>
                                  </a:lnTo>
                                  <a:lnTo>
                                    <a:pt x="300" y="665"/>
                                  </a:lnTo>
                                  <a:lnTo>
                                    <a:pt x="308" y="635"/>
                                  </a:lnTo>
                                  <a:lnTo>
                                    <a:pt x="314" y="605"/>
                                  </a:lnTo>
                                  <a:lnTo>
                                    <a:pt x="318" y="576"/>
                                  </a:lnTo>
                                  <a:lnTo>
                                    <a:pt x="322" y="546"/>
                                  </a:lnTo>
                                  <a:lnTo>
                                    <a:pt x="324" y="516"/>
                                  </a:lnTo>
                                  <a:lnTo>
                                    <a:pt x="325" y="487"/>
                                  </a:lnTo>
                                  <a:lnTo>
                                    <a:pt x="324" y="457"/>
                                  </a:lnTo>
                                  <a:lnTo>
                                    <a:pt x="347" y="447"/>
                                  </a:lnTo>
                                  <a:lnTo>
                                    <a:pt x="369" y="436"/>
                                  </a:lnTo>
                                  <a:lnTo>
                                    <a:pt x="391" y="424"/>
                                  </a:lnTo>
                                  <a:lnTo>
                                    <a:pt x="412" y="411"/>
                                  </a:lnTo>
                                  <a:lnTo>
                                    <a:pt x="433" y="398"/>
                                  </a:lnTo>
                                  <a:lnTo>
                                    <a:pt x="454" y="383"/>
                                  </a:lnTo>
                                  <a:lnTo>
                                    <a:pt x="475" y="368"/>
                                  </a:lnTo>
                                  <a:lnTo>
                                    <a:pt x="495" y="351"/>
                                  </a:lnTo>
                                  <a:lnTo>
                                    <a:pt x="515" y="334"/>
                                  </a:lnTo>
                                  <a:lnTo>
                                    <a:pt x="535" y="317"/>
                                  </a:lnTo>
                                  <a:lnTo>
                                    <a:pt x="554" y="299"/>
                                  </a:lnTo>
                                  <a:lnTo>
                                    <a:pt x="572" y="280"/>
                                  </a:lnTo>
                                  <a:lnTo>
                                    <a:pt x="590" y="260"/>
                                  </a:lnTo>
                                  <a:lnTo>
                                    <a:pt x="607" y="239"/>
                                  </a:lnTo>
                                  <a:lnTo>
                                    <a:pt x="625" y="218"/>
                                  </a:lnTo>
                                  <a:lnTo>
                                    <a:pt x="640" y="196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1" y="194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2" y="192"/>
                                  </a:lnTo>
                                  <a:lnTo>
                                    <a:pt x="642" y="191"/>
                                  </a:lnTo>
                                  <a:lnTo>
                                    <a:pt x="669" y="209"/>
                                  </a:lnTo>
                                  <a:lnTo>
                                    <a:pt x="697" y="225"/>
                                  </a:lnTo>
                                  <a:lnTo>
                                    <a:pt x="723" y="239"/>
                                  </a:lnTo>
                                  <a:lnTo>
                                    <a:pt x="752" y="251"/>
                                  </a:lnTo>
                                  <a:lnTo>
                                    <a:pt x="781" y="262"/>
                                  </a:lnTo>
                                  <a:lnTo>
                                    <a:pt x="809" y="271"/>
                                  </a:lnTo>
                                  <a:lnTo>
                                    <a:pt x="839" y="279"/>
                                  </a:lnTo>
                                  <a:lnTo>
                                    <a:pt x="869" y="286"/>
                                  </a:lnTo>
                                  <a:lnTo>
                                    <a:pt x="899" y="290"/>
                                  </a:lnTo>
                                  <a:lnTo>
                                    <a:pt x="929" y="293"/>
                                  </a:lnTo>
                                  <a:lnTo>
                                    <a:pt x="960" y="294"/>
                                  </a:lnTo>
                                  <a:lnTo>
                                    <a:pt x="990" y="294"/>
                                  </a:lnTo>
                                  <a:lnTo>
                                    <a:pt x="1021" y="293"/>
                                  </a:lnTo>
                                  <a:lnTo>
                                    <a:pt x="1052" y="290"/>
                                  </a:lnTo>
                                  <a:lnTo>
                                    <a:pt x="1082" y="286"/>
                                  </a:lnTo>
                                  <a:lnTo>
                                    <a:pt x="1113" y="280"/>
                                  </a:lnTo>
                                  <a:lnTo>
                                    <a:pt x="1142" y="272"/>
                                  </a:lnTo>
                                  <a:lnTo>
                                    <a:pt x="1173" y="265"/>
                                  </a:lnTo>
                                  <a:lnTo>
                                    <a:pt x="1203" y="255"/>
                                  </a:lnTo>
                                  <a:lnTo>
                                    <a:pt x="1233" y="242"/>
                                  </a:lnTo>
                                  <a:lnTo>
                                    <a:pt x="1262" y="230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320" y="200"/>
                                  </a:lnTo>
                                  <a:lnTo>
                                    <a:pt x="1347" y="182"/>
                                  </a:lnTo>
                                  <a:lnTo>
                                    <a:pt x="1375" y="165"/>
                                  </a:lnTo>
                                  <a:lnTo>
                                    <a:pt x="1401" y="145"/>
                                  </a:lnTo>
                                  <a:lnTo>
                                    <a:pt x="1428" y="124"/>
                                  </a:lnTo>
                                  <a:lnTo>
                                    <a:pt x="1453" y="102"/>
                                  </a:lnTo>
                                  <a:lnTo>
                                    <a:pt x="1479" y="78"/>
                                  </a:lnTo>
                                  <a:lnTo>
                                    <a:pt x="1502" y="54"/>
                                  </a:lnTo>
                                  <a:lnTo>
                                    <a:pt x="1525" y="27"/>
                                  </a:lnTo>
                                  <a:lnTo>
                                    <a:pt x="1547" y="0"/>
                                  </a:lnTo>
                                  <a:lnTo>
                                    <a:pt x="1564" y="37"/>
                                  </a:lnTo>
                                  <a:lnTo>
                                    <a:pt x="1583" y="74"/>
                                  </a:lnTo>
                                  <a:lnTo>
                                    <a:pt x="1593" y="92"/>
                                  </a:lnTo>
                                  <a:lnTo>
                                    <a:pt x="1604" y="109"/>
                                  </a:lnTo>
                                  <a:lnTo>
                                    <a:pt x="1616" y="126"/>
                                  </a:lnTo>
                                  <a:lnTo>
                                    <a:pt x="1628" y="143"/>
                                  </a:lnTo>
                                  <a:lnTo>
                                    <a:pt x="1640" y="159"/>
                                  </a:lnTo>
                                  <a:lnTo>
                                    <a:pt x="1654" y="175"/>
                                  </a:lnTo>
                                  <a:lnTo>
                                    <a:pt x="1668" y="190"/>
                                  </a:lnTo>
                                  <a:lnTo>
                                    <a:pt x="1682" y="205"/>
                                  </a:lnTo>
                                  <a:lnTo>
                                    <a:pt x="1697" y="219"/>
                                  </a:lnTo>
                                  <a:lnTo>
                                    <a:pt x="1713" y="232"/>
                                  </a:lnTo>
                                  <a:lnTo>
                                    <a:pt x="1730" y="246"/>
                                  </a:lnTo>
                                  <a:lnTo>
                                    <a:pt x="1747" y="259"/>
                                  </a:lnTo>
                                  <a:lnTo>
                                    <a:pt x="1764" y="271"/>
                                  </a:lnTo>
                                  <a:lnTo>
                                    <a:pt x="1783" y="282"/>
                                  </a:lnTo>
                                  <a:lnTo>
                                    <a:pt x="1802" y="292"/>
                                  </a:lnTo>
                                  <a:lnTo>
                                    <a:pt x="1821" y="301"/>
                                  </a:lnTo>
                                  <a:lnTo>
                                    <a:pt x="1840" y="310"/>
                                  </a:lnTo>
                                  <a:lnTo>
                                    <a:pt x="1859" y="319"/>
                                  </a:lnTo>
                                  <a:lnTo>
                                    <a:pt x="1879" y="325"/>
                                  </a:lnTo>
                                  <a:lnTo>
                                    <a:pt x="1898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12"/>
                          <wps:cNvSpPr>
                            <a:spLocks/>
                          </wps:cNvSpPr>
                          <wps:spPr bwMode="auto">
                            <a:xfrm>
                              <a:off x="2644" y="2406"/>
                              <a:ext cx="211" cy="144"/>
                            </a:xfrm>
                            <a:custGeom>
                              <a:avLst/>
                              <a:gdLst>
                                <a:gd name="T0" fmla="*/ 1790 w 1900"/>
                                <a:gd name="T1" fmla="*/ 404 h 1294"/>
                                <a:gd name="T2" fmla="*/ 1705 w 1900"/>
                                <a:gd name="T3" fmla="*/ 478 h 1294"/>
                                <a:gd name="T4" fmla="*/ 1646 w 1900"/>
                                <a:gd name="T5" fmla="*/ 549 h 1294"/>
                                <a:gd name="T6" fmla="*/ 1580 w 1900"/>
                                <a:gd name="T7" fmla="*/ 650 h 1294"/>
                                <a:gd name="T8" fmla="*/ 1531 w 1900"/>
                                <a:gd name="T9" fmla="*/ 763 h 1294"/>
                                <a:gd name="T10" fmla="*/ 1501 w 1900"/>
                                <a:gd name="T11" fmla="*/ 879 h 1294"/>
                                <a:gd name="T12" fmla="*/ 1490 w 1900"/>
                                <a:gd name="T13" fmla="*/ 997 h 1294"/>
                                <a:gd name="T14" fmla="*/ 1488 w 1900"/>
                                <a:gd name="T15" fmla="*/ 1023 h 1294"/>
                                <a:gd name="T16" fmla="*/ 1484 w 1900"/>
                                <a:gd name="T17" fmla="*/ 1021 h 1294"/>
                                <a:gd name="T18" fmla="*/ 1400 w 1900"/>
                                <a:gd name="T19" fmla="*/ 971 h 1294"/>
                                <a:gd name="T20" fmla="*/ 1281 w 1900"/>
                                <a:gd name="T21" fmla="*/ 929 h 1294"/>
                                <a:gd name="T22" fmla="*/ 1154 w 1900"/>
                                <a:gd name="T23" fmla="*/ 915 h 1294"/>
                                <a:gd name="T24" fmla="*/ 1027 w 1900"/>
                                <a:gd name="T25" fmla="*/ 925 h 1294"/>
                                <a:gd name="T26" fmla="*/ 901 w 1900"/>
                                <a:gd name="T27" fmla="*/ 960 h 1294"/>
                                <a:gd name="T28" fmla="*/ 782 w 1900"/>
                                <a:gd name="T29" fmla="*/ 1020 h 1294"/>
                                <a:gd name="T30" fmla="*/ 670 w 1900"/>
                                <a:gd name="T31" fmla="*/ 1102 h 1294"/>
                                <a:gd name="T32" fmla="*/ 573 w 1900"/>
                                <a:gd name="T33" fmla="*/ 1207 h 1294"/>
                                <a:gd name="T34" fmla="*/ 537 w 1900"/>
                                <a:gd name="T35" fmla="*/ 1258 h 1294"/>
                                <a:gd name="T36" fmla="*/ 522 w 1900"/>
                                <a:gd name="T37" fmla="*/ 1287 h 1294"/>
                                <a:gd name="T38" fmla="*/ 483 w 1900"/>
                                <a:gd name="T39" fmla="*/ 1257 h 1294"/>
                                <a:gd name="T40" fmla="*/ 431 w 1900"/>
                                <a:gd name="T41" fmla="*/ 1213 h 1294"/>
                                <a:gd name="T42" fmla="*/ 346 w 1900"/>
                                <a:gd name="T43" fmla="*/ 1159 h 1294"/>
                                <a:gd name="T44" fmla="*/ 244 w 1900"/>
                                <a:gd name="T45" fmla="*/ 1120 h 1294"/>
                                <a:gd name="T46" fmla="*/ 138 w 1900"/>
                                <a:gd name="T47" fmla="*/ 1101 h 1294"/>
                                <a:gd name="T48" fmla="*/ 28 w 1900"/>
                                <a:gd name="T49" fmla="*/ 1101 h 1294"/>
                                <a:gd name="T50" fmla="*/ 75 w 1900"/>
                                <a:gd name="T51" fmla="*/ 1043 h 1294"/>
                                <a:gd name="T52" fmla="*/ 163 w 1900"/>
                                <a:gd name="T53" fmla="*/ 947 h 1294"/>
                                <a:gd name="T54" fmla="*/ 235 w 1900"/>
                                <a:gd name="T55" fmla="*/ 838 h 1294"/>
                                <a:gd name="T56" fmla="*/ 285 w 1900"/>
                                <a:gd name="T57" fmla="*/ 723 h 1294"/>
                                <a:gd name="T58" fmla="*/ 315 w 1900"/>
                                <a:gd name="T59" fmla="*/ 606 h 1294"/>
                                <a:gd name="T60" fmla="*/ 326 w 1900"/>
                                <a:gd name="T61" fmla="*/ 487 h 1294"/>
                                <a:gd name="T62" fmla="*/ 392 w 1900"/>
                                <a:gd name="T63" fmla="*/ 424 h 1294"/>
                                <a:gd name="T64" fmla="*/ 476 w 1900"/>
                                <a:gd name="T65" fmla="*/ 367 h 1294"/>
                                <a:gd name="T66" fmla="*/ 555 w 1900"/>
                                <a:gd name="T67" fmla="*/ 299 h 1294"/>
                                <a:gd name="T68" fmla="*/ 626 w 1900"/>
                                <a:gd name="T69" fmla="*/ 218 h 1294"/>
                                <a:gd name="T70" fmla="*/ 642 w 1900"/>
                                <a:gd name="T71" fmla="*/ 194 h 1294"/>
                                <a:gd name="T72" fmla="*/ 643 w 1900"/>
                                <a:gd name="T73" fmla="*/ 192 h 1294"/>
                                <a:gd name="T74" fmla="*/ 725 w 1900"/>
                                <a:gd name="T75" fmla="*/ 239 h 1294"/>
                                <a:gd name="T76" fmla="*/ 840 w 1900"/>
                                <a:gd name="T77" fmla="*/ 279 h 1294"/>
                                <a:gd name="T78" fmla="*/ 961 w 1900"/>
                                <a:gd name="T79" fmla="*/ 294 h 1294"/>
                                <a:gd name="T80" fmla="*/ 1083 w 1900"/>
                                <a:gd name="T81" fmla="*/ 286 h 1294"/>
                                <a:gd name="T82" fmla="*/ 1204 w 1900"/>
                                <a:gd name="T83" fmla="*/ 254 h 1294"/>
                                <a:gd name="T84" fmla="*/ 1320 w 1900"/>
                                <a:gd name="T85" fmla="*/ 200 h 1294"/>
                                <a:gd name="T86" fmla="*/ 1429 w 1900"/>
                                <a:gd name="T87" fmla="*/ 125 h 1294"/>
                                <a:gd name="T88" fmla="*/ 1526 w 1900"/>
                                <a:gd name="T89" fmla="*/ 27 h 1294"/>
                                <a:gd name="T90" fmla="*/ 1595 w 1900"/>
                                <a:gd name="T91" fmla="*/ 92 h 1294"/>
                                <a:gd name="T92" fmla="*/ 1641 w 1900"/>
                                <a:gd name="T93" fmla="*/ 159 h 1294"/>
                                <a:gd name="T94" fmla="*/ 1699 w 1900"/>
                                <a:gd name="T95" fmla="*/ 219 h 1294"/>
                                <a:gd name="T96" fmla="*/ 1765 w 1900"/>
                                <a:gd name="T97" fmla="*/ 271 h 1294"/>
                                <a:gd name="T98" fmla="*/ 1840 w 1900"/>
                                <a:gd name="T99" fmla="*/ 311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900" h="1294">
                                  <a:moveTo>
                                    <a:pt x="1900" y="333"/>
                                  </a:moveTo>
                                  <a:lnTo>
                                    <a:pt x="1862" y="354"/>
                                  </a:lnTo>
                                  <a:lnTo>
                                    <a:pt x="1825" y="378"/>
                                  </a:lnTo>
                                  <a:lnTo>
                                    <a:pt x="1790" y="404"/>
                                  </a:lnTo>
                                  <a:lnTo>
                                    <a:pt x="1755" y="432"/>
                                  </a:lnTo>
                                  <a:lnTo>
                                    <a:pt x="1738" y="447"/>
                                  </a:lnTo>
                                  <a:lnTo>
                                    <a:pt x="1722" y="463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90" y="495"/>
                                  </a:lnTo>
                                  <a:lnTo>
                                    <a:pt x="1675" y="512"/>
                                  </a:lnTo>
                                  <a:lnTo>
                                    <a:pt x="1660" y="530"/>
                                  </a:lnTo>
                                  <a:lnTo>
                                    <a:pt x="1646" y="549"/>
                                  </a:lnTo>
                                  <a:lnTo>
                                    <a:pt x="1631" y="568"/>
                                  </a:lnTo>
                                  <a:lnTo>
                                    <a:pt x="1613" y="594"/>
                                  </a:lnTo>
                                  <a:lnTo>
                                    <a:pt x="1596" y="622"/>
                                  </a:lnTo>
                                  <a:lnTo>
                                    <a:pt x="1580" y="650"/>
                                  </a:lnTo>
                                  <a:lnTo>
                                    <a:pt x="1566" y="678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542" y="734"/>
                                  </a:lnTo>
                                  <a:lnTo>
                                    <a:pt x="1531" y="763"/>
                                  </a:lnTo>
                                  <a:lnTo>
                                    <a:pt x="1522" y="792"/>
                                  </a:lnTo>
                                  <a:lnTo>
                                    <a:pt x="1513" y="822"/>
                                  </a:lnTo>
                                  <a:lnTo>
                                    <a:pt x="1506" y="851"/>
                                  </a:lnTo>
                                  <a:lnTo>
                                    <a:pt x="1501" y="879"/>
                                  </a:lnTo>
                                  <a:lnTo>
                                    <a:pt x="1496" y="909"/>
                                  </a:lnTo>
                                  <a:lnTo>
                                    <a:pt x="1493" y="938"/>
                                  </a:lnTo>
                                  <a:lnTo>
                                    <a:pt x="1491" y="968"/>
                                  </a:lnTo>
                                  <a:lnTo>
                                    <a:pt x="1490" y="997"/>
                                  </a:lnTo>
                                  <a:lnTo>
                                    <a:pt x="1490" y="1026"/>
                                  </a:lnTo>
                                  <a:lnTo>
                                    <a:pt x="1489" y="102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8" y="1023"/>
                                  </a:lnTo>
                                  <a:lnTo>
                                    <a:pt x="1486" y="1023"/>
                                  </a:lnTo>
                                  <a:lnTo>
                                    <a:pt x="1485" y="1022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57" y="1002"/>
                                  </a:lnTo>
                                  <a:lnTo>
                                    <a:pt x="1429" y="986"/>
                                  </a:lnTo>
                                  <a:lnTo>
                                    <a:pt x="1400" y="971"/>
                                  </a:lnTo>
                                  <a:lnTo>
                                    <a:pt x="1371" y="958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11" y="937"/>
                                  </a:lnTo>
                                  <a:lnTo>
                                    <a:pt x="1281" y="929"/>
                                  </a:lnTo>
                                  <a:lnTo>
                                    <a:pt x="1250" y="924"/>
                                  </a:lnTo>
                                  <a:lnTo>
                                    <a:pt x="1218" y="918"/>
                                  </a:lnTo>
                                  <a:lnTo>
                                    <a:pt x="1187" y="916"/>
                                  </a:lnTo>
                                  <a:lnTo>
                                    <a:pt x="1154" y="915"/>
                                  </a:lnTo>
                                  <a:lnTo>
                                    <a:pt x="1122" y="915"/>
                                  </a:lnTo>
                                  <a:lnTo>
                                    <a:pt x="1090" y="916"/>
                                  </a:lnTo>
                                  <a:lnTo>
                                    <a:pt x="1059" y="919"/>
                                  </a:lnTo>
                                  <a:lnTo>
                                    <a:pt x="1027" y="925"/>
                                  </a:lnTo>
                                  <a:lnTo>
                                    <a:pt x="995" y="931"/>
                                  </a:lnTo>
                                  <a:lnTo>
                                    <a:pt x="964" y="939"/>
                                  </a:lnTo>
                                  <a:lnTo>
                                    <a:pt x="932" y="949"/>
                                  </a:lnTo>
                                  <a:lnTo>
                                    <a:pt x="901" y="960"/>
                                  </a:lnTo>
                                  <a:lnTo>
                                    <a:pt x="871" y="972"/>
                                  </a:lnTo>
                                  <a:lnTo>
                                    <a:pt x="840" y="987"/>
                                  </a:lnTo>
                                  <a:lnTo>
                                    <a:pt x="810" y="1002"/>
                                  </a:lnTo>
                                  <a:lnTo>
                                    <a:pt x="782" y="1020"/>
                                  </a:lnTo>
                                  <a:lnTo>
                                    <a:pt x="753" y="1038"/>
                                  </a:lnTo>
                                  <a:lnTo>
                                    <a:pt x="724" y="1058"/>
                                  </a:lnTo>
                                  <a:lnTo>
                                    <a:pt x="698" y="1080"/>
                                  </a:lnTo>
                                  <a:lnTo>
                                    <a:pt x="670" y="1102"/>
                                  </a:lnTo>
                                  <a:lnTo>
                                    <a:pt x="644" y="1126"/>
                                  </a:lnTo>
                                  <a:lnTo>
                                    <a:pt x="620" y="1152"/>
                                  </a:lnTo>
                                  <a:lnTo>
                                    <a:pt x="596" y="1179"/>
                                  </a:lnTo>
                                  <a:lnTo>
                                    <a:pt x="573" y="1207"/>
                                  </a:lnTo>
                                  <a:lnTo>
                                    <a:pt x="550" y="1236"/>
                                  </a:lnTo>
                                  <a:lnTo>
                                    <a:pt x="546" y="1244"/>
                                  </a:lnTo>
                                  <a:lnTo>
                                    <a:pt x="542" y="1251"/>
                                  </a:lnTo>
                                  <a:lnTo>
                                    <a:pt x="537" y="1258"/>
                                  </a:lnTo>
                                  <a:lnTo>
                                    <a:pt x="534" y="1265"/>
                                  </a:lnTo>
                                  <a:lnTo>
                                    <a:pt x="529" y="1273"/>
                                  </a:lnTo>
                                  <a:lnTo>
                                    <a:pt x="525" y="1279"/>
                                  </a:lnTo>
                                  <a:lnTo>
                                    <a:pt x="522" y="1287"/>
                                  </a:lnTo>
                                  <a:lnTo>
                                    <a:pt x="517" y="1294"/>
                                  </a:lnTo>
                                  <a:lnTo>
                                    <a:pt x="506" y="1282"/>
                                  </a:lnTo>
                                  <a:lnTo>
                                    <a:pt x="495" y="1269"/>
                                  </a:lnTo>
                                  <a:lnTo>
                                    <a:pt x="483" y="1257"/>
                                  </a:lnTo>
                                  <a:lnTo>
                                    <a:pt x="471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4" y="1223"/>
                                  </a:lnTo>
                                  <a:lnTo>
                                    <a:pt x="431" y="1213"/>
                                  </a:lnTo>
                                  <a:lnTo>
                                    <a:pt x="418" y="1202"/>
                                  </a:lnTo>
                                  <a:lnTo>
                                    <a:pt x="394" y="1186"/>
                                  </a:lnTo>
                                  <a:lnTo>
                                    <a:pt x="370" y="1172"/>
                                  </a:lnTo>
                                  <a:lnTo>
                                    <a:pt x="346" y="1159"/>
                                  </a:lnTo>
                                  <a:lnTo>
                                    <a:pt x="321" y="1148"/>
                                  </a:lnTo>
                                  <a:lnTo>
                                    <a:pt x="296" y="1138"/>
                                  </a:lnTo>
                                  <a:lnTo>
                                    <a:pt x="270" y="1128"/>
                                  </a:lnTo>
                                  <a:lnTo>
                                    <a:pt x="244" y="1120"/>
                                  </a:lnTo>
                                  <a:lnTo>
                                    <a:pt x="217" y="1113"/>
                                  </a:lnTo>
                                  <a:lnTo>
                                    <a:pt x="191" y="1108"/>
                                  </a:lnTo>
                                  <a:lnTo>
                                    <a:pt x="164" y="1104"/>
                                  </a:lnTo>
                                  <a:lnTo>
                                    <a:pt x="138" y="1101"/>
                                  </a:lnTo>
                                  <a:lnTo>
                                    <a:pt x="110" y="1099"/>
                                  </a:lnTo>
                                  <a:lnTo>
                                    <a:pt x="82" y="1099"/>
                                  </a:lnTo>
                                  <a:lnTo>
                                    <a:pt x="56" y="1099"/>
                                  </a:lnTo>
                                  <a:lnTo>
                                    <a:pt x="28" y="110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" y="1084"/>
                                  </a:lnTo>
                                  <a:lnTo>
                                    <a:pt x="50" y="1064"/>
                                  </a:lnTo>
                                  <a:lnTo>
                                    <a:pt x="75" y="1043"/>
                                  </a:lnTo>
                                  <a:lnTo>
                                    <a:pt x="98" y="1021"/>
                                  </a:lnTo>
                                  <a:lnTo>
                                    <a:pt x="121" y="998"/>
                                  </a:lnTo>
                                  <a:lnTo>
                                    <a:pt x="142" y="974"/>
                                  </a:lnTo>
                                  <a:lnTo>
                                    <a:pt x="163" y="947"/>
                                  </a:lnTo>
                                  <a:lnTo>
                                    <a:pt x="183" y="920"/>
                                  </a:lnTo>
                                  <a:lnTo>
                                    <a:pt x="202" y="894"/>
                                  </a:lnTo>
                                  <a:lnTo>
                                    <a:pt x="218" y="866"/>
                                  </a:lnTo>
                                  <a:lnTo>
                                    <a:pt x="235" y="838"/>
                                  </a:lnTo>
                                  <a:lnTo>
                                    <a:pt x="249" y="809"/>
                                  </a:lnTo>
                                  <a:lnTo>
                                    <a:pt x="262" y="781"/>
                                  </a:lnTo>
                                  <a:lnTo>
                                    <a:pt x="274" y="752"/>
                                  </a:lnTo>
                                  <a:lnTo>
                                    <a:pt x="285" y="723"/>
                                  </a:lnTo>
                                  <a:lnTo>
                                    <a:pt x="294" y="693"/>
                                  </a:lnTo>
                                  <a:lnTo>
                                    <a:pt x="303" y="664"/>
                                  </a:lnTo>
                                  <a:lnTo>
                                    <a:pt x="309" y="634"/>
                                  </a:lnTo>
                                  <a:lnTo>
                                    <a:pt x="315" y="606"/>
                                  </a:lnTo>
                                  <a:lnTo>
                                    <a:pt x="319" y="576"/>
                                  </a:lnTo>
                                  <a:lnTo>
                                    <a:pt x="322" y="546"/>
                                  </a:lnTo>
                                  <a:lnTo>
                                    <a:pt x="325" y="517"/>
                                  </a:lnTo>
                                  <a:lnTo>
                                    <a:pt x="326" y="487"/>
                                  </a:lnTo>
                                  <a:lnTo>
                                    <a:pt x="326" y="457"/>
                                  </a:lnTo>
                                  <a:lnTo>
                                    <a:pt x="348" y="447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92" y="424"/>
                                  </a:lnTo>
                                  <a:lnTo>
                                    <a:pt x="413" y="411"/>
                                  </a:lnTo>
                                  <a:lnTo>
                                    <a:pt x="435" y="397"/>
                                  </a:lnTo>
                                  <a:lnTo>
                                    <a:pt x="456" y="383"/>
                                  </a:lnTo>
                                  <a:lnTo>
                                    <a:pt x="476" y="367"/>
                                  </a:lnTo>
                                  <a:lnTo>
                                    <a:pt x="497" y="352"/>
                                  </a:lnTo>
                                  <a:lnTo>
                                    <a:pt x="516" y="335"/>
                                  </a:lnTo>
                                  <a:lnTo>
                                    <a:pt x="536" y="317"/>
                                  </a:lnTo>
                                  <a:lnTo>
                                    <a:pt x="555" y="299"/>
                                  </a:lnTo>
                                  <a:lnTo>
                                    <a:pt x="574" y="280"/>
                                  </a:lnTo>
                                  <a:lnTo>
                                    <a:pt x="591" y="260"/>
                                  </a:lnTo>
                                  <a:lnTo>
                                    <a:pt x="608" y="240"/>
                                  </a:lnTo>
                                  <a:lnTo>
                                    <a:pt x="626" y="218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2" y="195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3" y="193"/>
                                  </a:lnTo>
                                  <a:lnTo>
                                    <a:pt x="643" y="192"/>
                                  </a:lnTo>
                                  <a:lnTo>
                                    <a:pt x="644" y="192"/>
                                  </a:lnTo>
                                  <a:lnTo>
                                    <a:pt x="670" y="209"/>
                                  </a:lnTo>
                                  <a:lnTo>
                                    <a:pt x="698" y="224"/>
                                  </a:lnTo>
                                  <a:lnTo>
                                    <a:pt x="725" y="239"/>
                                  </a:lnTo>
                                  <a:lnTo>
                                    <a:pt x="753" y="251"/>
                                  </a:lnTo>
                                  <a:lnTo>
                                    <a:pt x="782" y="262"/>
                                  </a:lnTo>
                                  <a:lnTo>
                                    <a:pt x="810" y="271"/>
                                  </a:lnTo>
                                  <a:lnTo>
                                    <a:pt x="840" y="279"/>
                                  </a:lnTo>
                                  <a:lnTo>
                                    <a:pt x="870" y="285"/>
                                  </a:lnTo>
                                  <a:lnTo>
                                    <a:pt x="900" y="290"/>
                                  </a:lnTo>
                                  <a:lnTo>
                                    <a:pt x="930" y="293"/>
                                  </a:lnTo>
                                  <a:lnTo>
                                    <a:pt x="961" y="294"/>
                                  </a:lnTo>
                                  <a:lnTo>
                                    <a:pt x="991" y="294"/>
                                  </a:lnTo>
                                  <a:lnTo>
                                    <a:pt x="1022" y="293"/>
                                  </a:lnTo>
                                  <a:lnTo>
                                    <a:pt x="1053" y="290"/>
                                  </a:lnTo>
                                  <a:lnTo>
                                    <a:pt x="1083" y="286"/>
                                  </a:lnTo>
                                  <a:lnTo>
                                    <a:pt x="1114" y="280"/>
                                  </a:lnTo>
                                  <a:lnTo>
                                    <a:pt x="1143" y="273"/>
                                  </a:lnTo>
                                  <a:lnTo>
                                    <a:pt x="1174" y="264"/>
                                  </a:lnTo>
                                  <a:lnTo>
                                    <a:pt x="1204" y="254"/>
                                  </a:lnTo>
                                  <a:lnTo>
                                    <a:pt x="1234" y="242"/>
                                  </a:lnTo>
                                  <a:lnTo>
                                    <a:pt x="1263" y="230"/>
                                  </a:lnTo>
                                  <a:lnTo>
                                    <a:pt x="1292" y="215"/>
                                  </a:lnTo>
                                  <a:lnTo>
                                    <a:pt x="1320" y="200"/>
                                  </a:lnTo>
                                  <a:lnTo>
                                    <a:pt x="1349" y="183"/>
                                  </a:lnTo>
                                  <a:lnTo>
                                    <a:pt x="1376" y="164"/>
                                  </a:lnTo>
                                  <a:lnTo>
                                    <a:pt x="1403" y="145"/>
                                  </a:lnTo>
                                  <a:lnTo>
                                    <a:pt x="1429" y="125"/>
                                  </a:lnTo>
                                  <a:lnTo>
                                    <a:pt x="1454" y="101"/>
                                  </a:lnTo>
                                  <a:lnTo>
                                    <a:pt x="1480" y="78"/>
                                  </a:lnTo>
                                  <a:lnTo>
                                    <a:pt x="1503" y="54"/>
                                  </a:lnTo>
                                  <a:lnTo>
                                    <a:pt x="1526" y="27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65" y="38"/>
                                  </a:lnTo>
                                  <a:lnTo>
                                    <a:pt x="1584" y="75"/>
                                  </a:lnTo>
                                  <a:lnTo>
                                    <a:pt x="1595" y="92"/>
                                  </a:lnTo>
                                  <a:lnTo>
                                    <a:pt x="1605" y="109"/>
                                  </a:lnTo>
                                  <a:lnTo>
                                    <a:pt x="1617" y="127"/>
                                  </a:lnTo>
                                  <a:lnTo>
                                    <a:pt x="1629" y="143"/>
                                  </a:lnTo>
                                  <a:lnTo>
                                    <a:pt x="1641" y="159"/>
                                  </a:lnTo>
                                  <a:lnTo>
                                    <a:pt x="1655" y="174"/>
                                  </a:lnTo>
                                  <a:lnTo>
                                    <a:pt x="1669" y="190"/>
                                  </a:lnTo>
                                  <a:lnTo>
                                    <a:pt x="1683" y="205"/>
                                  </a:lnTo>
                                  <a:lnTo>
                                    <a:pt x="1699" y="219"/>
                                  </a:lnTo>
                                  <a:lnTo>
                                    <a:pt x="1714" y="233"/>
                                  </a:lnTo>
                                  <a:lnTo>
                                    <a:pt x="1731" y="246"/>
                                  </a:lnTo>
                                  <a:lnTo>
                                    <a:pt x="1748" y="259"/>
                                  </a:lnTo>
                                  <a:lnTo>
                                    <a:pt x="1765" y="271"/>
                                  </a:lnTo>
                                  <a:lnTo>
                                    <a:pt x="1784" y="282"/>
                                  </a:lnTo>
                                  <a:lnTo>
                                    <a:pt x="1803" y="292"/>
                                  </a:lnTo>
                                  <a:lnTo>
                                    <a:pt x="1822" y="302"/>
                                  </a:lnTo>
                                  <a:lnTo>
                                    <a:pt x="1840" y="311"/>
                                  </a:lnTo>
                                  <a:lnTo>
                                    <a:pt x="1860" y="319"/>
                                  </a:lnTo>
                                  <a:lnTo>
                                    <a:pt x="1880" y="326"/>
                                  </a:lnTo>
                                  <a:lnTo>
                                    <a:pt x="190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7" y="2833"/>
                              <a:ext cx="89" cy="221"/>
                            </a:xfrm>
                            <a:prstGeom prst="rect">
                              <a:avLst/>
                            </a:prstGeom>
                            <a:solidFill>
                              <a:srgbClr val="66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14"/>
                          <wps:cNvSpPr>
                            <a:spLocks/>
                          </wps:cNvSpPr>
                          <wps:spPr bwMode="auto">
                            <a:xfrm>
                              <a:off x="2011" y="2199"/>
                              <a:ext cx="800" cy="777"/>
                            </a:xfrm>
                            <a:custGeom>
                              <a:avLst/>
                              <a:gdLst>
                                <a:gd name="T0" fmla="*/ 7066 w 7204"/>
                                <a:gd name="T1" fmla="*/ 4050 h 6986"/>
                                <a:gd name="T2" fmla="*/ 6686 w 7204"/>
                                <a:gd name="T3" fmla="*/ 3794 h 6986"/>
                                <a:gd name="T4" fmla="*/ 6393 w 7204"/>
                                <a:gd name="T5" fmla="*/ 3318 h 6986"/>
                                <a:gd name="T6" fmla="*/ 6447 w 7204"/>
                                <a:gd name="T7" fmla="*/ 2884 h 6986"/>
                                <a:gd name="T8" fmla="*/ 6393 w 7204"/>
                                <a:gd name="T9" fmla="*/ 2359 h 6986"/>
                                <a:gd name="T10" fmla="*/ 6052 w 7204"/>
                                <a:gd name="T11" fmla="*/ 2028 h 6986"/>
                                <a:gd name="T12" fmla="*/ 5693 w 7204"/>
                                <a:gd name="T13" fmla="*/ 2003 h 6986"/>
                                <a:gd name="T14" fmla="*/ 5496 w 7204"/>
                                <a:gd name="T15" fmla="*/ 1608 h 6986"/>
                                <a:gd name="T16" fmla="*/ 5126 w 7204"/>
                                <a:gd name="T17" fmla="*/ 1424 h 6986"/>
                                <a:gd name="T18" fmla="*/ 4938 w 7204"/>
                                <a:gd name="T19" fmla="*/ 1383 h 6986"/>
                                <a:gd name="T20" fmla="*/ 4831 w 7204"/>
                                <a:gd name="T21" fmla="*/ 948 h 6986"/>
                                <a:gd name="T22" fmla="*/ 4462 w 7204"/>
                                <a:gd name="T23" fmla="*/ 654 h 6986"/>
                                <a:gd name="T24" fmla="*/ 4181 w 7204"/>
                                <a:gd name="T25" fmla="*/ 578 h 6986"/>
                                <a:gd name="T26" fmla="*/ 3965 w 7204"/>
                                <a:gd name="T27" fmla="*/ 166 h 6986"/>
                                <a:gd name="T28" fmla="*/ 3560 w 7204"/>
                                <a:gd name="T29" fmla="*/ 0 h 6986"/>
                                <a:gd name="T30" fmla="*/ 3132 w 7204"/>
                                <a:gd name="T31" fmla="*/ 187 h 6986"/>
                                <a:gd name="T32" fmla="*/ 2928 w 7204"/>
                                <a:gd name="T33" fmla="*/ 644 h 6986"/>
                                <a:gd name="T34" fmla="*/ 2874 w 7204"/>
                                <a:gd name="T35" fmla="*/ 1155 h 6986"/>
                                <a:gd name="T36" fmla="*/ 2769 w 7204"/>
                                <a:gd name="T37" fmla="*/ 1599 h 6986"/>
                                <a:gd name="T38" fmla="*/ 2704 w 7204"/>
                                <a:gd name="T39" fmla="*/ 1651 h 6986"/>
                                <a:gd name="T40" fmla="*/ 2304 w 7204"/>
                                <a:gd name="T41" fmla="*/ 1424 h 6986"/>
                                <a:gd name="T42" fmla="*/ 1916 w 7204"/>
                                <a:gd name="T43" fmla="*/ 1398 h 6986"/>
                                <a:gd name="T44" fmla="*/ 1548 w 7204"/>
                                <a:gd name="T45" fmla="*/ 1692 h 6986"/>
                                <a:gd name="T46" fmla="*/ 1446 w 7204"/>
                                <a:gd name="T47" fmla="*/ 2195 h 6986"/>
                                <a:gd name="T48" fmla="*/ 1239 w 7204"/>
                                <a:gd name="T49" fmla="*/ 2653 h 6986"/>
                                <a:gd name="T50" fmla="*/ 936 w 7204"/>
                                <a:gd name="T51" fmla="*/ 2992 h 6986"/>
                                <a:gd name="T52" fmla="*/ 672 w 7204"/>
                                <a:gd name="T53" fmla="*/ 3346 h 6986"/>
                                <a:gd name="T54" fmla="*/ 659 w 7204"/>
                                <a:gd name="T55" fmla="*/ 3820 h 6986"/>
                                <a:gd name="T56" fmla="*/ 852 w 7204"/>
                                <a:gd name="T57" fmla="*/ 4279 h 6986"/>
                                <a:gd name="T58" fmla="*/ 789 w 7204"/>
                                <a:gd name="T59" fmla="*/ 4622 h 6986"/>
                                <a:gd name="T60" fmla="*/ 571 w 7204"/>
                                <a:gd name="T61" fmla="*/ 4647 h 6986"/>
                                <a:gd name="T62" fmla="*/ 165 w 7204"/>
                                <a:gd name="T63" fmla="*/ 4878 h 6986"/>
                                <a:gd name="T64" fmla="*/ 0 w 7204"/>
                                <a:gd name="T65" fmla="*/ 5360 h 6986"/>
                                <a:gd name="T66" fmla="*/ 148 w 7204"/>
                                <a:gd name="T67" fmla="*/ 5819 h 6986"/>
                                <a:gd name="T68" fmla="*/ 519 w 7204"/>
                                <a:gd name="T69" fmla="*/ 6062 h 6986"/>
                                <a:gd name="T70" fmla="*/ 582 w 7204"/>
                                <a:gd name="T71" fmla="*/ 6408 h 6986"/>
                                <a:gd name="T72" fmla="*/ 843 w 7204"/>
                                <a:gd name="T73" fmla="*/ 6822 h 6986"/>
                                <a:gd name="T74" fmla="*/ 1268 w 7204"/>
                                <a:gd name="T75" fmla="*/ 6941 h 6986"/>
                                <a:gd name="T76" fmla="*/ 1574 w 7204"/>
                                <a:gd name="T77" fmla="*/ 6804 h 6986"/>
                                <a:gd name="T78" fmla="*/ 1796 w 7204"/>
                                <a:gd name="T79" fmla="*/ 6554 h 6986"/>
                                <a:gd name="T80" fmla="*/ 2185 w 7204"/>
                                <a:gd name="T81" fmla="*/ 6567 h 6986"/>
                                <a:gd name="T82" fmla="*/ 2460 w 7204"/>
                                <a:gd name="T83" fmla="*/ 6381 h 6986"/>
                                <a:gd name="T84" fmla="*/ 2621 w 7204"/>
                                <a:gd name="T85" fmla="*/ 6211 h 6986"/>
                                <a:gd name="T86" fmla="*/ 3011 w 7204"/>
                                <a:gd name="T87" fmla="*/ 6275 h 6986"/>
                                <a:gd name="T88" fmla="*/ 3445 w 7204"/>
                                <a:gd name="T89" fmla="*/ 6387 h 6986"/>
                                <a:gd name="T90" fmla="*/ 3732 w 7204"/>
                                <a:gd name="T91" fmla="*/ 6255 h 6986"/>
                                <a:gd name="T92" fmla="*/ 3979 w 7204"/>
                                <a:gd name="T93" fmla="*/ 6068 h 6986"/>
                                <a:gd name="T94" fmla="*/ 4234 w 7204"/>
                                <a:gd name="T95" fmla="*/ 6121 h 6986"/>
                                <a:gd name="T96" fmla="*/ 4396 w 7204"/>
                                <a:gd name="T97" fmla="*/ 6319 h 6986"/>
                                <a:gd name="T98" fmla="*/ 4682 w 7204"/>
                                <a:gd name="T99" fmla="*/ 6505 h 6986"/>
                                <a:gd name="T100" fmla="*/ 4866 w 7204"/>
                                <a:gd name="T101" fmla="*/ 6526 h 6986"/>
                                <a:gd name="T102" fmla="*/ 5075 w 7204"/>
                                <a:gd name="T103" fmla="*/ 6842 h 6986"/>
                                <a:gd name="T104" fmla="*/ 5407 w 7204"/>
                                <a:gd name="T105" fmla="*/ 6984 h 6986"/>
                                <a:gd name="T106" fmla="*/ 5719 w 7204"/>
                                <a:gd name="T107" fmla="*/ 6923 h 6986"/>
                                <a:gd name="T108" fmla="*/ 6103 w 7204"/>
                                <a:gd name="T109" fmla="*/ 6714 h 6986"/>
                                <a:gd name="T110" fmla="*/ 6529 w 7204"/>
                                <a:gd name="T111" fmla="*/ 6574 h 6986"/>
                                <a:gd name="T112" fmla="*/ 6771 w 7204"/>
                                <a:gd name="T113" fmla="*/ 6144 h 6986"/>
                                <a:gd name="T114" fmla="*/ 6803 w 7204"/>
                                <a:gd name="T115" fmla="*/ 5743 h 6986"/>
                                <a:gd name="T116" fmla="*/ 7007 w 7204"/>
                                <a:gd name="T117" fmla="*/ 5482 h 6986"/>
                                <a:gd name="T118" fmla="*/ 7077 w 7204"/>
                                <a:gd name="T119" fmla="*/ 5132 h 6986"/>
                                <a:gd name="T120" fmla="*/ 7163 w 7204"/>
                                <a:gd name="T121" fmla="*/ 4748 h 6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204" h="6986">
                                  <a:moveTo>
                                    <a:pt x="7204" y="4496"/>
                                  </a:moveTo>
                                  <a:lnTo>
                                    <a:pt x="7204" y="4460"/>
                                  </a:lnTo>
                                  <a:lnTo>
                                    <a:pt x="7201" y="4425"/>
                                  </a:lnTo>
                                  <a:lnTo>
                                    <a:pt x="7197" y="4389"/>
                                  </a:lnTo>
                                  <a:lnTo>
                                    <a:pt x="7192" y="4355"/>
                                  </a:lnTo>
                                  <a:lnTo>
                                    <a:pt x="7185" y="4322"/>
                                  </a:lnTo>
                                  <a:lnTo>
                                    <a:pt x="7177" y="4289"/>
                                  </a:lnTo>
                                  <a:lnTo>
                                    <a:pt x="7167" y="4255"/>
                                  </a:lnTo>
                                  <a:lnTo>
                                    <a:pt x="7156" y="4224"/>
                                  </a:lnTo>
                                  <a:lnTo>
                                    <a:pt x="7144" y="4193"/>
                                  </a:lnTo>
                                  <a:lnTo>
                                    <a:pt x="7131" y="4162"/>
                                  </a:lnTo>
                                  <a:lnTo>
                                    <a:pt x="7117" y="4133"/>
                                  </a:lnTo>
                                  <a:lnTo>
                                    <a:pt x="7100" y="4105"/>
                                  </a:lnTo>
                                  <a:lnTo>
                                    <a:pt x="7083" y="4077"/>
                                  </a:lnTo>
                                  <a:lnTo>
                                    <a:pt x="7066" y="4050"/>
                                  </a:lnTo>
                                  <a:lnTo>
                                    <a:pt x="7046" y="4025"/>
                                  </a:lnTo>
                                  <a:lnTo>
                                    <a:pt x="7026" y="4000"/>
                                  </a:lnTo>
                                  <a:lnTo>
                                    <a:pt x="7005" y="3976"/>
                                  </a:lnTo>
                                  <a:lnTo>
                                    <a:pt x="6983" y="3954"/>
                                  </a:lnTo>
                                  <a:lnTo>
                                    <a:pt x="6959" y="3933"/>
                                  </a:lnTo>
                                  <a:lnTo>
                                    <a:pt x="6935" y="3913"/>
                                  </a:lnTo>
                                  <a:lnTo>
                                    <a:pt x="6911" y="3894"/>
                                  </a:lnTo>
                                  <a:lnTo>
                                    <a:pt x="6885" y="3876"/>
                                  </a:lnTo>
                                  <a:lnTo>
                                    <a:pt x="6859" y="3861"/>
                                  </a:lnTo>
                                  <a:lnTo>
                                    <a:pt x="6832" y="3845"/>
                                  </a:lnTo>
                                  <a:lnTo>
                                    <a:pt x="6803" y="3833"/>
                                  </a:lnTo>
                                  <a:lnTo>
                                    <a:pt x="6776" y="3821"/>
                                  </a:lnTo>
                                  <a:lnTo>
                                    <a:pt x="6746" y="3810"/>
                                  </a:lnTo>
                                  <a:lnTo>
                                    <a:pt x="6717" y="3801"/>
                                  </a:lnTo>
                                  <a:lnTo>
                                    <a:pt x="6686" y="3794"/>
                                  </a:lnTo>
                                  <a:lnTo>
                                    <a:pt x="6656" y="3789"/>
                                  </a:lnTo>
                                  <a:lnTo>
                                    <a:pt x="6624" y="3784"/>
                                  </a:lnTo>
                                  <a:lnTo>
                                    <a:pt x="6593" y="3782"/>
                                  </a:lnTo>
                                  <a:lnTo>
                                    <a:pt x="6589" y="3737"/>
                                  </a:lnTo>
                                  <a:lnTo>
                                    <a:pt x="6581" y="3692"/>
                                  </a:lnTo>
                                  <a:lnTo>
                                    <a:pt x="6572" y="3649"/>
                                  </a:lnTo>
                                  <a:lnTo>
                                    <a:pt x="6560" y="3606"/>
                                  </a:lnTo>
                                  <a:lnTo>
                                    <a:pt x="6546" y="3565"/>
                                  </a:lnTo>
                                  <a:lnTo>
                                    <a:pt x="6530" y="3525"/>
                                  </a:lnTo>
                                  <a:lnTo>
                                    <a:pt x="6511" y="3487"/>
                                  </a:lnTo>
                                  <a:lnTo>
                                    <a:pt x="6491" y="3450"/>
                                  </a:lnTo>
                                  <a:lnTo>
                                    <a:pt x="6469" y="3414"/>
                                  </a:lnTo>
                                  <a:lnTo>
                                    <a:pt x="6446" y="3381"/>
                                  </a:lnTo>
                                  <a:lnTo>
                                    <a:pt x="6419" y="3349"/>
                                  </a:lnTo>
                                  <a:lnTo>
                                    <a:pt x="6393" y="3318"/>
                                  </a:lnTo>
                                  <a:lnTo>
                                    <a:pt x="6364" y="3290"/>
                                  </a:lnTo>
                                  <a:lnTo>
                                    <a:pt x="6333" y="3263"/>
                                  </a:lnTo>
                                  <a:lnTo>
                                    <a:pt x="6301" y="3239"/>
                                  </a:lnTo>
                                  <a:lnTo>
                                    <a:pt x="6268" y="3216"/>
                                  </a:lnTo>
                                  <a:lnTo>
                                    <a:pt x="6290" y="3191"/>
                                  </a:lnTo>
                                  <a:lnTo>
                                    <a:pt x="6312" y="3165"/>
                                  </a:lnTo>
                                  <a:lnTo>
                                    <a:pt x="6332" y="3138"/>
                                  </a:lnTo>
                                  <a:lnTo>
                                    <a:pt x="6351" y="3109"/>
                                  </a:lnTo>
                                  <a:lnTo>
                                    <a:pt x="6369" y="3080"/>
                                  </a:lnTo>
                                  <a:lnTo>
                                    <a:pt x="6385" y="3049"/>
                                  </a:lnTo>
                                  <a:lnTo>
                                    <a:pt x="6401" y="3018"/>
                                  </a:lnTo>
                                  <a:lnTo>
                                    <a:pt x="6414" y="2986"/>
                                  </a:lnTo>
                                  <a:lnTo>
                                    <a:pt x="6427" y="2953"/>
                                  </a:lnTo>
                                  <a:lnTo>
                                    <a:pt x="6438" y="2920"/>
                                  </a:lnTo>
                                  <a:lnTo>
                                    <a:pt x="6447" y="2884"/>
                                  </a:lnTo>
                                  <a:lnTo>
                                    <a:pt x="6455" y="2849"/>
                                  </a:lnTo>
                                  <a:lnTo>
                                    <a:pt x="6461" y="2813"/>
                                  </a:lnTo>
                                  <a:lnTo>
                                    <a:pt x="6466" y="2777"/>
                                  </a:lnTo>
                                  <a:lnTo>
                                    <a:pt x="6468" y="2739"/>
                                  </a:lnTo>
                                  <a:lnTo>
                                    <a:pt x="6469" y="2700"/>
                                  </a:lnTo>
                                  <a:lnTo>
                                    <a:pt x="6468" y="2664"/>
                                  </a:lnTo>
                                  <a:lnTo>
                                    <a:pt x="6466" y="2627"/>
                                  </a:lnTo>
                                  <a:lnTo>
                                    <a:pt x="6461" y="2592"/>
                                  </a:lnTo>
                                  <a:lnTo>
                                    <a:pt x="6456" y="2556"/>
                                  </a:lnTo>
                                  <a:lnTo>
                                    <a:pt x="6449" y="2522"/>
                                  </a:lnTo>
                                  <a:lnTo>
                                    <a:pt x="6440" y="2488"/>
                                  </a:lnTo>
                                  <a:lnTo>
                                    <a:pt x="6431" y="2454"/>
                                  </a:lnTo>
                                  <a:lnTo>
                                    <a:pt x="6419" y="2422"/>
                                  </a:lnTo>
                                  <a:lnTo>
                                    <a:pt x="6406" y="2390"/>
                                  </a:lnTo>
                                  <a:lnTo>
                                    <a:pt x="6393" y="2359"/>
                                  </a:lnTo>
                                  <a:lnTo>
                                    <a:pt x="6377" y="2329"/>
                                  </a:lnTo>
                                  <a:lnTo>
                                    <a:pt x="6361" y="2300"/>
                                  </a:lnTo>
                                  <a:lnTo>
                                    <a:pt x="6343" y="2273"/>
                                  </a:lnTo>
                                  <a:lnTo>
                                    <a:pt x="6324" y="2245"/>
                                  </a:lnTo>
                                  <a:lnTo>
                                    <a:pt x="6304" y="2219"/>
                                  </a:lnTo>
                                  <a:lnTo>
                                    <a:pt x="6283" y="2194"/>
                                  </a:lnTo>
                                  <a:lnTo>
                                    <a:pt x="6261" y="2171"/>
                                  </a:lnTo>
                                  <a:lnTo>
                                    <a:pt x="6238" y="2147"/>
                                  </a:lnTo>
                                  <a:lnTo>
                                    <a:pt x="6214" y="2126"/>
                                  </a:lnTo>
                                  <a:lnTo>
                                    <a:pt x="6188" y="2106"/>
                                  </a:lnTo>
                                  <a:lnTo>
                                    <a:pt x="6163" y="2087"/>
                                  </a:lnTo>
                                  <a:lnTo>
                                    <a:pt x="6136" y="2071"/>
                                  </a:lnTo>
                                  <a:lnTo>
                                    <a:pt x="6109" y="2054"/>
                                  </a:lnTo>
                                  <a:lnTo>
                                    <a:pt x="6081" y="2040"/>
                                  </a:lnTo>
                                  <a:lnTo>
                                    <a:pt x="6052" y="2028"/>
                                  </a:lnTo>
                                  <a:lnTo>
                                    <a:pt x="6022" y="2016"/>
                                  </a:lnTo>
                                  <a:lnTo>
                                    <a:pt x="5992" y="2007"/>
                                  </a:lnTo>
                                  <a:lnTo>
                                    <a:pt x="5961" y="1999"/>
                                  </a:lnTo>
                                  <a:lnTo>
                                    <a:pt x="5929" y="1992"/>
                                  </a:lnTo>
                                  <a:lnTo>
                                    <a:pt x="5898" y="1988"/>
                                  </a:lnTo>
                                  <a:lnTo>
                                    <a:pt x="5865" y="1984"/>
                                  </a:lnTo>
                                  <a:lnTo>
                                    <a:pt x="5833" y="1983"/>
                                  </a:lnTo>
                                  <a:lnTo>
                                    <a:pt x="5814" y="1984"/>
                                  </a:lnTo>
                                  <a:lnTo>
                                    <a:pt x="5797" y="1985"/>
                                  </a:lnTo>
                                  <a:lnTo>
                                    <a:pt x="5779" y="1987"/>
                                  </a:lnTo>
                                  <a:lnTo>
                                    <a:pt x="5761" y="1989"/>
                                  </a:lnTo>
                                  <a:lnTo>
                                    <a:pt x="5743" y="1992"/>
                                  </a:lnTo>
                                  <a:lnTo>
                                    <a:pt x="5727" y="1995"/>
                                  </a:lnTo>
                                  <a:lnTo>
                                    <a:pt x="5709" y="1999"/>
                                  </a:lnTo>
                                  <a:lnTo>
                                    <a:pt x="5693" y="2003"/>
                                  </a:lnTo>
                                  <a:lnTo>
                                    <a:pt x="5686" y="1972"/>
                                  </a:lnTo>
                                  <a:lnTo>
                                    <a:pt x="5679" y="1941"/>
                                  </a:lnTo>
                                  <a:lnTo>
                                    <a:pt x="5671" y="1912"/>
                                  </a:lnTo>
                                  <a:lnTo>
                                    <a:pt x="5662" y="1882"/>
                                  </a:lnTo>
                                  <a:lnTo>
                                    <a:pt x="5652" y="1854"/>
                                  </a:lnTo>
                                  <a:lnTo>
                                    <a:pt x="5641" y="1826"/>
                                  </a:lnTo>
                                  <a:lnTo>
                                    <a:pt x="5628" y="1798"/>
                                  </a:lnTo>
                                  <a:lnTo>
                                    <a:pt x="5615" y="1772"/>
                                  </a:lnTo>
                                  <a:lnTo>
                                    <a:pt x="5601" y="1746"/>
                                  </a:lnTo>
                                  <a:lnTo>
                                    <a:pt x="5585" y="1721"/>
                                  </a:lnTo>
                                  <a:lnTo>
                                    <a:pt x="5569" y="1696"/>
                                  </a:lnTo>
                                  <a:lnTo>
                                    <a:pt x="5552" y="1673"/>
                                  </a:lnTo>
                                  <a:lnTo>
                                    <a:pt x="5534" y="1651"/>
                                  </a:lnTo>
                                  <a:lnTo>
                                    <a:pt x="5515" y="1629"/>
                                  </a:lnTo>
                                  <a:lnTo>
                                    <a:pt x="5496" y="1608"/>
                                  </a:lnTo>
                                  <a:lnTo>
                                    <a:pt x="5476" y="1588"/>
                                  </a:lnTo>
                                  <a:lnTo>
                                    <a:pt x="5455" y="1569"/>
                                  </a:lnTo>
                                  <a:lnTo>
                                    <a:pt x="5433" y="1550"/>
                                  </a:lnTo>
                                  <a:lnTo>
                                    <a:pt x="5410" y="1533"/>
                                  </a:lnTo>
                                  <a:lnTo>
                                    <a:pt x="5387" y="1518"/>
                                  </a:lnTo>
                                  <a:lnTo>
                                    <a:pt x="5363" y="1502"/>
                                  </a:lnTo>
                                  <a:lnTo>
                                    <a:pt x="5338" y="1489"/>
                                  </a:lnTo>
                                  <a:lnTo>
                                    <a:pt x="5314" y="1477"/>
                                  </a:lnTo>
                                  <a:lnTo>
                                    <a:pt x="5289" y="1465"/>
                                  </a:lnTo>
                                  <a:lnTo>
                                    <a:pt x="5262" y="1455"/>
                                  </a:lnTo>
                                  <a:lnTo>
                                    <a:pt x="5236" y="1446"/>
                                  </a:lnTo>
                                  <a:lnTo>
                                    <a:pt x="5209" y="1438"/>
                                  </a:lnTo>
                                  <a:lnTo>
                                    <a:pt x="5181" y="1431"/>
                                  </a:lnTo>
                                  <a:lnTo>
                                    <a:pt x="5154" y="1427"/>
                                  </a:lnTo>
                                  <a:lnTo>
                                    <a:pt x="5126" y="1424"/>
                                  </a:lnTo>
                                  <a:lnTo>
                                    <a:pt x="5097" y="1421"/>
                                  </a:lnTo>
                                  <a:lnTo>
                                    <a:pt x="5068" y="1420"/>
                                  </a:lnTo>
                                  <a:lnTo>
                                    <a:pt x="5051" y="1420"/>
                                  </a:lnTo>
                                  <a:lnTo>
                                    <a:pt x="5033" y="1421"/>
                                  </a:lnTo>
                                  <a:lnTo>
                                    <a:pt x="5015" y="1424"/>
                                  </a:lnTo>
                                  <a:lnTo>
                                    <a:pt x="4999" y="1425"/>
                                  </a:lnTo>
                                  <a:lnTo>
                                    <a:pt x="4981" y="1428"/>
                                  </a:lnTo>
                                  <a:lnTo>
                                    <a:pt x="4964" y="1430"/>
                                  </a:lnTo>
                                  <a:lnTo>
                                    <a:pt x="4948" y="1434"/>
                                  </a:lnTo>
                                  <a:lnTo>
                                    <a:pt x="4931" y="1438"/>
                                  </a:lnTo>
                                  <a:lnTo>
                                    <a:pt x="4932" y="1427"/>
                                  </a:lnTo>
                                  <a:lnTo>
                                    <a:pt x="4934" y="1416"/>
                                  </a:lnTo>
                                  <a:lnTo>
                                    <a:pt x="4936" y="1405"/>
                                  </a:lnTo>
                                  <a:lnTo>
                                    <a:pt x="4937" y="1394"/>
                                  </a:lnTo>
                                  <a:lnTo>
                                    <a:pt x="4938" y="1383"/>
                                  </a:lnTo>
                                  <a:lnTo>
                                    <a:pt x="4939" y="1371"/>
                                  </a:lnTo>
                                  <a:lnTo>
                                    <a:pt x="4939" y="1360"/>
                                  </a:lnTo>
                                  <a:lnTo>
                                    <a:pt x="4939" y="1348"/>
                                  </a:lnTo>
                                  <a:lnTo>
                                    <a:pt x="4939" y="1312"/>
                                  </a:lnTo>
                                  <a:lnTo>
                                    <a:pt x="4936" y="1275"/>
                                  </a:lnTo>
                                  <a:lnTo>
                                    <a:pt x="4932" y="1240"/>
                                  </a:lnTo>
                                  <a:lnTo>
                                    <a:pt x="4927" y="1204"/>
                                  </a:lnTo>
                                  <a:lnTo>
                                    <a:pt x="4919" y="1170"/>
                                  </a:lnTo>
                                  <a:lnTo>
                                    <a:pt x="4910" y="1135"/>
                                  </a:lnTo>
                                  <a:lnTo>
                                    <a:pt x="4900" y="1102"/>
                                  </a:lnTo>
                                  <a:lnTo>
                                    <a:pt x="4889" y="1070"/>
                                  </a:lnTo>
                                  <a:lnTo>
                                    <a:pt x="4877" y="1038"/>
                                  </a:lnTo>
                                  <a:lnTo>
                                    <a:pt x="4863" y="1007"/>
                                  </a:lnTo>
                                  <a:lnTo>
                                    <a:pt x="4847" y="977"/>
                                  </a:lnTo>
                                  <a:lnTo>
                                    <a:pt x="4831" y="948"/>
                                  </a:lnTo>
                                  <a:lnTo>
                                    <a:pt x="4813" y="919"/>
                                  </a:lnTo>
                                  <a:lnTo>
                                    <a:pt x="4794" y="893"/>
                                  </a:lnTo>
                                  <a:lnTo>
                                    <a:pt x="4774" y="867"/>
                                  </a:lnTo>
                                  <a:lnTo>
                                    <a:pt x="4753" y="842"/>
                                  </a:lnTo>
                                  <a:lnTo>
                                    <a:pt x="4731" y="818"/>
                                  </a:lnTo>
                                  <a:lnTo>
                                    <a:pt x="4708" y="795"/>
                                  </a:lnTo>
                                  <a:lnTo>
                                    <a:pt x="4683" y="774"/>
                                  </a:lnTo>
                                  <a:lnTo>
                                    <a:pt x="4659" y="754"/>
                                  </a:lnTo>
                                  <a:lnTo>
                                    <a:pt x="4633" y="735"/>
                                  </a:lnTo>
                                  <a:lnTo>
                                    <a:pt x="4606" y="719"/>
                                  </a:lnTo>
                                  <a:lnTo>
                                    <a:pt x="4578" y="702"/>
                                  </a:lnTo>
                                  <a:lnTo>
                                    <a:pt x="4551" y="688"/>
                                  </a:lnTo>
                                  <a:lnTo>
                                    <a:pt x="4522" y="675"/>
                                  </a:lnTo>
                                  <a:lnTo>
                                    <a:pt x="4492" y="664"/>
                                  </a:lnTo>
                                  <a:lnTo>
                                    <a:pt x="4462" y="654"/>
                                  </a:lnTo>
                                  <a:lnTo>
                                    <a:pt x="4431" y="647"/>
                                  </a:lnTo>
                                  <a:lnTo>
                                    <a:pt x="4400" y="640"/>
                                  </a:lnTo>
                                  <a:lnTo>
                                    <a:pt x="4368" y="636"/>
                                  </a:lnTo>
                                  <a:lnTo>
                                    <a:pt x="4336" y="632"/>
                                  </a:lnTo>
                                  <a:lnTo>
                                    <a:pt x="4303" y="631"/>
                                  </a:lnTo>
                                  <a:lnTo>
                                    <a:pt x="4288" y="632"/>
                                  </a:lnTo>
                                  <a:lnTo>
                                    <a:pt x="4274" y="632"/>
                                  </a:lnTo>
                                  <a:lnTo>
                                    <a:pt x="4260" y="633"/>
                                  </a:lnTo>
                                  <a:lnTo>
                                    <a:pt x="4246" y="636"/>
                                  </a:lnTo>
                                  <a:lnTo>
                                    <a:pt x="4232" y="637"/>
                                  </a:lnTo>
                                  <a:lnTo>
                                    <a:pt x="4218" y="639"/>
                                  </a:lnTo>
                                  <a:lnTo>
                                    <a:pt x="4204" y="642"/>
                                  </a:lnTo>
                                  <a:lnTo>
                                    <a:pt x="4190" y="644"/>
                                  </a:lnTo>
                                  <a:lnTo>
                                    <a:pt x="4187" y="611"/>
                                  </a:lnTo>
                                  <a:lnTo>
                                    <a:pt x="4181" y="578"/>
                                  </a:lnTo>
                                  <a:lnTo>
                                    <a:pt x="4174" y="545"/>
                                  </a:lnTo>
                                  <a:lnTo>
                                    <a:pt x="4168" y="512"/>
                                  </a:lnTo>
                                  <a:lnTo>
                                    <a:pt x="4158" y="481"/>
                                  </a:lnTo>
                                  <a:lnTo>
                                    <a:pt x="4148" y="450"/>
                                  </a:lnTo>
                                  <a:lnTo>
                                    <a:pt x="4137" y="421"/>
                                  </a:lnTo>
                                  <a:lnTo>
                                    <a:pt x="4125" y="392"/>
                                  </a:lnTo>
                                  <a:lnTo>
                                    <a:pt x="4110" y="363"/>
                                  </a:lnTo>
                                  <a:lnTo>
                                    <a:pt x="4096" y="335"/>
                                  </a:lnTo>
                                  <a:lnTo>
                                    <a:pt x="4080" y="309"/>
                                  </a:lnTo>
                                  <a:lnTo>
                                    <a:pt x="4064" y="282"/>
                                  </a:lnTo>
                                  <a:lnTo>
                                    <a:pt x="4045" y="256"/>
                                  </a:lnTo>
                                  <a:lnTo>
                                    <a:pt x="4026" y="232"/>
                                  </a:lnTo>
                                  <a:lnTo>
                                    <a:pt x="4007" y="210"/>
                                  </a:lnTo>
                                  <a:lnTo>
                                    <a:pt x="3986" y="187"/>
                                  </a:lnTo>
                                  <a:lnTo>
                                    <a:pt x="3965" y="166"/>
                                  </a:lnTo>
                                  <a:lnTo>
                                    <a:pt x="3943" y="146"/>
                                  </a:lnTo>
                                  <a:lnTo>
                                    <a:pt x="3920" y="127"/>
                                  </a:lnTo>
                                  <a:lnTo>
                                    <a:pt x="3896" y="109"/>
                                  </a:lnTo>
                                  <a:lnTo>
                                    <a:pt x="3871" y="92"/>
                                  </a:lnTo>
                                  <a:lnTo>
                                    <a:pt x="3846" y="77"/>
                                  </a:lnTo>
                                  <a:lnTo>
                                    <a:pt x="3819" y="64"/>
                                  </a:lnTo>
                                  <a:lnTo>
                                    <a:pt x="3793" y="50"/>
                                  </a:lnTo>
                                  <a:lnTo>
                                    <a:pt x="3766" y="39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710" y="20"/>
                                  </a:lnTo>
                                  <a:lnTo>
                                    <a:pt x="3681" y="14"/>
                                  </a:lnTo>
                                  <a:lnTo>
                                    <a:pt x="3651" y="8"/>
                                  </a:lnTo>
                                  <a:lnTo>
                                    <a:pt x="3621" y="4"/>
                                  </a:lnTo>
                                  <a:lnTo>
                                    <a:pt x="3591" y="2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3528" y="2"/>
                                  </a:lnTo>
                                  <a:lnTo>
                                    <a:pt x="3495" y="4"/>
                                  </a:lnTo>
                                  <a:lnTo>
                                    <a:pt x="3463" y="9"/>
                                  </a:lnTo>
                                  <a:lnTo>
                                    <a:pt x="3432" y="15"/>
                                  </a:lnTo>
                                  <a:lnTo>
                                    <a:pt x="3401" y="24"/>
                                  </a:lnTo>
                                  <a:lnTo>
                                    <a:pt x="3371" y="33"/>
                                  </a:lnTo>
                                  <a:lnTo>
                                    <a:pt x="3341" y="44"/>
                                  </a:lnTo>
                                  <a:lnTo>
                                    <a:pt x="3313" y="57"/>
                                  </a:lnTo>
                                  <a:lnTo>
                                    <a:pt x="3285" y="71"/>
                                  </a:lnTo>
                                  <a:lnTo>
                                    <a:pt x="3257" y="87"/>
                                  </a:lnTo>
                                  <a:lnTo>
                                    <a:pt x="3231" y="105"/>
                                  </a:lnTo>
                                  <a:lnTo>
                                    <a:pt x="3205" y="123"/>
                                  </a:lnTo>
                                  <a:lnTo>
                                    <a:pt x="3180" y="143"/>
                                  </a:lnTo>
                                  <a:lnTo>
                                    <a:pt x="3155" y="164"/>
                                  </a:lnTo>
                                  <a:lnTo>
                                    <a:pt x="3132" y="187"/>
                                  </a:lnTo>
                                  <a:lnTo>
                                    <a:pt x="3110" y="211"/>
                                  </a:lnTo>
                                  <a:lnTo>
                                    <a:pt x="3089" y="235"/>
                                  </a:lnTo>
                                  <a:lnTo>
                                    <a:pt x="3069" y="262"/>
                                  </a:lnTo>
                                  <a:lnTo>
                                    <a:pt x="3050" y="289"/>
                                  </a:lnTo>
                                  <a:lnTo>
                                    <a:pt x="3033" y="316"/>
                                  </a:lnTo>
                                  <a:lnTo>
                                    <a:pt x="3016" y="346"/>
                                  </a:lnTo>
                                  <a:lnTo>
                                    <a:pt x="3001" y="376"/>
                                  </a:lnTo>
                                  <a:lnTo>
                                    <a:pt x="2987" y="407"/>
                                  </a:lnTo>
                                  <a:lnTo>
                                    <a:pt x="2974" y="438"/>
                                  </a:lnTo>
                                  <a:lnTo>
                                    <a:pt x="2963" y="471"/>
                                  </a:lnTo>
                                  <a:lnTo>
                                    <a:pt x="2953" y="505"/>
                                  </a:lnTo>
                                  <a:lnTo>
                                    <a:pt x="2944" y="539"/>
                                  </a:lnTo>
                                  <a:lnTo>
                                    <a:pt x="2937" y="573"/>
                                  </a:lnTo>
                                  <a:lnTo>
                                    <a:pt x="2932" y="609"/>
                                  </a:lnTo>
                                  <a:lnTo>
                                    <a:pt x="2928" y="644"/>
                                  </a:lnTo>
                                  <a:lnTo>
                                    <a:pt x="2925" y="681"/>
                                  </a:lnTo>
                                  <a:lnTo>
                                    <a:pt x="2924" y="718"/>
                                  </a:lnTo>
                                  <a:lnTo>
                                    <a:pt x="2925" y="757"/>
                                  </a:lnTo>
                                  <a:lnTo>
                                    <a:pt x="2929" y="796"/>
                                  </a:lnTo>
                                  <a:lnTo>
                                    <a:pt x="2933" y="835"/>
                                  </a:lnTo>
                                  <a:lnTo>
                                    <a:pt x="2940" y="873"/>
                                  </a:lnTo>
                                  <a:lnTo>
                                    <a:pt x="2949" y="910"/>
                                  </a:lnTo>
                                  <a:lnTo>
                                    <a:pt x="2959" y="946"/>
                                  </a:lnTo>
                                  <a:lnTo>
                                    <a:pt x="2971" y="981"/>
                                  </a:lnTo>
                                  <a:lnTo>
                                    <a:pt x="2984" y="1016"/>
                                  </a:lnTo>
                                  <a:lnTo>
                                    <a:pt x="2960" y="1041"/>
                                  </a:lnTo>
                                  <a:lnTo>
                                    <a:pt x="2936" y="1068"/>
                                  </a:lnTo>
                                  <a:lnTo>
                                    <a:pt x="2914" y="1097"/>
                                  </a:lnTo>
                                  <a:lnTo>
                                    <a:pt x="2894" y="1125"/>
                                  </a:lnTo>
                                  <a:lnTo>
                                    <a:pt x="2874" y="1155"/>
                                  </a:lnTo>
                                  <a:lnTo>
                                    <a:pt x="2857" y="1187"/>
                                  </a:lnTo>
                                  <a:lnTo>
                                    <a:pt x="2840" y="1220"/>
                                  </a:lnTo>
                                  <a:lnTo>
                                    <a:pt x="2826" y="1253"/>
                                  </a:lnTo>
                                  <a:lnTo>
                                    <a:pt x="2812" y="1287"/>
                                  </a:lnTo>
                                  <a:lnTo>
                                    <a:pt x="2800" y="1323"/>
                                  </a:lnTo>
                                  <a:lnTo>
                                    <a:pt x="2790" y="1359"/>
                                  </a:lnTo>
                                  <a:lnTo>
                                    <a:pt x="2783" y="1396"/>
                                  </a:lnTo>
                                  <a:lnTo>
                                    <a:pt x="2775" y="1434"/>
                                  </a:lnTo>
                                  <a:lnTo>
                                    <a:pt x="2770" y="1472"/>
                                  </a:lnTo>
                                  <a:lnTo>
                                    <a:pt x="2768" y="1512"/>
                                  </a:lnTo>
                                  <a:lnTo>
                                    <a:pt x="2767" y="1551"/>
                                  </a:lnTo>
                                  <a:lnTo>
                                    <a:pt x="2767" y="1563"/>
                                  </a:lnTo>
                                  <a:lnTo>
                                    <a:pt x="2767" y="1575"/>
                                  </a:lnTo>
                                  <a:lnTo>
                                    <a:pt x="2768" y="1588"/>
                                  </a:lnTo>
                                  <a:lnTo>
                                    <a:pt x="2769" y="1599"/>
                                  </a:lnTo>
                                  <a:lnTo>
                                    <a:pt x="2770" y="1611"/>
                                  </a:lnTo>
                                  <a:lnTo>
                                    <a:pt x="2773" y="1623"/>
                                  </a:lnTo>
                                  <a:lnTo>
                                    <a:pt x="2774" y="1634"/>
                                  </a:lnTo>
                                  <a:lnTo>
                                    <a:pt x="2775" y="1646"/>
                                  </a:lnTo>
                                  <a:lnTo>
                                    <a:pt x="2774" y="1646"/>
                                  </a:lnTo>
                                  <a:lnTo>
                                    <a:pt x="2774" y="1645"/>
                                  </a:lnTo>
                                  <a:lnTo>
                                    <a:pt x="2749" y="1646"/>
                                  </a:lnTo>
                                  <a:lnTo>
                                    <a:pt x="2726" y="1649"/>
                                  </a:lnTo>
                                  <a:lnTo>
                                    <a:pt x="2704" y="1651"/>
                                  </a:lnTo>
                                  <a:lnTo>
                                    <a:pt x="2682" y="1655"/>
                                  </a:lnTo>
                                  <a:lnTo>
                                    <a:pt x="2659" y="1660"/>
                                  </a:lnTo>
                                  <a:lnTo>
                                    <a:pt x="2637" y="1665"/>
                                  </a:lnTo>
                                  <a:lnTo>
                                    <a:pt x="2616" y="1672"/>
                                  </a:lnTo>
                                  <a:lnTo>
                                    <a:pt x="2593" y="1678"/>
                                  </a:lnTo>
                                  <a:lnTo>
                                    <a:pt x="2571" y="1645"/>
                                  </a:lnTo>
                                  <a:lnTo>
                                    <a:pt x="2547" y="1613"/>
                                  </a:lnTo>
                                  <a:lnTo>
                                    <a:pt x="2521" y="1582"/>
                                  </a:lnTo>
                                  <a:lnTo>
                                    <a:pt x="2494" y="1554"/>
                                  </a:lnTo>
                                  <a:lnTo>
                                    <a:pt x="2465" y="1527"/>
                                  </a:lnTo>
                                  <a:lnTo>
                                    <a:pt x="2435" y="1502"/>
                                  </a:lnTo>
                                  <a:lnTo>
                                    <a:pt x="2404" y="1479"/>
                                  </a:lnTo>
                                  <a:lnTo>
                                    <a:pt x="2372" y="1458"/>
                                  </a:lnTo>
                                  <a:lnTo>
                                    <a:pt x="2338" y="1439"/>
                                  </a:lnTo>
                                  <a:lnTo>
                                    <a:pt x="2304" y="1424"/>
                                  </a:lnTo>
                                  <a:lnTo>
                                    <a:pt x="2267" y="1409"/>
                                  </a:lnTo>
                                  <a:lnTo>
                                    <a:pt x="2230" y="1397"/>
                                  </a:lnTo>
                                  <a:lnTo>
                                    <a:pt x="2212" y="1392"/>
                                  </a:lnTo>
                                  <a:lnTo>
                                    <a:pt x="2193" y="1388"/>
                                  </a:lnTo>
                                  <a:lnTo>
                                    <a:pt x="2174" y="1384"/>
                                  </a:lnTo>
                                  <a:lnTo>
                                    <a:pt x="2154" y="1380"/>
                                  </a:lnTo>
                                  <a:lnTo>
                                    <a:pt x="2135" y="1378"/>
                                  </a:lnTo>
                                  <a:lnTo>
                                    <a:pt x="2115" y="1377"/>
                                  </a:lnTo>
                                  <a:lnTo>
                                    <a:pt x="2095" y="1376"/>
                                  </a:lnTo>
                                  <a:lnTo>
                                    <a:pt x="2076" y="1375"/>
                                  </a:lnTo>
                                  <a:lnTo>
                                    <a:pt x="2043" y="1376"/>
                                  </a:lnTo>
                                  <a:lnTo>
                                    <a:pt x="2010" y="1379"/>
                                  </a:lnTo>
                                  <a:lnTo>
                                    <a:pt x="1978" y="1384"/>
                                  </a:lnTo>
                                  <a:lnTo>
                                    <a:pt x="1947" y="1390"/>
                                  </a:lnTo>
                                  <a:lnTo>
                                    <a:pt x="1916" y="1398"/>
                                  </a:lnTo>
                                  <a:lnTo>
                                    <a:pt x="1886" y="1408"/>
                                  </a:lnTo>
                                  <a:lnTo>
                                    <a:pt x="1857" y="1419"/>
                                  </a:lnTo>
                                  <a:lnTo>
                                    <a:pt x="1828" y="1431"/>
                                  </a:lnTo>
                                  <a:lnTo>
                                    <a:pt x="1800" y="1446"/>
                                  </a:lnTo>
                                  <a:lnTo>
                                    <a:pt x="1772" y="1462"/>
                                  </a:lnTo>
                                  <a:lnTo>
                                    <a:pt x="1746" y="1479"/>
                                  </a:lnTo>
                                  <a:lnTo>
                                    <a:pt x="1720" y="1498"/>
                                  </a:lnTo>
                                  <a:lnTo>
                                    <a:pt x="1695" y="1518"/>
                                  </a:lnTo>
                                  <a:lnTo>
                                    <a:pt x="1671" y="1539"/>
                                  </a:lnTo>
                                  <a:lnTo>
                                    <a:pt x="1647" y="1562"/>
                                  </a:lnTo>
                                  <a:lnTo>
                                    <a:pt x="1625" y="1585"/>
                                  </a:lnTo>
                                  <a:lnTo>
                                    <a:pt x="1604" y="1611"/>
                                  </a:lnTo>
                                  <a:lnTo>
                                    <a:pt x="1584" y="1636"/>
                                  </a:lnTo>
                                  <a:lnTo>
                                    <a:pt x="1566" y="1663"/>
                                  </a:lnTo>
                                  <a:lnTo>
                                    <a:pt x="1548" y="1692"/>
                                  </a:lnTo>
                                  <a:lnTo>
                                    <a:pt x="1531" y="1721"/>
                                  </a:lnTo>
                                  <a:lnTo>
                                    <a:pt x="1516" y="1750"/>
                                  </a:lnTo>
                                  <a:lnTo>
                                    <a:pt x="1502" y="1782"/>
                                  </a:lnTo>
                                  <a:lnTo>
                                    <a:pt x="1489" y="1814"/>
                                  </a:lnTo>
                                  <a:lnTo>
                                    <a:pt x="1478" y="1846"/>
                                  </a:lnTo>
                                  <a:lnTo>
                                    <a:pt x="1468" y="1879"/>
                                  </a:lnTo>
                                  <a:lnTo>
                                    <a:pt x="1459" y="1913"/>
                                  </a:lnTo>
                                  <a:lnTo>
                                    <a:pt x="1453" y="1948"/>
                                  </a:lnTo>
                                  <a:lnTo>
                                    <a:pt x="1447" y="1983"/>
                                  </a:lnTo>
                                  <a:lnTo>
                                    <a:pt x="1443" y="2019"/>
                                  </a:lnTo>
                                  <a:lnTo>
                                    <a:pt x="1440" y="2055"/>
                                  </a:lnTo>
                                  <a:lnTo>
                                    <a:pt x="1439" y="2092"/>
                                  </a:lnTo>
                                  <a:lnTo>
                                    <a:pt x="1440" y="2127"/>
                                  </a:lnTo>
                                  <a:lnTo>
                                    <a:pt x="1443" y="2162"/>
                                  </a:lnTo>
                                  <a:lnTo>
                                    <a:pt x="1446" y="2195"/>
                                  </a:lnTo>
                                  <a:lnTo>
                                    <a:pt x="1452" y="2228"/>
                                  </a:lnTo>
                                  <a:lnTo>
                                    <a:pt x="1458" y="2261"/>
                                  </a:lnTo>
                                  <a:lnTo>
                                    <a:pt x="1466" y="2292"/>
                                  </a:lnTo>
                                  <a:lnTo>
                                    <a:pt x="1475" y="2325"/>
                                  </a:lnTo>
                                  <a:lnTo>
                                    <a:pt x="1485" y="2356"/>
                                  </a:lnTo>
                                  <a:lnTo>
                                    <a:pt x="1454" y="2378"/>
                                  </a:lnTo>
                                  <a:lnTo>
                                    <a:pt x="1424" y="2401"/>
                                  </a:lnTo>
                                  <a:lnTo>
                                    <a:pt x="1395" y="2428"/>
                                  </a:lnTo>
                                  <a:lnTo>
                                    <a:pt x="1369" y="2454"/>
                                  </a:lnTo>
                                  <a:lnTo>
                                    <a:pt x="1342" y="2484"/>
                                  </a:lnTo>
                                  <a:lnTo>
                                    <a:pt x="1319" y="2515"/>
                                  </a:lnTo>
                                  <a:lnTo>
                                    <a:pt x="1296" y="2547"/>
                                  </a:lnTo>
                                  <a:lnTo>
                                    <a:pt x="1276" y="2581"/>
                                  </a:lnTo>
                                  <a:lnTo>
                                    <a:pt x="1256" y="2616"/>
                                  </a:lnTo>
                                  <a:lnTo>
                                    <a:pt x="1239" y="2653"/>
                                  </a:lnTo>
                                  <a:lnTo>
                                    <a:pt x="1224" y="2690"/>
                                  </a:lnTo>
                                  <a:lnTo>
                                    <a:pt x="1210" y="2729"/>
                                  </a:lnTo>
                                  <a:lnTo>
                                    <a:pt x="1198" y="2769"/>
                                  </a:lnTo>
                                  <a:lnTo>
                                    <a:pt x="1189" y="2810"/>
                                  </a:lnTo>
                                  <a:lnTo>
                                    <a:pt x="1182" y="2852"/>
                                  </a:lnTo>
                                  <a:lnTo>
                                    <a:pt x="1176" y="2895"/>
                                  </a:lnTo>
                                  <a:lnTo>
                                    <a:pt x="1147" y="2901"/>
                                  </a:lnTo>
                                  <a:lnTo>
                                    <a:pt x="1120" y="2908"/>
                                  </a:lnTo>
                                  <a:lnTo>
                                    <a:pt x="1091" y="2915"/>
                                  </a:lnTo>
                                  <a:lnTo>
                                    <a:pt x="1064" y="2925"/>
                                  </a:lnTo>
                                  <a:lnTo>
                                    <a:pt x="1038" y="2936"/>
                                  </a:lnTo>
                                  <a:lnTo>
                                    <a:pt x="1011" y="2949"/>
                                  </a:lnTo>
                                  <a:lnTo>
                                    <a:pt x="986" y="2962"/>
                                  </a:lnTo>
                                  <a:lnTo>
                                    <a:pt x="960" y="2976"/>
                                  </a:lnTo>
                                  <a:lnTo>
                                    <a:pt x="936" y="2992"/>
                                  </a:lnTo>
                                  <a:lnTo>
                                    <a:pt x="913" y="3008"/>
                                  </a:lnTo>
                                  <a:lnTo>
                                    <a:pt x="889" y="3026"/>
                                  </a:lnTo>
                                  <a:lnTo>
                                    <a:pt x="867" y="3045"/>
                                  </a:lnTo>
                                  <a:lnTo>
                                    <a:pt x="846" y="3066"/>
                                  </a:lnTo>
                                  <a:lnTo>
                                    <a:pt x="825" y="3087"/>
                                  </a:lnTo>
                                  <a:lnTo>
                                    <a:pt x="805" y="3109"/>
                                  </a:lnTo>
                                  <a:lnTo>
                                    <a:pt x="788" y="3131"/>
                                  </a:lnTo>
                                  <a:lnTo>
                                    <a:pt x="769" y="3156"/>
                                  </a:lnTo>
                                  <a:lnTo>
                                    <a:pt x="752" y="3180"/>
                                  </a:lnTo>
                                  <a:lnTo>
                                    <a:pt x="736" y="3207"/>
                                  </a:lnTo>
                                  <a:lnTo>
                                    <a:pt x="721" y="3233"/>
                                  </a:lnTo>
                                  <a:lnTo>
                                    <a:pt x="707" y="3260"/>
                                  </a:lnTo>
                                  <a:lnTo>
                                    <a:pt x="694" y="3289"/>
                                  </a:lnTo>
                                  <a:lnTo>
                                    <a:pt x="683" y="3317"/>
                                  </a:lnTo>
                                  <a:lnTo>
                                    <a:pt x="672" y="3346"/>
                                  </a:lnTo>
                                  <a:lnTo>
                                    <a:pt x="662" y="3376"/>
                                  </a:lnTo>
                                  <a:lnTo>
                                    <a:pt x="654" y="3407"/>
                                  </a:lnTo>
                                  <a:lnTo>
                                    <a:pt x="646" y="3438"/>
                                  </a:lnTo>
                                  <a:lnTo>
                                    <a:pt x="641" y="3471"/>
                                  </a:lnTo>
                                  <a:lnTo>
                                    <a:pt x="635" y="3503"/>
                                  </a:lnTo>
                                  <a:lnTo>
                                    <a:pt x="632" y="3535"/>
                                  </a:lnTo>
                                  <a:lnTo>
                                    <a:pt x="631" y="3569"/>
                                  </a:lnTo>
                                  <a:lnTo>
                                    <a:pt x="629" y="3602"/>
                                  </a:lnTo>
                                  <a:lnTo>
                                    <a:pt x="629" y="3625"/>
                                  </a:lnTo>
                                  <a:lnTo>
                                    <a:pt x="631" y="3648"/>
                                  </a:lnTo>
                                  <a:lnTo>
                                    <a:pt x="632" y="3670"/>
                                  </a:lnTo>
                                  <a:lnTo>
                                    <a:pt x="634" y="3692"/>
                                  </a:lnTo>
                                  <a:lnTo>
                                    <a:pt x="641" y="3735"/>
                                  </a:lnTo>
                                  <a:lnTo>
                                    <a:pt x="648" y="3778"/>
                                  </a:lnTo>
                                  <a:lnTo>
                                    <a:pt x="659" y="3820"/>
                                  </a:lnTo>
                                  <a:lnTo>
                                    <a:pt x="672" y="3860"/>
                                  </a:lnTo>
                                  <a:lnTo>
                                    <a:pt x="687" y="3898"/>
                                  </a:lnTo>
                                  <a:lnTo>
                                    <a:pt x="704" y="3937"/>
                                  </a:lnTo>
                                  <a:lnTo>
                                    <a:pt x="722" y="3974"/>
                                  </a:lnTo>
                                  <a:lnTo>
                                    <a:pt x="742" y="4009"/>
                                  </a:lnTo>
                                  <a:lnTo>
                                    <a:pt x="764" y="4042"/>
                                  </a:lnTo>
                                  <a:lnTo>
                                    <a:pt x="789" y="4076"/>
                                  </a:lnTo>
                                  <a:lnTo>
                                    <a:pt x="814" y="4106"/>
                                  </a:lnTo>
                                  <a:lnTo>
                                    <a:pt x="841" y="4134"/>
                                  </a:lnTo>
                                  <a:lnTo>
                                    <a:pt x="870" y="4162"/>
                                  </a:lnTo>
                                  <a:lnTo>
                                    <a:pt x="899" y="4188"/>
                                  </a:lnTo>
                                  <a:lnTo>
                                    <a:pt x="887" y="4210"/>
                                  </a:lnTo>
                                  <a:lnTo>
                                    <a:pt x="875" y="4232"/>
                                  </a:lnTo>
                                  <a:lnTo>
                                    <a:pt x="863" y="4255"/>
                                  </a:lnTo>
                                  <a:lnTo>
                                    <a:pt x="852" y="4279"/>
                                  </a:lnTo>
                                  <a:lnTo>
                                    <a:pt x="842" y="4303"/>
                                  </a:lnTo>
                                  <a:lnTo>
                                    <a:pt x="833" y="4327"/>
                                  </a:lnTo>
                                  <a:lnTo>
                                    <a:pt x="824" y="4352"/>
                                  </a:lnTo>
                                  <a:lnTo>
                                    <a:pt x="816" y="4377"/>
                                  </a:lnTo>
                                  <a:lnTo>
                                    <a:pt x="810" y="4403"/>
                                  </a:lnTo>
                                  <a:lnTo>
                                    <a:pt x="804" y="4429"/>
                                  </a:lnTo>
                                  <a:lnTo>
                                    <a:pt x="799" y="4456"/>
                                  </a:lnTo>
                                  <a:lnTo>
                                    <a:pt x="794" y="4482"/>
                                  </a:lnTo>
                                  <a:lnTo>
                                    <a:pt x="791" y="4510"/>
                                  </a:lnTo>
                                  <a:lnTo>
                                    <a:pt x="789" y="4538"/>
                                  </a:lnTo>
                                  <a:lnTo>
                                    <a:pt x="788" y="4566"/>
                                  </a:lnTo>
                                  <a:lnTo>
                                    <a:pt x="787" y="4594"/>
                                  </a:lnTo>
                                  <a:lnTo>
                                    <a:pt x="788" y="4603"/>
                                  </a:lnTo>
                                  <a:lnTo>
                                    <a:pt x="788" y="4613"/>
                                  </a:lnTo>
                                  <a:lnTo>
                                    <a:pt x="789" y="4622"/>
                                  </a:lnTo>
                                  <a:lnTo>
                                    <a:pt x="790" y="4631"/>
                                  </a:lnTo>
                                  <a:lnTo>
                                    <a:pt x="790" y="4641"/>
                                  </a:lnTo>
                                  <a:lnTo>
                                    <a:pt x="791" y="4650"/>
                                  </a:lnTo>
                                  <a:lnTo>
                                    <a:pt x="792" y="4659"/>
                                  </a:lnTo>
                                  <a:lnTo>
                                    <a:pt x="793" y="4668"/>
                                  </a:lnTo>
                                  <a:lnTo>
                                    <a:pt x="774" y="4663"/>
                                  </a:lnTo>
                                  <a:lnTo>
                                    <a:pt x="756" y="4658"/>
                                  </a:lnTo>
                                  <a:lnTo>
                                    <a:pt x="736" y="4653"/>
                                  </a:lnTo>
                                  <a:lnTo>
                                    <a:pt x="716" y="4650"/>
                                  </a:lnTo>
                                  <a:lnTo>
                                    <a:pt x="697" y="4648"/>
                                  </a:lnTo>
                                  <a:lnTo>
                                    <a:pt x="676" y="4645"/>
                                  </a:lnTo>
                                  <a:lnTo>
                                    <a:pt x="656" y="4643"/>
                                  </a:lnTo>
                                  <a:lnTo>
                                    <a:pt x="636" y="4643"/>
                                  </a:lnTo>
                                  <a:lnTo>
                                    <a:pt x="603" y="4644"/>
                                  </a:lnTo>
                                  <a:lnTo>
                                    <a:pt x="571" y="4647"/>
                                  </a:lnTo>
                                  <a:lnTo>
                                    <a:pt x="539" y="4651"/>
                                  </a:lnTo>
                                  <a:lnTo>
                                    <a:pt x="508" y="4658"/>
                                  </a:lnTo>
                                  <a:lnTo>
                                    <a:pt x="477" y="4665"/>
                                  </a:lnTo>
                                  <a:lnTo>
                                    <a:pt x="447" y="4675"/>
                                  </a:lnTo>
                                  <a:lnTo>
                                    <a:pt x="417" y="4686"/>
                                  </a:lnTo>
                                  <a:lnTo>
                                    <a:pt x="388" y="4700"/>
                                  </a:lnTo>
                                  <a:lnTo>
                                    <a:pt x="359" y="4714"/>
                                  </a:lnTo>
                                  <a:lnTo>
                                    <a:pt x="333" y="4730"/>
                                  </a:lnTo>
                                  <a:lnTo>
                                    <a:pt x="305" y="4747"/>
                                  </a:lnTo>
                                  <a:lnTo>
                                    <a:pt x="280" y="4765"/>
                                  </a:lnTo>
                                  <a:lnTo>
                                    <a:pt x="255" y="4786"/>
                                  </a:lnTo>
                                  <a:lnTo>
                                    <a:pt x="231" y="4807"/>
                                  </a:lnTo>
                                  <a:lnTo>
                                    <a:pt x="208" y="4829"/>
                                  </a:lnTo>
                                  <a:lnTo>
                                    <a:pt x="186" y="4853"/>
                                  </a:lnTo>
                                  <a:lnTo>
                                    <a:pt x="165" y="4878"/>
                                  </a:lnTo>
                                  <a:lnTo>
                                    <a:pt x="145" y="4904"/>
                                  </a:lnTo>
                                  <a:lnTo>
                                    <a:pt x="126" y="4931"/>
                                  </a:lnTo>
                                  <a:lnTo>
                                    <a:pt x="108" y="4959"/>
                                  </a:lnTo>
                                  <a:lnTo>
                                    <a:pt x="92" y="4989"/>
                                  </a:lnTo>
                                  <a:lnTo>
                                    <a:pt x="76" y="5019"/>
                                  </a:lnTo>
                                  <a:lnTo>
                                    <a:pt x="62" y="5050"/>
                                  </a:lnTo>
                                  <a:lnTo>
                                    <a:pt x="50" y="5081"/>
                                  </a:lnTo>
                                  <a:lnTo>
                                    <a:pt x="39" y="5114"/>
                                  </a:lnTo>
                                  <a:lnTo>
                                    <a:pt x="28" y="5147"/>
                                  </a:lnTo>
                                  <a:lnTo>
                                    <a:pt x="20" y="5181"/>
                                  </a:lnTo>
                                  <a:lnTo>
                                    <a:pt x="12" y="5216"/>
                                  </a:lnTo>
                                  <a:lnTo>
                                    <a:pt x="7" y="5251"/>
                                  </a:lnTo>
                                  <a:lnTo>
                                    <a:pt x="3" y="5287"/>
                                  </a:lnTo>
                                  <a:lnTo>
                                    <a:pt x="0" y="5324"/>
                                  </a:lnTo>
                                  <a:lnTo>
                                    <a:pt x="0" y="5360"/>
                                  </a:lnTo>
                                  <a:lnTo>
                                    <a:pt x="0" y="5395"/>
                                  </a:lnTo>
                                  <a:lnTo>
                                    <a:pt x="2" y="5429"/>
                                  </a:lnTo>
                                  <a:lnTo>
                                    <a:pt x="7" y="5463"/>
                                  </a:lnTo>
                                  <a:lnTo>
                                    <a:pt x="11" y="5497"/>
                                  </a:lnTo>
                                  <a:lnTo>
                                    <a:pt x="18" y="5530"/>
                                  </a:lnTo>
                                  <a:lnTo>
                                    <a:pt x="25" y="5562"/>
                                  </a:lnTo>
                                  <a:lnTo>
                                    <a:pt x="34" y="5593"/>
                                  </a:lnTo>
                                  <a:lnTo>
                                    <a:pt x="44" y="5624"/>
                                  </a:lnTo>
                                  <a:lnTo>
                                    <a:pt x="55" y="5655"/>
                                  </a:lnTo>
                                  <a:lnTo>
                                    <a:pt x="68" y="5684"/>
                                  </a:lnTo>
                                  <a:lnTo>
                                    <a:pt x="82" y="5713"/>
                                  </a:lnTo>
                                  <a:lnTo>
                                    <a:pt x="97" y="5740"/>
                                  </a:lnTo>
                                  <a:lnTo>
                                    <a:pt x="113" y="5768"/>
                                  </a:lnTo>
                                  <a:lnTo>
                                    <a:pt x="130" y="5794"/>
                                  </a:lnTo>
                                  <a:lnTo>
                                    <a:pt x="148" y="5819"/>
                                  </a:lnTo>
                                  <a:lnTo>
                                    <a:pt x="167" y="5843"/>
                                  </a:lnTo>
                                  <a:lnTo>
                                    <a:pt x="187" y="5867"/>
                                  </a:lnTo>
                                  <a:lnTo>
                                    <a:pt x="208" y="5889"/>
                                  </a:lnTo>
                                  <a:lnTo>
                                    <a:pt x="230" y="5910"/>
                                  </a:lnTo>
                                  <a:lnTo>
                                    <a:pt x="253" y="5930"/>
                                  </a:lnTo>
                                  <a:lnTo>
                                    <a:pt x="277" y="5949"/>
                                  </a:lnTo>
                                  <a:lnTo>
                                    <a:pt x="301" y="5967"/>
                                  </a:lnTo>
                                  <a:lnTo>
                                    <a:pt x="325" y="5983"/>
                                  </a:lnTo>
                                  <a:lnTo>
                                    <a:pt x="351" y="5999"/>
                                  </a:lnTo>
                                  <a:lnTo>
                                    <a:pt x="377" y="6012"/>
                                  </a:lnTo>
                                  <a:lnTo>
                                    <a:pt x="405" y="6025"/>
                                  </a:lnTo>
                                  <a:lnTo>
                                    <a:pt x="433" y="6036"/>
                                  </a:lnTo>
                                  <a:lnTo>
                                    <a:pt x="460" y="6046"/>
                                  </a:lnTo>
                                  <a:lnTo>
                                    <a:pt x="489" y="6054"/>
                                  </a:lnTo>
                                  <a:lnTo>
                                    <a:pt x="519" y="6062"/>
                                  </a:lnTo>
                                  <a:lnTo>
                                    <a:pt x="549" y="6067"/>
                                  </a:lnTo>
                                  <a:lnTo>
                                    <a:pt x="579" y="6071"/>
                                  </a:lnTo>
                                  <a:lnTo>
                                    <a:pt x="575" y="6090"/>
                                  </a:lnTo>
                                  <a:lnTo>
                                    <a:pt x="572" y="6109"/>
                                  </a:lnTo>
                                  <a:lnTo>
                                    <a:pt x="569" y="6128"/>
                                  </a:lnTo>
                                  <a:lnTo>
                                    <a:pt x="566" y="6148"/>
                                  </a:lnTo>
                                  <a:lnTo>
                                    <a:pt x="564" y="6168"/>
                                  </a:lnTo>
                                  <a:lnTo>
                                    <a:pt x="563" y="6188"/>
                                  </a:lnTo>
                                  <a:lnTo>
                                    <a:pt x="562" y="6208"/>
                                  </a:lnTo>
                                  <a:lnTo>
                                    <a:pt x="562" y="6228"/>
                                  </a:lnTo>
                                  <a:lnTo>
                                    <a:pt x="563" y="6265"/>
                                  </a:lnTo>
                                  <a:lnTo>
                                    <a:pt x="565" y="6301"/>
                                  </a:lnTo>
                                  <a:lnTo>
                                    <a:pt x="570" y="6337"/>
                                  </a:lnTo>
                                  <a:lnTo>
                                    <a:pt x="575" y="6372"/>
                                  </a:lnTo>
                                  <a:lnTo>
                                    <a:pt x="582" y="6408"/>
                                  </a:lnTo>
                                  <a:lnTo>
                                    <a:pt x="591" y="6441"/>
                                  </a:lnTo>
                                  <a:lnTo>
                                    <a:pt x="601" y="6474"/>
                                  </a:lnTo>
                                  <a:lnTo>
                                    <a:pt x="612" y="6507"/>
                                  </a:lnTo>
                                  <a:lnTo>
                                    <a:pt x="625" y="6538"/>
                                  </a:lnTo>
                                  <a:lnTo>
                                    <a:pt x="638" y="6569"/>
                                  </a:lnTo>
                                  <a:lnTo>
                                    <a:pt x="654" y="6599"/>
                                  </a:lnTo>
                                  <a:lnTo>
                                    <a:pt x="670" y="6629"/>
                                  </a:lnTo>
                                  <a:lnTo>
                                    <a:pt x="688" y="6657"/>
                                  </a:lnTo>
                                  <a:lnTo>
                                    <a:pt x="707" y="6684"/>
                                  </a:lnTo>
                                  <a:lnTo>
                                    <a:pt x="727" y="6710"/>
                                  </a:lnTo>
                                  <a:lnTo>
                                    <a:pt x="748" y="6735"/>
                                  </a:lnTo>
                                  <a:lnTo>
                                    <a:pt x="770" y="6759"/>
                                  </a:lnTo>
                                  <a:lnTo>
                                    <a:pt x="793" y="6781"/>
                                  </a:lnTo>
                                  <a:lnTo>
                                    <a:pt x="818" y="6802"/>
                                  </a:lnTo>
                                  <a:lnTo>
                                    <a:pt x="843" y="6822"/>
                                  </a:lnTo>
                                  <a:lnTo>
                                    <a:pt x="868" y="6841"/>
                                  </a:lnTo>
                                  <a:lnTo>
                                    <a:pt x="895" y="6859"/>
                                  </a:lnTo>
                                  <a:lnTo>
                                    <a:pt x="923" y="6874"/>
                                  </a:lnTo>
                                  <a:lnTo>
                                    <a:pt x="950" y="6889"/>
                                  </a:lnTo>
                                  <a:lnTo>
                                    <a:pt x="979" y="6902"/>
                                  </a:lnTo>
                                  <a:lnTo>
                                    <a:pt x="1009" y="6913"/>
                                  </a:lnTo>
                                  <a:lnTo>
                                    <a:pt x="1039" y="6923"/>
                                  </a:lnTo>
                                  <a:lnTo>
                                    <a:pt x="1070" y="6931"/>
                                  </a:lnTo>
                                  <a:lnTo>
                                    <a:pt x="1101" y="6936"/>
                                  </a:lnTo>
                                  <a:lnTo>
                                    <a:pt x="1133" y="6942"/>
                                  </a:lnTo>
                                  <a:lnTo>
                                    <a:pt x="1165" y="6944"/>
                                  </a:lnTo>
                                  <a:lnTo>
                                    <a:pt x="1198" y="6945"/>
                                  </a:lnTo>
                                  <a:lnTo>
                                    <a:pt x="1221" y="6944"/>
                                  </a:lnTo>
                                  <a:lnTo>
                                    <a:pt x="1245" y="6943"/>
                                  </a:lnTo>
                                  <a:lnTo>
                                    <a:pt x="1268" y="6941"/>
                                  </a:lnTo>
                                  <a:lnTo>
                                    <a:pt x="1290" y="6937"/>
                                  </a:lnTo>
                                  <a:lnTo>
                                    <a:pt x="1313" y="6933"/>
                                  </a:lnTo>
                                  <a:lnTo>
                                    <a:pt x="1335" y="6929"/>
                                  </a:lnTo>
                                  <a:lnTo>
                                    <a:pt x="1357" y="6922"/>
                                  </a:lnTo>
                                  <a:lnTo>
                                    <a:pt x="1379" y="6915"/>
                                  </a:lnTo>
                                  <a:lnTo>
                                    <a:pt x="1400" y="6907"/>
                                  </a:lnTo>
                                  <a:lnTo>
                                    <a:pt x="1421" y="6900"/>
                                  </a:lnTo>
                                  <a:lnTo>
                                    <a:pt x="1442" y="6891"/>
                                  </a:lnTo>
                                  <a:lnTo>
                                    <a:pt x="1462" y="6880"/>
                                  </a:lnTo>
                                  <a:lnTo>
                                    <a:pt x="1481" y="6870"/>
                                  </a:lnTo>
                                  <a:lnTo>
                                    <a:pt x="1500" y="6858"/>
                                  </a:lnTo>
                                  <a:lnTo>
                                    <a:pt x="1520" y="6845"/>
                                  </a:lnTo>
                                  <a:lnTo>
                                    <a:pt x="1538" y="6832"/>
                                  </a:lnTo>
                                  <a:lnTo>
                                    <a:pt x="1557" y="6819"/>
                                  </a:lnTo>
                                  <a:lnTo>
                                    <a:pt x="1574" y="6804"/>
                                  </a:lnTo>
                                  <a:lnTo>
                                    <a:pt x="1591" y="6790"/>
                                  </a:lnTo>
                                  <a:lnTo>
                                    <a:pt x="1609" y="6774"/>
                                  </a:lnTo>
                                  <a:lnTo>
                                    <a:pt x="1624" y="6758"/>
                                  </a:lnTo>
                                  <a:lnTo>
                                    <a:pt x="1641" y="6741"/>
                                  </a:lnTo>
                                  <a:lnTo>
                                    <a:pt x="1655" y="6723"/>
                                  </a:lnTo>
                                  <a:lnTo>
                                    <a:pt x="1671" y="6706"/>
                                  </a:lnTo>
                                  <a:lnTo>
                                    <a:pt x="1685" y="6687"/>
                                  </a:lnTo>
                                  <a:lnTo>
                                    <a:pt x="1698" y="6667"/>
                                  </a:lnTo>
                                  <a:lnTo>
                                    <a:pt x="1712" y="6648"/>
                                  </a:lnTo>
                                  <a:lnTo>
                                    <a:pt x="1724" y="6627"/>
                                  </a:lnTo>
                                  <a:lnTo>
                                    <a:pt x="1736" y="6607"/>
                                  </a:lnTo>
                                  <a:lnTo>
                                    <a:pt x="1747" y="6586"/>
                                  </a:lnTo>
                                  <a:lnTo>
                                    <a:pt x="1758" y="6564"/>
                                  </a:lnTo>
                                  <a:lnTo>
                                    <a:pt x="1768" y="6542"/>
                                  </a:lnTo>
                                  <a:lnTo>
                                    <a:pt x="1796" y="6554"/>
                                  </a:lnTo>
                                  <a:lnTo>
                                    <a:pt x="1824" y="6565"/>
                                  </a:lnTo>
                                  <a:lnTo>
                                    <a:pt x="1854" y="6574"/>
                                  </a:lnTo>
                                  <a:lnTo>
                                    <a:pt x="1884" y="6582"/>
                                  </a:lnTo>
                                  <a:lnTo>
                                    <a:pt x="1914" y="6588"/>
                                  </a:lnTo>
                                  <a:lnTo>
                                    <a:pt x="1945" y="6592"/>
                                  </a:lnTo>
                                  <a:lnTo>
                                    <a:pt x="1976" y="6595"/>
                                  </a:lnTo>
                                  <a:lnTo>
                                    <a:pt x="2008" y="6596"/>
                                  </a:lnTo>
                                  <a:lnTo>
                                    <a:pt x="2031" y="6595"/>
                                  </a:lnTo>
                                  <a:lnTo>
                                    <a:pt x="2055" y="6594"/>
                                  </a:lnTo>
                                  <a:lnTo>
                                    <a:pt x="2077" y="6592"/>
                                  </a:lnTo>
                                  <a:lnTo>
                                    <a:pt x="2099" y="6588"/>
                                  </a:lnTo>
                                  <a:lnTo>
                                    <a:pt x="2121" y="6585"/>
                                  </a:lnTo>
                                  <a:lnTo>
                                    <a:pt x="2143" y="6579"/>
                                  </a:lnTo>
                                  <a:lnTo>
                                    <a:pt x="2164" y="6574"/>
                                  </a:lnTo>
                                  <a:lnTo>
                                    <a:pt x="2185" y="6567"/>
                                  </a:lnTo>
                                  <a:lnTo>
                                    <a:pt x="2206" y="6559"/>
                                  </a:lnTo>
                                  <a:lnTo>
                                    <a:pt x="2227" y="6552"/>
                                  </a:lnTo>
                                  <a:lnTo>
                                    <a:pt x="2247" y="6543"/>
                                  </a:lnTo>
                                  <a:lnTo>
                                    <a:pt x="2267" y="6533"/>
                                  </a:lnTo>
                                  <a:lnTo>
                                    <a:pt x="2287" y="6523"/>
                                  </a:lnTo>
                                  <a:lnTo>
                                    <a:pt x="2306" y="6512"/>
                                  </a:lnTo>
                                  <a:lnTo>
                                    <a:pt x="2325" y="6500"/>
                                  </a:lnTo>
                                  <a:lnTo>
                                    <a:pt x="2343" y="6487"/>
                                  </a:lnTo>
                                  <a:lnTo>
                                    <a:pt x="2361" y="6474"/>
                                  </a:lnTo>
                                  <a:lnTo>
                                    <a:pt x="2379" y="6460"/>
                                  </a:lnTo>
                                  <a:lnTo>
                                    <a:pt x="2395" y="6445"/>
                                  </a:lnTo>
                                  <a:lnTo>
                                    <a:pt x="2412" y="6430"/>
                                  </a:lnTo>
                                  <a:lnTo>
                                    <a:pt x="2429" y="6414"/>
                                  </a:lnTo>
                                  <a:lnTo>
                                    <a:pt x="2444" y="6398"/>
                                  </a:lnTo>
                                  <a:lnTo>
                                    <a:pt x="2460" y="6381"/>
                                  </a:lnTo>
                                  <a:lnTo>
                                    <a:pt x="2474" y="6363"/>
                                  </a:lnTo>
                                  <a:lnTo>
                                    <a:pt x="2488" y="6346"/>
                                  </a:lnTo>
                                  <a:lnTo>
                                    <a:pt x="2502" y="6327"/>
                                  </a:lnTo>
                                  <a:lnTo>
                                    <a:pt x="2515" y="6308"/>
                                  </a:lnTo>
                                  <a:lnTo>
                                    <a:pt x="2527" y="6288"/>
                                  </a:lnTo>
                                  <a:lnTo>
                                    <a:pt x="2539" y="6268"/>
                                  </a:lnTo>
                                  <a:lnTo>
                                    <a:pt x="2550" y="6248"/>
                                  </a:lnTo>
                                  <a:lnTo>
                                    <a:pt x="2561" y="6227"/>
                                  </a:lnTo>
                                  <a:lnTo>
                                    <a:pt x="2571" y="6205"/>
                                  </a:lnTo>
                                  <a:lnTo>
                                    <a:pt x="2580" y="6206"/>
                                  </a:lnTo>
                                  <a:lnTo>
                                    <a:pt x="2588" y="6207"/>
                                  </a:lnTo>
                                  <a:lnTo>
                                    <a:pt x="2597" y="6208"/>
                                  </a:lnTo>
                                  <a:lnTo>
                                    <a:pt x="2604" y="6209"/>
                                  </a:lnTo>
                                  <a:lnTo>
                                    <a:pt x="2613" y="6210"/>
                                  </a:lnTo>
                                  <a:lnTo>
                                    <a:pt x="2621" y="6211"/>
                                  </a:lnTo>
                                  <a:lnTo>
                                    <a:pt x="2630" y="6213"/>
                                  </a:lnTo>
                                  <a:lnTo>
                                    <a:pt x="2638" y="6213"/>
                                  </a:lnTo>
                                  <a:lnTo>
                                    <a:pt x="2671" y="6211"/>
                                  </a:lnTo>
                                  <a:lnTo>
                                    <a:pt x="2704" y="6209"/>
                                  </a:lnTo>
                                  <a:lnTo>
                                    <a:pt x="2736" y="6204"/>
                                  </a:lnTo>
                                  <a:lnTo>
                                    <a:pt x="2767" y="6198"/>
                                  </a:lnTo>
                                  <a:lnTo>
                                    <a:pt x="2798" y="6189"/>
                                  </a:lnTo>
                                  <a:lnTo>
                                    <a:pt x="2829" y="6179"/>
                                  </a:lnTo>
                                  <a:lnTo>
                                    <a:pt x="2859" y="6168"/>
                                  </a:lnTo>
                                  <a:lnTo>
                                    <a:pt x="2888" y="6155"/>
                                  </a:lnTo>
                                  <a:lnTo>
                                    <a:pt x="2910" y="6182"/>
                                  </a:lnTo>
                                  <a:lnTo>
                                    <a:pt x="2934" y="6207"/>
                                  </a:lnTo>
                                  <a:lnTo>
                                    <a:pt x="2959" y="6231"/>
                                  </a:lnTo>
                                  <a:lnTo>
                                    <a:pt x="2984" y="6254"/>
                                  </a:lnTo>
                                  <a:lnTo>
                                    <a:pt x="3011" y="6275"/>
                                  </a:lnTo>
                                  <a:lnTo>
                                    <a:pt x="3038" y="6295"/>
                                  </a:lnTo>
                                  <a:lnTo>
                                    <a:pt x="3067" y="6312"/>
                                  </a:lnTo>
                                  <a:lnTo>
                                    <a:pt x="3097" y="6328"/>
                                  </a:lnTo>
                                  <a:lnTo>
                                    <a:pt x="3127" y="6343"/>
                                  </a:lnTo>
                                  <a:lnTo>
                                    <a:pt x="3158" y="6356"/>
                                  </a:lnTo>
                                  <a:lnTo>
                                    <a:pt x="3190" y="6367"/>
                                  </a:lnTo>
                                  <a:lnTo>
                                    <a:pt x="3222" y="6377"/>
                                  </a:lnTo>
                                  <a:lnTo>
                                    <a:pt x="3255" y="6383"/>
                                  </a:lnTo>
                                  <a:lnTo>
                                    <a:pt x="3289" y="6389"/>
                                  </a:lnTo>
                                  <a:lnTo>
                                    <a:pt x="3324" y="6392"/>
                                  </a:lnTo>
                                  <a:lnTo>
                                    <a:pt x="3358" y="6393"/>
                                  </a:lnTo>
                                  <a:lnTo>
                                    <a:pt x="3380" y="6392"/>
                                  </a:lnTo>
                                  <a:lnTo>
                                    <a:pt x="3402" y="6391"/>
                                  </a:lnTo>
                                  <a:lnTo>
                                    <a:pt x="3423" y="6389"/>
                                  </a:lnTo>
                                  <a:lnTo>
                                    <a:pt x="3445" y="6387"/>
                                  </a:lnTo>
                                  <a:lnTo>
                                    <a:pt x="3466" y="6382"/>
                                  </a:lnTo>
                                  <a:lnTo>
                                    <a:pt x="3487" y="6378"/>
                                  </a:lnTo>
                                  <a:lnTo>
                                    <a:pt x="3507" y="6372"/>
                                  </a:lnTo>
                                  <a:lnTo>
                                    <a:pt x="3528" y="6367"/>
                                  </a:lnTo>
                                  <a:lnTo>
                                    <a:pt x="3548" y="6360"/>
                                  </a:lnTo>
                                  <a:lnTo>
                                    <a:pt x="3568" y="6352"/>
                                  </a:lnTo>
                                  <a:lnTo>
                                    <a:pt x="3588" y="6344"/>
                                  </a:lnTo>
                                  <a:lnTo>
                                    <a:pt x="3607" y="6336"/>
                                  </a:lnTo>
                                  <a:lnTo>
                                    <a:pt x="3626" y="6326"/>
                                  </a:lnTo>
                                  <a:lnTo>
                                    <a:pt x="3645" y="6316"/>
                                  </a:lnTo>
                                  <a:lnTo>
                                    <a:pt x="3662" y="6305"/>
                                  </a:lnTo>
                                  <a:lnTo>
                                    <a:pt x="3680" y="6292"/>
                                  </a:lnTo>
                                  <a:lnTo>
                                    <a:pt x="3698" y="6280"/>
                                  </a:lnTo>
                                  <a:lnTo>
                                    <a:pt x="3715" y="6268"/>
                                  </a:lnTo>
                                  <a:lnTo>
                                    <a:pt x="3732" y="6255"/>
                                  </a:lnTo>
                                  <a:lnTo>
                                    <a:pt x="3747" y="6240"/>
                                  </a:lnTo>
                                  <a:lnTo>
                                    <a:pt x="3764" y="6226"/>
                                  </a:lnTo>
                                  <a:lnTo>
                                    <a:pt x="3779" y="6210"/>
                                  </a:lnTo>
                                  <a:lnTo>
                                    <a:pt x="3794" y="6195"/>
                                  </a:lnTo>
                                  <a:lnTo>
                                    <a:pt x="3808" y="6178"/>
                                  </a:lnTo>
                                  <a:lnTo>
                                    <a:pt x="3823" y="6162"/>
                                  </a:lnTo>
                                  <a:lnTo>
                                    <a:pt x="3837" y="6144"/>
                                  </a:lnTo>
                                  <a:lnTo>
                                    <a:pt x="3849" y="6126"/>
                                  </a:lnTo>
                                  <a:lnTo>
                                    <a:pt x="3862" y="6108"/>
                                  </a:lnTo>
                                  <a:lnTo>
                                    <a:pt x="3875" y="6090"/>
                                  </a:lnTo>
                                  <a:lnTo>
                                    <a:pt x="3886" y="6071"/>
                                  </a:lnTo>
                                  <a:lnTo>
                                    <a:pt x="3897" y="6051"/>
                                  </a:lnTo>
                                  <a:lnTo>
                                    <a:pt x="3908" y="6031"/>
                                  </a:lnTo>
                                  <a:lnTo>
                                    <a:pt x="3942" y="6051"/>
                                  </a:lnTo>
                                  <a:lnTo>
                                    <a:pt x="3979" y="6068"/>
                                  </a:lnTo>
                                  <a:lnTo>
                                    <a:pt x="3996" y="6077"/>
                                  </a:lnTo>
                                  <a:lnTo>
                                    <a:pt x="4015" y="6085"/>
                                  </a:lnTo>
                                  <a:lnTo>
                                    <a:pt x="4034" y="6092"/>
                                  </a:lnTo>
                                  <a:lnTo>
                                    <a:pt x="4053" y="6097"/>
                                  </a:lnTo>
                                  <a:lnTo>
                                    <a:pt x="4072" y="6104"/>
                                  </a:lnTo>
                                  <a:lnTo>
                                    <a:pt x="4092" y="6108"/>
                                  </a:lnTo>
                                  <a:lnTo>
                                    <a:pt x="4111" y="6113"/>
                                  </a:lnTo>
                                  <a:lnTo>
                                    <a:pt x="4131" y="6116"/>
                                  </a:lnTo>
                                  <a:lnTo>
                                    <a:pt x="4151" y="6118"/>
                                  </a:lnTo>
                                  <a:lnTo>
                                    <a:pt x="4171" y="6121"/>
                                  </a:lnTo>
                                  <a:lnTo>
                                    <a:pt x="4192" y="6122"/>
                                  </a:lnTo>
                                  <a:lnTo>
                                    <a:pt x="4213" y="6123"/>
                                  </a:lnTo>
                                  <a:lnTo>
                                    <a:pt x="4220" y="6122"/>
                                  </a:lnTo>
                                  <a:lnTo>
                                    <a:pt x="4228" y="6122"/>
                                  </a:lnTo>
                                  <a:lnTo>
                                    <a:pt x="4234" y="6121"/>
                                  </a:lnTo>
                                  <a:lnTo>
                                    <a:pt x="4241" y="6119"/>
                                  </a:lnTo>
                                  <a:lnTo>
                                    <a:pt x="4249" y="6119"/>
                                  </a:lnTo>
                                  <a:lnTo>
                                    <a:pt x="4255" y="6118"/>
                                  </a:lnTo>
                                  <a:lnTo>
                                    <a:pt x="4262" y="6117"/>
                                  </a:lnTo>
                                  <a:lnTo>
                                    <a:pt x="4270" y="6116"/>
                                  </a:lnTo>
                                  <a:lnTo>
                                    <a:pt x="4278" y="6138"/>
                                  </a:lnTo>
                                  <a:lnTo>
                                    <a:pt x="4290" y="6160"/>
                                  </a:lnTo>
                                  <a:lnTo>
                                    <a:pt x="4301" y="6183"/>
                                  </a:lnTo>
                                  <a:lnTo>
                                    <a:pt x="4313" y="6204"/>
                                  </a:lnTo>
                                  <a:lnTo>
                                    <a:pt x="4325" y="6225"/>
                                  </a:lnTo>
                                  <a:lnTo>
                                    <a:pt x="4338" y="6245"/>
                                  </a:lnTo>
                                  <a:lnTo>
                                    <a:pt x="4352" y="6264"/>
                                  </a:lnTo>
                                  <a:lnTo>
                                    <a:pt x="4366" y="6282"/>
                                  </a:lnTo>
                                  <a:lnTo>
                                    <a:pt x="4380" y="6301"/>
                                  </a:lnTo>
                                  <a:lnTo>
                                    <a:pt x="4396" y="6319"/>
                                  </a:lnTo>
                                  <a:lnTo>
                                    <a:pt x="4412" y="6337"/>
                                  </a:lnTo>
                                  <a:lnTo>
                                    <a:pt x="4429" y="6353"/>
                                  </a:lnTo>
                                  <a:lnTo>
                                    <a:pt x="4446" y="6369"/>
                                  </a:lnTo>
                                  <a:lnTo>
                                    <a:pt x="4462" y="6384"/>
                                  </a:lnTo>
                                  <a:lnTo>
                                    <a:pt x="4481" y="6399"/>
                                  </a:lnTo>
                                  <a:lnTo>
                                    <a:pt x="4499" y="6413"/>
                                  </a:lnTo>
                                  <a:lnTo>
                                    <a:pt x="4517" y="6426"/>
                                  </a:lnTo>
                                  <a:lnTo>
                                    <a:pt x="4537" y="6439"/>
                                  </a:lnTo>
                                  <a:lnTo>
                                    <a:pt x="4556" y="6451"/>
                                  </a:lnTo>
                                  <a:lnTo>
                                    <a:pt x="4576" y="6462"/>
                                  </a:lnTo>
                                  <a:lnTo>
                                    <a:pt x="4597" y="6472"/>
                                  </a:lnTo>
                                  <a:lnTo>
                                    <a:pt x="4618" y="6482"/>
                                  </a:lnTo>
                                  <a:lnTo>
                                    <a:pt x="4639" y="6490"/>
                                  </a:lnTo>
                                  <a:lnTo>
                                    <a:pt x="4660" y="6497"/>
                                  </a:lnTo>
                                  <a:lnTo>
                                    <a:pt x="4682" y="6505"/>
                                  </a:lnTo>
                                  <a:lnTo>
                                    <a:pt x="4704" y="6511"/>
                                  </a:lnTo>
                                  <a:lnTo>
                                    <a:pt x="4727" y="6516"/>
                                  </a:lnTo>
                                  <a:lnTo>
                                    <a:pt x="4750" y="6521"/>
                                  </a:lnTo>
                                  <a:lnTo>
                                    <a:pt x="4772" y="6524"/>
                                  </a:lnTo>
                                  <a:lnTo>
                                    <a:pt x="4795" y="6526"/>
                                  </a:lnTo>
                                  <a:lnTo>
                                    <a:pt x="4820" y="6527"/>
                                  </a:lnTo>
                                  <a:lnTo>
                                    <a:pt x="4843" y="6528"/>
                                  </a:lnTo>
                                  <a:lnTo>
                                    <a:pt x="4846" y="6528"/>
                                  </a:lnTo>
                                  <a:lnTo>
                                    <a:pt x="4848" y="6528"/>
                                  </a:lnTo>
                                  <a:lnTo>
                                    <a:pt x="4852" y="6527"/>
                                  </a:lnTo>
                                  <a:lnTo>
                                    <a:pt x="4854" y="6527"/>
                                  </a:lnTo>
                                  <a:lnTo>
                                    <a:pt x="4857" y="6527"/>
                                  </a:lnTo>
                                  <a:lnTo>
                                    <a:pt x="4860" y="6527"/>
                                  </a:lnTo>
                                  <a:lnTo>
                                    <a:pt x="4863" y="6526"/>
                                  </a:lnTo>
                                  <a:lnTo>
                                    <a:pt x="4866" y="6526"/>
                                  </a:lnTo>
                                  <a:lnTo>
                                    <a:pt x="4875" y="6552"/>
                                  </a:lnTo>
                                  <a:lnTo>
                                    <a:pt x="4885" y="6576"/>
                                  </a:lnTo>
                                  <a:lnTo>
                                    <a:pt x="4895" y="6600"/>
                                  </a:lnTo>
                                  <a:lnTo>
                                    <a:pt x="4906" y="6624"/>
                                  </a:lnTo>
                                  <a:lnTo>
                                    <a:pt x="4918" y="6646"/>
                                  </a:lnTo>
                                  <a:lnTo>
                                    <a:pt x="4931" y="6669"/>
                                  </a:lnTo>
                                  <a:lnTo>
                                    <a:pt x="4945" y="6690"/>
                                  </a:lnTo>
                                  <a:lnTo>
                                    <a:pt x="4959" y="6711"/>
                                  </a:lnTo>
                                  <a:lnTo>
                                    <a:pt x="4973" y="6732"/>
                                  </a:lnTo>
                                  <a:lnTo>
                                    <a:pt x="4989" y="6752"/>
                                  </a:lnTo>
                                  <a:lnTo>
                                    <a:pt x="5005" y="6771"/>
                                  </a:lnTo>
                                  <a:lnTo>
                                    <a:pt x="5022" y="6790"/>
                                  </a:lnTo>
                                  <a:lnTo>
                                    <a:pt x="5040" y="6808"/>
                                  </a:lnTo>
                                  <a:lnTo>
                                    <a:pt x="5057" y="6825"/>
                                  </a:lnTo>
                                  <a:lnTo>
                                    <a:pt x="5075" y="6842"/>
                                  </a:lnTo>
                                  <a:lnTo>
                                    <a:pt x="5095" y="6858"/>
                                  </a:lnTo>
                                  <a:lnTo>
                                    <a:pt x="5114" y="6872"/>
                                  </a:lnTo>
                                  <a:lnTo>
                                    <a:pt x="5134" y="6886"/>
                                  </a:lnTo>
                                  <a:lnTo>
                                    <a:pt x="5155" y="6900"/>
                                  </a:lnTo>
                                  <a:lnTo>
                                    <a:pt x="5176" y="6912"/>
                                  </a:lnTo>
                                  <a:lnTo>
                                    <a:pt x="5197" y="6923"/>
                                  </a:lnTo>
                                  <a:lnTo>
                                    <a:pt x="5219" y="6934"/>
                                  </a:lnTo>
                                  <a:lnTo>
                                    <a:pt x="5241" y="6944"/>
                                  </a:lnTo>
                                  <a:lnTo>
                                    <a:pt x="5264" y="6952"/>
                                  </a:lnTo>
                                  <a:lnTo>
                                    <a:pt x="5288" y="6961"/>
                                  </a:lnTo>
                                  <a:lnTo>
                                    <a:pt x="5311" y="6967"/>
                                  </a:lnTo>
                                  <a:lnTo>
                                    <a:pt x="5334" y="6973"/>
                                  </a:lnTo>
                                  <a:lnTo>
                                    <a:pt x="5358" y="6977"/>
                                  </a:lnTo>
                                  <a:lnTo>
                                    <a:pt x="5383" y="6982"/>
                                  </a:lnTo>
                                  <a:lnTo>
                                    <a:pt x="5407" y="6984"/>
                                  </a:lnTo>
                                  <a:lnTo>
                                    <a:pt x="5433" y="6986"/>
                                  </a:lnTo>
                                  <a:lnTo>
                                    <a:pt x="5458" y="6986"/>
                                  </a:lnTo>
                                  <a:lnTo>
                                    <a:pt x="5478" y="6986"/>
                                  </a:lnTo>
                                  <a:lnTo>
                                    <a:pt x="5498" y="6985"/>
                                  </a:lnTo>
                                  <a:lnTo>
                                    <a:pt x="5517" y="6983"/>
                                  </a:lnTo>
                                  <a:lnTo>
                                    <a:pt x="5537" y="6981"/>
                                  </a:lnTo>
                                  <a:lnTo>
                                    <a:pt x="5555" y="6978"/>
                                  </a:lnTo>
                                  <a:lnTo>
                                    <a:pt x="5575" y="6974"/>
                                  </a:lnTo>
                                  <a:lnTo>
                                    <a:pt x="5594" y="6970"/>
                                  </a:lnTo>
                                  <a:lnTo>
                                    <a:pt x="5613" y="6965"/>
                                  </a:lnTo>
                                  <a:lnTo>
                                    <a:pt x="5631" y="6960"/>
                                  </a:lnTo>
                                  <a:lnTo>
                                    <a:pt x="5649" y="6953"/>
                                  </a:lnTo>
                                  <a:lnTo>
                                    <a:pt x="5667" y="6946"/>
                                  </a:lnTo>
                                  <a:lnTo>
                                    <a:pt x="5685" y="6940"/>
                                  </a:lnTo>
                                  <a:lnTo>
                                    <a:pt x="5719" y="6923"/>
                                  </a:lnTo>
                                  <a:lnTo>
                                    <a:pt x="5753" y="6904"/>
                                  </a:lnTo>
                                  <a:lnTo>
                                    <a:pt x="5785" y="6883"/>
                                  </a:lnTo>
                                  <a:lnTo>
                                    <a:pt x="5816" y="6861"/>
                                  </a:lnTo>
                                  <a:lnTo>
                                    <a:pt x="5846" y="6835"/>
                                  </a:lnTo>
                                  <a:lnTo>
                                    <a:pt x="5875" y="6809"/>
                                  </a:lnTo>
                                  <a:lnTo>
                                    <a:pt x="5902" y="6781"/>
                                  </a:lnTo>
                                  <a:lnTo>
                                    <a:pt x="5928" y="6750"/>
                                  </a:lnTo>
                                  <a:lnTo>
                                    <a:pt x="5951" y="6719"/>
                                  </a:lnTo>
                                  <a:lnTo>
                                    <a:pt x="5975" y="6686"/>
                                  </a:lnTo>
                                  <a:lnTo>
                                    <a:pt x="5996" y="6692"/>
                                  </a:lnTo>
                                  <a:lnTo>
                                    <a:pt x="6017" y="6698"/>
                                  </a:lnTo>
                                  <a:lnTo>
                                    <a:pt x="6038" y="6704"/>
                                  </a:lnTo>
                                  <a:lnTo>
                                    <a:pt x="6059" y="6707"/>
                                  </a:lnTo>
                                  <a:lnTo>
                                    <a:pt x="6081" y="6711"/>
                                  </a:lnTo>
                                  <a:lnTo>
                                    <a:pt x="6103" y="6714"/>
                                  </a:lnTo>
                                  <a:lnTo>
                                    <a:pt x="6125" y="6716"/>
                                  </a:lnTo>
                                  <a:lnTo>
                                    <a:pt x="6148" y="6716"/>
                                  </a:lnTo>
                                  <a:lnTo>
                                    <a:pt x="6180" y="6715"/>
                                  </a:lnTo>
                                  <a:lnTo>
                                    <a:pt x="6213" y="6712"/>
                                  </a:lnTo>
                                  <a:lnTo>
                                    <a:pt x="6245" y="6708"/>
                                  </a:lnTo>
                                  <a:lnTo>
                                    <a:pt x="6276" y="6701"/>
                                  </a:lnTo>
                                  <a:lnTo>
                                    <a:pt x="6307" y="6694"/>
                                  </a:lnTo>
                                  <a:lnTo>
                                    <a:pt x="6338" y="6684"/>
                                  </a:lnTo>
                                  <a:lnTo>
                                    <a:pt x="6366" y="6673"/>
                                  </a:lnTo>
                                  <a:lnTo>
                                    <a:pt x="6395" y="6659"/>
                                  </a:lnTo>
                                  <a:lnTo>
                                    <a:pt x="6424" y="6645"/>
                                  </a:lnTo>
                                  <a:lnTo>
                                    <a:pt x="6452" y="6629"/>
                                  </a:lnTo>
                                  <a:lnTo>
                                    <a:pt x="6478" y="6613"/>
                                  </a:lnTo>
                                  <a:lnTo>
                                    <a:pt x="6504" y="6594"/>
                                  </a:lnTo>
                                  <a:lnTo>
                                    <a:pt x="6529" y="6574"/>
                                  </a:lnTo>
                                  <a:lnTo>
                                    <a:pt x="6552" y="6552"/>
                                  </a:lnTo>
                                  <a:lnTo>
                                    <a:pt x="6575" y="6530"/>
                                  </a:lnTo>
                                  <a:lnTo>
                                    <a:pt x="6598" y="6506"/>
                                  </a:lnTo>
                                  <a:lnTo>
                                    <a:pt x="6619" y="6481"/>
                                  </a:lnTo>
                                  <a:lnTo>
                                    <a:pt x="6639" y="6455"/>
                                  </a:lnTo>
                                  <a:lnTo>
                                    <a:pt x="6657" y="6428"/>
                                  </a:lnTo>
                                  <a:lnTo>
                                    <a:pt x="6675" y="6400"/>
                                  </a:lnTo>
                                  <a:lnTo>
                                    <a:pt x="6692" y="6371"/>
                                  </a:lnTo>
                                  <a:lnTo>
                                    <a:pt x="6707" y="6341"/>
                                  </a:lnTo>
                                  <a:lnTo>
                                    <a:pt x="6722" y="6310"/>
                                  </a:lnTo>
                                  <a:lnTo>
                                    <a:pt x="6734" y="6278"/>
                                  </a:lnTo>
                                  <a:lnTo>
                                    <a:pt x="6746" y="6246"/>
                                  </a:lnTo>
                                  <a:lnTo>
                                    <a:pt x="6756" y="6213"/>
                                  </a:lnTo>
                                  <a:lnTo>
                                    <a:pt x="6765" y="6178"/>
                                  </a:lnTo>
                                  <a:lnTo>
                                    <a:pt x="6771" y="6144"/>
                                  </a:lnTo>
                                  <a:lnTo>
                                    <a:pt x="6777" y="6108"/>
                                  </a:lnTo>
                                  <a:lnTo>
                                    <a:pt x="6781" y="6072"/>
                                  </a:lnTo>
                                  <a:lnTo>
                                    <a:pt x="6783" y="6035"/>
                                  </a:lnTo>
                                  <a:lnTo>
                                    <a:pt x="6785" y="5999"/>
                                  </a:lnTo>
                                  <a:lnTo>
                                    <a:pt x="6783" y="5970"/>
                                  </a:lnTo>
                                  <a:lnTo>
                                    <a:pt x="6781" y="5942"/>
                                  </a:lnTo>
                                  <a:lnTo>
                                    <a:pt x="6779" y="5914"/>
                                  </a:lnTo>
                                  <a:lnTo>
                                    <a:pt x="6775" y="5887"/>
                                  </a:lnTo>
                                  <a:lnTo>
                                    <a:pt x="6770" y="5859"/>
                                  </a:lnTo>
                                  <a:lnTo>
                                    <a:pt x="6765" y="5832"/>
                                  </a:lnTo>
                                  <a:lnTo>
                                    <a:pt x="6758" y="5806"/>
                                  </a:lnTo>
                                  <a:lnTo>
                                    <a:pt x="6751" y="5779"/>
                                  </a:lnTo>
                                  <a:lnTo>
                                    <a:pt x="6769" y="5768"/>
                                  </a:lnTo>
                                  <a:lnTo>
                                    <a:pt x="6787" y="5756"/>
                                  </a:lnTo>
                                  <a:lnTo>
                                    <a:pt x="6803" y="5743"/>
                                  </a:lnTo>
                                  <a:lnTo>
                                    <a:pt x="6820" y="5728"/>
                                  </a:lnTo>
                                  <a:lnTo>
                                    <a:pt x="6837" y="5715"/>
                                  </a:lnTo>
                                  <a:lnTo>
                                    <a:pt x="6853" y="5699"/>
                                  </a:lnTo>
                                  <a:lnTo>
                                    <a:pt x="6869" y="5684"/>
                                  </a:lnTo>
                                  <a:lnTo>
                                    <a:pt x="6883" y="5668"/>
                                  </a:lnTo>
                                  <a:lnTo>
                                    <a:pt x="6897" y="5652"/>
                                  </a:lnTo>
                                  <a:lnTo>
                                    <a:pt x="6912" y="5635"/>
                                  </a:lnTo>
                                  <a:lnTo>
                                    <a:pt x="6926" y="5617"/>
                                  </a:lnTo>
                                  <a:lnTo>
                                    <a:pt x="6939" y="5600"/>
                                  </a:lnTo>
                                  <a:lnTo>
                                    <a:pt x="6952" y="5581"/>
                                  </a:lnTo>
                                  <a:lnTo>
                                    <a:pt x="6964" y="5562"/>
                                  </a:lnTo>
                                  <a:lnTo>
                                    <a:pt x="6975" y="5543"/>
                                  </a:lnTo>
                                  <a:lnTo>
                                    <a:pt x="6986" y="5523"/>
                                  </a:lnTo>
                                  <a:lnTo>
                                    <a:pt x="6997" y="5503"/>
                                  </a:lnTo>
                                  <a:lnTo>
                                    <a:pt x="7007" y="5482"/>
                                  </a:lnTo>
                                  <a:lnTo>
                                    <a:pt x="7016" y="5461"/>
                                  </a:lnTo>
                                  <a:lnTo>
                                    <a:pt x="7025" y="5440"/>
                                  </a:lnTo>
                                  <a:lnTo>
                                    <a:pt x="7032" y="5418"/>
                                  </a:lnTo>
                                  <a:lnTo>
                                    <a:pt x="7040" y="5396"/>
                                  </a:lnTo>
                                  <a:lnTo>
                                    <a:pt x="7047" y="5374"/>
                                  </a:lnTo>
                                  <a:lnTo>
                                    <a:pt x="7053" y="5350"/>
                                  </a:lnTo>
                                  <a:lnTo>
                                    <a:pt x="7058" y="5327"/>
                                  </a:lnTo>
                                  <a:lnTo>
                                    <a:pt x="7063" y="5304"/>
                                  </a:lnTo>
                                  <a:lnTo>
                                    <a:pt x="7067" y="5280"/>
                                  </a:lnTo>
                                  <a:lnTo>
                                    <a:pt x="7071" y="5256"/>
                                  </a:lnTo>
                                  <a:lnTo>
                                    <a:pt x="7073" y="5232"/>
                                  </a:lnTo>
                                  <a:lnTo>
                                    <a:pt x="7076" y="5207"/>
                                  </a:lnTo>
                                  <a:lnTo>
                                    <a:pt x="7077" y="5183"/>
                                  </a:lnTo>
                                  <a:lnTo>
                                    <a:pt x="7077" y="5157"/>
                                  </a:lnTo>
                                  <a:lnTo>
                                    <a:pt x="7077" y="5132"/>
                                  </a:lnTo>
                                  <a:lnTo>
                                    <a:pt x="7074" y="5106"/>
                                  </a:lnTo>
                                  <a:lnTo>
                                    <a:pt x="7072" y="5081"/>
                                  </a:lnTo>
                                  <a:lnTo>
                                    <a:pt x="7069" y="5057"/>
                                  </a:lnTo>
                                  <a:lnTo>
                                    <a:pt x="7066" y="5032"/>
                                  </a:lnTo>
                                  <a:lnTo>
                                    <a:pt x="7060" y="5008"/>
                                  </a:lnTo>
                                  <a:lnTo>
                                    <a:pt x="7056" y="4985"/>
                                  </a:lnTo>
                                  <a:lnTo>
                                    <a:pt x="7049" y="4960"/>
                                  </a:lnTo>
                                  <a:lnTo>
                                    <a:pt x="7067" y="4937"/>
                                  </a:lnTo>
                                  <a:lnTo>
                                    <a:pt x="7083" y="4911"/>
                                  </a:lnTo>
                                  <a:lnTo>
                                    <a:pt x="7099" y="4886"/>
                                  </a:lnTo>
                                  <a:lnTo>
                                    <a:pt x="7113" y="4860"/>
                                  </a:lnTo>
                                  <a:lnTo>
                                    <a:pt x="7128" y="4833"/>
                                  </a:lnTo>
                                  <a:lnTo>
                                    <a:pt x="7140" y="4805"/>
                                  </a:lnTo>
                                  <a:lnTo>
                                    <a:pt x="7152" y="4777"/>
                                  </a:lnTo>
                                  <a:lnTo>
                                    <a:pt x="7163" y="4748"/>
                                  </a:lnTo>
                                  <a:lnTo>
                                    <a:pt x="7172" y="4719"/>
                                  </a:lnTo>
                                  <a:lnTo>
                                    <a:pt x="7181" y="4689"/>
                                  </a:lnTo>
                                  <a:lnTo>
                                    <a:pt x="7187" y="4658"/>
                                  </a:lnTo>
                                  <a:lnTo>
                                    <a:pt x="7193" y="4627"/>
                                  </a:lnTo>
                                  <a:lnTo>
                                    <a:pt x="7198" y="4594"/>
                                  </a:lnTo>
                                  <a:lnTo>
                                    <a:pt x="7202" y="4562"/>
                                  </a:lnTo>
                                  <a:lnTo>
                                    <a:pt x="7204" y="4529"/>
                                  </a:lnTo>
                                  <a:lnTo>
                                    <a:pt x="7204" y="4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15"/>
                          <wps:cNvSpPr>
                            <a:spLocks/>
                          </wps:cNvSpPr>
                          <wps:spPr bwMode="auto">
                            <a:xfrm>
                              <a:off x="2142" y="2609"/>
                              <a:ext cx="142" cy="200"/>
                            </a:xfrm>
                            <a:custGeom>
                              <a:avLst/>
                              <a:gdLst>
                                <a:gd name="T0" fmla="*/ 114 w 1278"/>
                                <a:gd name="T1" fmla="*/ 1609 h 1798"/>
                                <a:gd name="T2" fmla="*/ 139 w 1278"/>
                                <a:gd name="T3" fmla="*/ 1499 h 1798"/>
                                <a:gd name="T4" fmla="*/ 148 w 1278"/>
                                <a:gd name="T5" fmla="*/ 1406 h 1798"/>
                                <a:gd name="T6" fmla="*/ 143 w 1278"/>
                                <a:gd name="T7" fmla="*/ 1287 h 1798"/>
                                <a:gd name="T8" fmla="*/ 117 w 1278"/>
                                <a:gd name="T9" fmla="*/ 1165 h 1798"/>
                                <a:gd name="T10" fmla="*/ 75 w 1278"/>
                                <a:gd name="T11" fmla="*/ 1052 h 1798"/>
                                <a:gd name="T12" fmla="*/ 17 w 1278"/>
                                <a:gd name="T13" fmla="*/ 950 h 1798"/>
                                <a:gd name="T14" fmla="*/ 3 w 1278"/>
                                <a:gd name="T15" fmla="*/ 927 h 1798"/>
                                <a:gd name="T16" fmla="*/ 7 w 1278"/>
                                <a:gd name="T17" fmla="*/ 928 h 1798"/>
                                <a:gd name="T18" fmla="*/ 104 w 1278"/>
                                <a:gd name="T19" fmla="*/ 919 h 1798"/>
                                <a:gd name="T20" fmla="*/ 226 w 1278"/>
                                <a:gd name="T21" fmla="*/ 884 h 1798"/>
                                <a:gd name="T22" fmla="*/ 337 w 1278"/>
                                <a:gd name="T23" fmla="*/ 824 h 1798"/>
                                <a:gd name="T24" fmla="*/ 435 w 1278"/>
                                <a:gd name="T25" fmla="*/ 742 h 1798"/>
                                <a:gd name="T26" fmla="*/ 517 w 1278"/>
                                <a:gd name="T27" fmla="*/ 640 h 1798"/>
                                <a:gd name="T28" fmla="*/ 581 w 1278"/>
                                <a:gd name="T29" fmla="*/ 521 h 1798"/>
                                <a:gd name="T30" fmla="*/ 624 w 1278"/>
                                <a:gd name="T31" fmla="*/ 390 h 1798"/>
                                <a:gd name="T32" fmla="*/ 643 w 1278"/>
                                <a:gd name="T33" fmla="*/ 248 h 1798"/>
                                <a:gd name="T34" fmla="*/ 642 w 1278"/>
                                <a:gd name="T35" fmla="*/ 186 h 1798"/>
                                <a:gd name="T36" fmla="*/ 638 w 1278"/>
                                <a:gd name="T37" fmla="*/ 153 h 1798"/>
                                <a:gd name="T38" fmla="*/ 687 w 1278"/>
                                <a:gd name="T39" fmla="*/ 155 h 1798"/>
                                <a:gd name="T40" fmla="*/ 755 w 1278"/>
                                <a:gd name="T41" fmla="*/ 161 h 1798"/>
                                <a:gd name="T42" fmla="*/ 855 w 1278"/>
                                <a:gd name="T43" fmla="*/ 156 h 1798"/>
                                <a:gd name="T44" fmla="*/ 961 w 1278"/>
                                <a:gd name="T45" fmla="*/ 128 h 1798"/>
                                <a:gd name="T46" fmla="*/ 1059 w 1278"/>
                                <a:gd name="T47" fmla="*/ 83 h 1798"/>
                                <a:gd name="T48" fmla="*/ 1148 w 1278"/>
                                <a:gd name="T49" fmla="*/ 19 h 1798"/>
                                <a:gd name="T50" fmla="*/ 1144 w 1278"/>
                                <a:gd name="T51" fmla="*/ 92 h 1798"/>
                                <a:gd name="T52" fmla="*/ 1126 w 1278"/>
                                <a:gd name="T53" fmla="*/ 222 h 1798"/>
                                <a:gd name="T54" fmla="*/ 1132 w 1278"/>
                                <a:gd name="T55" fmla="*/ 353 h 1798"/>
                                <a:gd name="T56" fmla="*/ 1157 w 1278"/>
                                <a:gd name="T57" fmla="*/ 476 h 1798"/>
                                <a:gd name="T58" fmla="*/ 1200 w 1278"/>
                                <a:gd name="T59" fmla="*/ 589 h 1798"/>
                                <a:gd name="T60" fmla="*/ 1260 w 1278"/>
                                <a:gd name="T61" fmla="*/ 692 h 1798"/>
                                <a:gd name="T62" fmla="*/ 1243 w 1278"/>
                                <a:gd name="T63" fmla="*/ 782 h 1798"/>
                                <a:gd name="T64" fmla="*/ 1206 w 1278"/>
                                <a:gd name="T65" fmla="*/ 877 h 1798"/>
                                <a:gd name="T66" fmla="*/ 1182 w 1278"/>
                                <a:gd name="T67" fmla="*/ 978 h 1798"/>
                                <a:gd name="T68" fmla="*/ 1172 w 1278"/>
                                <a:gd name="T69" fmla="*/ 1084 h 1798"/>
                                <a:gd name="T70" fmla="*/ 1171 w 1278"/>
                                <a:gd name="T71" fmla="*/ 1114 h 1798"/>
                                <a:gd name="T72" fmla="*/ 1172 w 1278"/>
                                <a:gd name="T73" fmla="*/ 1117 h 1798"/>
                                <a:gd name="T74" fmla="*/ 1078 w 1278"/>
                                <a:gd name="T75" fmla="*/ 1125 h 1798"/>
                                <a:gd name="T76" fmla="*/ 960 w 1278"/>
                                <a:gd name="T77" fmla="*/ 1160 h 1798"/>
                                <a:gd name="T78" fmla="*/ 854 w 1278"/>
                                <a:gd name="T79" fmla="*/ 1217 h 1798"/>
                                <a:gd name="T80" fmla="*/ 759 w 1278"/>
                                <a:gd name="T81" fmla="*/ 1295 h 1798"/>
                                <a:gd name="T82" fmla="*/ 678 w 1278"/>
                                <a:gd name="T83" fmla="*/ 1391 h 1798"/>
                                <a:gd name="T84" fmla="*/ 614 w 1278"/>
                                <a:gd name="T85" fmla="*/ 1503 h 1798"/>
                                <a:gd name="T86" fmla="*/ 570 w 1278"/>
                                <a:gd name="T87" fmla="*/ 1627 h 1798"/>
                                <a:gd name="T88" fmla="*/ 547 w 1278"/>
                                <a:gd name="T89" fmla="*/ 1763 h 1798"/>
                                <a:gd name="T90" fmla="*/ 454 w 1278"/>
                                <a:gd name="T91" fmla="*/ 1749 h 1798"/>
                                <a:gd name="T92" fmla="*/ 376 w 1278"/>
                                <a:gd name="T93" fmla="*/ 1722 h 1798"/>
                                <a:gd name="T94" fmla="*/ 295 w 1278"/>
                                <a:gd name="T95" fmla="*/ 1706 h 1798"/>
                                <a:gd name="T96" fmla="*/ 210 w 1278"/>
                                <a:gd name="T97" fmla="*/ 1703 h 1798"/>
                                <a:gd name="T98" fmla="*/ 126 w 1278"/>
                                <a:gd name="T99" fmla="*/ 1714 h 17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278" h="1798">
                                  <a:moveTo>
                                    <a:pt x="65" y="1731"/>
                                  </a:moveTo>
                                  <a:lnTo>
                                    <a:pt x="84" y="1691"/>
                                  </a:lnTo>
                                  <a:lnTo>
                                    <a:pt x="101" y="1650"/>
                                  </a:lnTo>
                                  <a:lnTo>
                                    <a:pt x="114" y="1609"/>
                                  </a:lnTo>
                                  <a:lnTo>
                                    <a:pt x="126" y="1565"/>
                                  </a:lnTo>
                                  <a:lnTo>
                                    <a:pt x="132" y="1543"/>
                                  </a:lnTo>
                                  <a:lnTo>
                                    <a:pt x="136" y="1521"/>
                                  </a:lnTo>
                                  <a:lnTo>
                                    <a:pt x="139" y="1499"/>
                                  </a:lnTo>
                                  <a:lnTo>
                                    <a:pt x="143" y="1476"/>
                                  </a:lnTo>
                                  <a:lnTo>
                                    <a:pt x="145" y="1453"/>
                                  </a:lnTo>
                                  <a:lnTo>
                                    <a:pt x="147" y="1430"/>
                                  </a:lnTo>
                                  <a:lnTo>
                                    <a:pt x="148" y="1406"/>
                                  </a:lnTo>
                                  <a:lnTo>
                                    <a:pt x="148" y="1383"/>
                                  </a:lnTo>
                                  <a:lnTo>
                                    <a:pt x="148" y="1350"/>
                                  </a:lnTo>
                                  <a:lnTo>
                                    <a:pt x="146" y="1318"/>
                                  </a:lnTo>
                                  <a:lnTo>
                                    <a:pt x="143" y="1287"/>
                                  </a:lnTo>
                                  <a:lnTo>
                                    <a:pt x="138" y="1255"/>
                                  </a:lnTo>
                                  <a:lnTo>
                                    <a:pt x="133" y="1225"/>
                                  </a:lnTo>
                                  <a:lnTo>
                                    <a:pt x="126" y="1195"/>
                                  </a:lnTo>
                                  <a:lnTo>
                                    <a:pt x="117" y="1165"/>
                                  </a:lnTo>
                                  <a:lnTo>
                                    <a:pt x="108" y="1137"/>
                                  </a:lnTo>
                                  <a:lnTo>
                                    <a:pt x="98" y="1108"/>
                                  </a:lnTo>
                                  <a:lnTo>
                                    <a:pt x="87" y="1080"/>
                                  </a:lnTo>
                                  <a:lnTo>
                                    <a:pt x="75" y="1052"/>
                                  </a:lnTo>
                                  <a:lnTo>
                                    <a:pt x="62" y="1026"/>
                                  </a:lnTo>
                                  <a:lnTo>
                                    <a:pt x="48" y="1000"/>
                                  </a:lnTo>
                                  <a:lnTo>
                                    <a:pt x="33" y="975"/>
                                  </a:lnTo>
                                  <a:lnTo>
                                    <a:pt x="17" y="950"/>
                                  </a:lnTo>
                                  <a:lnTo>
                                    <a:pt x="0" y="927"/>
                                  </a:lnTo>
                                  <a:lnTo>
                                    <a:pt x="1" y="927"/>
                                  </a:lnTo>
                                  <a:lnTo>
                                    <a:pt x="2" y="927"/>
                                  </a:lnTo>
                                  <a:lnTo>
                                    <a:pt x="3" y="927"/>
                                  </a:lnTo>
                                  <a:lnTo>
                                    <a:pt x="4" y="927"/>
                                  </a:lnTo>
                                  <a:lnTo>
                                    <a:pt x="6" y="928"/>
                                  </a:lnTo>
                                  <a:lnTo>
                                    <a:pt x="7" y="928"/>
                                  </a:lnTo>
                                  <a:lnTo>
                                    <a:pt x="8" y="928"/>
                                  </a:lnTo>
                                  <a:lnTo>
                                    <a:pt x="40" y="927"/>
                                  </a:lnTo>
                                  <a:lnTo>
                                    <a:pt x="72" y="924"/>
                                  </a:lnTo>
                                  <a:lnTo>
                                    <a:pt x="104" y="919"/>
                                  </a:lnTo>
                                  <a:lnTo>
                                    <a:pt x="136" y="914"/>
                                  </a:lnTo>
                                  <a:lnTo>
                                    <a:pt x="166" y="905"/>
                                  </a:lnTo>
                                  <a:lnTo>
                                    <a:pt x="197" y="896"/>
                                  </a:lnTo>
                                  <a:lnTo>
                                    <a:pt x="226" y="884"/>
                                  </a:lnTo>
                                  <a:lnTo>
                                    <a:pt x="256" y="872"/>
                                  </a:lnTo>
                                  <a:lnTo>
                                    <a:pt x="283" y="857"/>
                                  </a:lnTo>
                                  <a:lnTo>
                                    <a:pt x="311" y="842"/>
                                  </a:lnTo>
                                  <a:lnTo>
                                    <a:pt x="337" y="824"/>
                                  </a:lnTo>
                                  <a:lnTo>
                                    <a:pt x="363" y="805"/>
                                  </a:lnTo>
                                  <a:lnTo>
                                    <a:pt x="388" y="785"/>
                                  </a:lnTo>
                                  <a:lnTo>
                                    <a:pt x="412" y="764"/>
                                  </a:lnTo>
                                  <a:lnTo>
                                    <a:pt x="435" y="742"/>
                                  </a:lnTo>
                                  <a:lnTo>
                                    <a:pt x="457" y="718"/>
                                  </a:lnTo>
                                  <a:lnTo>
                                    <a:pt x="478" y="693"/>
                                  </a:lnTo>
                                  <a:lnTo>
                                    <a:pt x="498" y="667"/>
                                  </a:lnTo>
                                  <a:lnTo>
                                    <a:pt x="517" y="640"/>
                                  </a:lnTo>
                                  <a:lnTo>
                                    <a:pt x="536" y="612"/>
                                  </a:lnTo>
                                  <a:lnTo>
                                    <a:pt x="551" y="582"/>
                                  </a:lnTo>
                                  <a:lnTo>
                                    <a:pt x="566" y="552"/>
                                  </a:lnTo>
                                  <a:lnTo>
                                    <a:pt x="581" y="521"/>
                                  </a:lnTo>
                                  <a:lnTo>
                                    <a:pt x="594" y="490"/>
                                  </a:lnTo>
                                  <a:lnTo>
                                    <a:pt x="605" y="457"/>
                                  </a:lnTo>
                                  <a:lnTo>
                                    <a:pt x="615" y="424"/>
                                  </a:lnTo>
                                  <a:lnTo>
                                    <a:pt x="624" y="390"/>
                                  </a:lnTo>
                                  <a:lnTo>
                                    <a:pt x="631" y="355"/>
                                  </a:lnTo>
                                  <a:lnTo>
                                    <a:pt x="636" y="320"/>
                                  </a:lnTo>
                                  <a:lnTo>
                                    <a:pt x="641" y="284"/>
                                  </a:lnTo>
                                  <a:lnTo>
                                    <a:pt x="643" y="248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02"/>
                                  </a:lnTo>
                                  <a:lnTo>
                                    <a:pt x="643" y="194"/>
                                  </a:lnTo>
                                  <a:lnTo>
                                    <a:pt x="642" y="186"/>
                                  </a:lnTo>
                                  <a:lnTo>
                                    <a:pt x="642" y="178"/>
                                  </a:lnTo>
                                  <a:lnTo>
                                    <a:pt x="641" y="169"/>
                                  </a:lnTo>
                                  <a:lnTo>
                                    <a:pt x="640" y="161"/>
                                  </a:lnTo>
                                  <a:lnTo>
                                    <a:pt x="638" y="153"/>
                                  </a:lnTo>
                                  <a:lnTo>
                                    <a:pt x="638" y="145"/>
                                  </a:lnTo>
                                  <a:lnTo>
                                    <a:pt x="654" y="149"/>
                                  </a:lnTo>
                                  <a:lnTo>
                                    <a:pt x="671" y="152"/>
                                  </a:lnTo>
                                  <a:lnTo>
                                    <a:pt x="687" y="155"/>
                                  </a:lnTo>
                                  <a:lnTo>
                                    <a:pt x="704" y="157"/>
                                  </a:lnTo>
                                  <a:lnTo>
                                    <a:pt x="720" y="159"/>
                                  </a:lnTo>
                                  <a:lnTo>
                                    <a:pt x="738" y="160"/>
                                  </a:lnTo>
                                  <a:lnTo>
                                    <a:pt x="755" y="161"/>
                                  </a:lnTo>
                                  <a:lnTo>
                                    <a:pt x="772" y="161"/>
                                  </a:lnTo>
                                  <a:lnTo>
                                    <a:pt x="800" y="161"/>
                                  </a:lnTo>
                                  <a:lnTo>
                                    <a:pt x="828" y="159"/>
                                  </a:lnTo>
                                  <a:lnTo>
                                    <a:pt x="855" y="156"/>
                                  </a:lnTo>
                                  <a:lnTo>
                                    <a:pt x="883" y="150"/>
                                  </a:lnTo>
                                  <a:lnTo>
                                    <a:pt x="909" y="145"/>
                                  </a:lnTo>
                                  <a:lnTo>
                                    <a:pt x="935" y="137"/>
                                  </a:lnTo>
                                  <a:lnTo>
                                    <a:pt x="961" y="128"/>
                                  </a:lnTo>
                                  <a:lnTo>
                                    <a:pt x="987" y="118"/>
                                  </a:lnTo>
                                  <a:lnTo>
                                    <a:pt x="1011" y="107"/>
                                  </a:lnTo>
                                  <a:lnTo>
                                    <a:pt x="1036" y="96"/>
                                  </a:lnTo>
                                  <a:lnTo>
                                    <a:pt x="1059" y="83"/>
                                  </a:lnTo>
                                  <a:lnTo>
                                    <a:pt x="1082" y="68"/>
                                  </a:lnTo>
                                  <a:lnTo>
                                    <a:pt x="1105" y="53"/>
                                  </a:lnTo>
                                  <a:lnTo>
                                    <a:pt x="1127" y="36"/>
                                  </a:lnTo>
                                  <a:lnTo>
                                    <a:pt x="1148" y="19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160" y="30"/>
                                  </a:lnTo>
                                  <a:lnTo>
                                    <a:pt x="1151" y="61"/>
                                  </a:lnTo>
                                  <a:lnTo>
                                    <a:pt x="1144" y="92"/>
                                  </a:lnTo>
                                  <a:lnTo>
                                    <a:pt x="1137" y="125"/>
                                  </a:lnTo>
                                  <a:lnTo>
                                    <a:pt x="1133" y="157"/>
                                  </a:lnTo>
                                  <a:lnTo>
                                    <a:pt x="1129" y="189"/>
                                  </a:lnTo>
                                  <a:lnTo>
                                    <a:pt x="1126" y="222"/>
                                  </a:lnTo>
                                  <a:lnTo>
                                    <a:pt x="1126" y="255"/>
                                  </a:lnTo>
                                  <a:lnTo>
                                    <a:pt x="1126" y="289"/>
                                  </a:lnTo>
                                  <a:lnTo>
                                    <a:pt x="1129" y="321"/>
                                  </a:lnTo>
                                  <a:lnTo>
                                    <a:pt x="1132" y="353"/>
                                  </a:lnTo>
                                  <a:lnTo>
                                    <a:pt x="1136" y="384"/>
                                  </a:lnTo>
                                  <a:lnTo>
                                    <a:pt x="1142" y="415"/>
                                  </a:lnTo>
                                  <a:lnTo>
                                    <a:pt x="1150" y="446"/>
                                  </a:lnTo>
                                  <a:lnTo>
                                    <a:pt x="1157" y="476"/>
                                  </a:lnTo>
                                  <a:lnTo>
                                    <a:pt x="1166" y="505"/>
                                  </a:lnTo>
                                  <a:lnTo>
                                    <a:pt x="1177" y="534"/>
                                  </a:lnTo>
                                  <a:lnTo>
                                    <a:pt x="1188" y="561"/>
                                  </a:lnTo>
                                  <a:lnTo>
                                    <a:pt x="1200" y="589"/>
                                  </a:lnTo>
                                  <a:lnTo>
                                    <a:pt x="1215" y="616"/>
                                  </a:lnTo>
                                  <a:lnTo>
                                    <a:pt x="1229" y="642"/>
                                  </a:lnTo>
                                  <a:lnTo>
                                    <a:pt x="1244" y="668"/>
                                  </a:lnTo>
                                  <a:lnTo>
                                    <a:pt x="1260" y="692"/>
                                  </a:lnTo>
                                  <a:lnTo>
                                    <a:pt x="1278" y="715"/>
                                  </a:lnTo>
                                  <a:lnTo>
                                    <a:pt x="1266" y="738"/>
                                  </a:lnTo>
                                  <a:lnTo>
                                    <a:pt x="1254" y="760"/>
                                  </a:lnTo>
                                  <a:lnTo>
                                    <a:pt x="1243" y="782"/>
                                  </a:lnTo>
                                  <a:lnTo>
                                    <a:pt x="1233" y="805"/>
                                  </a:lnTo>
                                  <a:lnTo>
                                    <a:pt x="1223" y="828"/>
                                  </a:lnTo>
                                  <a:lnTo>
                                    <a:pt x="1214" y="853"/>
                                  </a:lnTo>
                                  <a:lnTo>
                                    <a:pt x="1206" y="877"/>
                                  </a:lnTo>
                                  <a:lnTo>
                                    <a:pt x="1199" y="902"/>
                                  </a:lnTo>
                                  <a:lnTo>
                                    <a:pt x="1193" y="927"/>
                                  </a:lnTo>
                                  <a:lnTo>
                                    <a:pt x="1187" y="953"/>
                                  </a:lnTo>
                                  <a:lnTo>
                                    <a:pt x="1182" y="978"/>
                                  </a:lnTo>
                                  <a:lnTo>
                                    <a:pt x="1178" y="1005"/>
                                  </a:lnTo>
                                  <a:lnTo>
                                    <a:pt x="1175" y="1031"/>
                                  </a:lnTo>
                                  <a:lnTo>
                                    <a:pt x="1173" y="1058"/>
                                  </a:lnTo>
                                  <a:lnTo>
                                    <a:pt x="1172" y="1084"/>
                                  </a:lnTo>
                                  <a:lnTo>
                                    <a:pt x="1171" y="1112"/>
                                  </a:lnTo>
                                  <a:lnTo>
                                    <a:pt x="1171" y="1113"/>
                                  </a:lnTo>
                                  <a:lnTo>
                                    <a:pt x="1171" y="1114"/>
                                  </a:lnTo>
                                  <a:lnTo>
                                    <a:pt x="1171" y="1115"/>
                                  </a:lnTo>
                                  <a:lnTo>
                                    <a:pt x="1172" y="1115"/>
                                  </a:lnTo>
                                  <a:lnTo>
                                    <a:pt x="1172" y="1117"/>
                                  </a:lnTo>
                                  <a:lnTo>
                                    <a:pt x="1140" y="1118"/>
                                  </a:lnTo>
                                  <a:lnTo>
                                    <a:pt x="1109" y="1121"/>
                                  </a:lnTo>
                                  <a:lnTo>
                                    <a:pt x="1078" y="1125"/>
                                  </a:lnTo>
                                  <a:lnTo>
                                    <a:pt x="1048" y="1132"/>
                                  </a:lnTo>
                                  <a:lnTo>
                                    <a:pt x="1018" y="1140"/>
                                  </a:lnTo>
                                  <a:lnTo>
                                    <a:pt x="989" y="1149"/>
                                  </a:lnTo>
                                  <a:lnTo>
                                    <a:pt x="960" y="1160"/>
                                  </a:lnTo>
                                  <a:lnTo>
                                    <a:pt x="933" y="1172"/>
                                  </a:lnTo>
                                  <a:lnTo>
                                    <a:pt x="906" y="1185"/>
                                  </a:lnTo>
                                  <a:lnTo>
                                    <a:pt x="880" y="1201"/>
                                  </a:lnTo>
                                  <a:lnTo>
                                    <a:pt x="854" y="1217"/>
                                  </a:lnTo>
                                  <a:lnTo>
                                    <a:pt x="829" y="1235"/>
                                  </a:lnTo>
                                  <a:lnTo>
                                    <a:pt x="804" y="1254"/>
                                  </a:lnTo>
                                  <a:lnTo>
                                    <a:pt x="781" y="1274"/>
                                  </a:lnTo>
                                  <a:lnTo>
                                    <a:pt x="759" y="1295"/>
                                  </a:lnTo>
                                  <a:lnTo>
                                    <a:pt x="737" y="1317"/>
                                  </a:lnTo>
                                  <a:lnTo>
                                    <a:pt x="717" y="1340"/>
                                  </a:lnTo>
                                  <a:lnTo>
                                    <a:pt x="697" y="1366"/>
                                  </a:lnTo>
                                  <a:lnTo>
                                    <a:pt x="678" y="1391"/>
                                  </a:lnTo>
                                  <a:lnTo>
                                    <a:pt x="661" y="1418"/>
                                  </a:lnTo>
                                  <a:lnTo>
                                    <a:pt x="644" y="1446"/>
                                  </a:lnTo>
                                  <a:lnTo>
                                    <a:pt x="628" y="1473"/>
                                  </a:lnTo>
                                  <a:lnTo>
                                    <a:pt x="614" y="1503"/>
                                  </a:lnTo>
                                  <a:lnTo>
                                    <a:pt x="602" y="1533"/>
                                  </a:lnTo>
                                  <a:lnTo>
                                    <a:pt x="590" y="1564"/>
                                  </a:lnTo>
                                  <a:lnTo>
                                    <a:pt x="579" y="1595"/>
                                  </a:lnTo>
                                  <a:lnTo>
                                    <a:pt x="570" y="1627"/>
                                  </a:lnTo>
                                  <a:lnTo>
                                    <a:pt x="562" y="1661"/>
                                  </a:lnTo>
                                  <a:lnTo>
                                    <a:pt x="555" y="1694"/>
                                  </a:lnTo>
                                  <a:lnTo>
                                    <a:pt x="550" y="1728"/>
                                  </a:lnTo>
                                  <a:lnTo>
                                    <a:pt x="547" y="1763"/>
                                  </a:lnTo>
                                  <a:lnTo>
                                    <a:pt x="544" y="1798"/>
                                  </a:lnTo>
                                  <a:lnTo>
                                    <a:pt x="509" y="1777"/>
                                  </a:lnTo>
                                  <a:lnTo>
                                    <a:pt x="472" y="1758"/>
                                  </a:lnTo>
                                  <a:lnTo>
                                    <a:pt x="454" y="1749"/>
                                  </a:lnTo>
                                  <a:lnTo>
                                    <a:pt x="435" y="1742"/>
                                  </a:lnTo>
                                  <a:lnTo>
                                    <a:pt x="416" y="1734"/>
                                  </a:lnTo>
                                  <a:lnTo>
                                    <a:pt x="396" y="1728"/>
                                  </a:lnTo>
                                  <a:lnTo>
                                    <a:pt x="376" y="1722"/>
                                  </a:lnTo>
                                  <a:lnTo>
                                    <a:pt x="356" y="1717"/>
                                  </a:lnTo>
                                  <a:lnTo>
                                    <a:pt x="336" y="1713"/>
                                  </a:lnTo>
                                  <a:lnTo>
                                    <a:pt x="316" y="1708"/>
                                  </a:lnTo>
                                  <a:lnTo>
                                    <a:pt x="295" y="1706"/>
                                  </a:lnTo>
                                  <a:lnTo>
                                    <a:pt x="274" y="1704"/>
                                  </a:lnTo>
                                  <a:lnTo>
                                    <a:pt x="253" y="1703"/>
                                  </a:lnTo>
                                  <a:lnTo>
                                    <a:pt x="232" y="1702"/>
                                  </a:lnTo>
                                  <a:lnTo>
                                    <a:pt x="210" y="1703"/>
                                  </a:lnTo>
                                  <a:lnTo>
                                    <a:pt x="189" y="1704"/>
                                  </a:lnTo>
                                  <a:lnTo>
                                    <a:pt x="168" y="1707"/>
                                  </a:lnTo>
                                  <a:lnTo>
                                    <a:pt x="147" y="1710"/>
                                  </a:lnTo>
                                  <a:lnTo>
                                    <a:pt x="126" y="1714"/>
                                  </a:lnTo>
                                  <a:lnTo>
                                    <a:pt x="106" y="1718"/>
                                  </a:lnTo>
                                  <a:lnTo>
                                    <a:pt x="86" y="1724"/>
                                  </a:lnTo>
                                  <a:lnTo>
                                    <a:pt x="65" y="1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16"/>
                          <wps:cNvSpPr>
                            <a:spLocks/>
                          </wps:cNvSpPr>
                          <wps:spPr bwMode="auto">
                            <a:xfrm>
                              <a:off x="2361" y="2587"/>
                              <a:ext cx="211" cy="143"/>
                            </a:xfrm>
                            <a:custGeom>
                              <a:avLst/>
                              <a:gdLst>
                                <a:gd name="T0" fmla="*/ 1788 w 1899"/>
                                <a:gd name="T1" fmla="*/ 403 h 1293"/>
                                <a:gd name="T2" fmla="*/ 1705 w 1899"/>
                                <a:gd name="T3" fmla="*/ 478 h 1293"/>
                                <a:gd name="T4" fmla="*/ 1644 w 1899"/>
                                <a:gd name="T5" fmla="*/ 549 h 1293"/>
                                <a:gd name="T6" fmla="*/ 1580 w 1899"/>
                                <a:gd name="T7" fmla="*/ 649 h 1293"/>
                                <a:gd name="T8" fmla="*/ 1530 w 1899"/>
                                <a:gd name="T9" fmla="*/ 763 h 1293"/>
                                <a:gd name="T10" fmla="*/ 1499 w 1899"/>
                                <a:gd name="T11" fmla="*/ 880 h 1293"/>
                                <a:gd name="T12" fmla="*/ 1488 w 1899"/>
                                <a:gd name="T13" fmla="*/ 996 h 1293"/>
                                <a:gd name="T14" fmla="*/ 1486 w 1899"/>
                                <a:gd name="T15" fmla="*/ 1024 h 1293"/>
                                <a:gd name="T16" fmla="*/ 1484 w 1899"/>
                                <a:gd name="T17" fmla="*/ 1021 h 1293"/>
                                <a:gd name="T18" fmla="*/ 1399 w 1899"/>
                                <a:gd name="T19" fmla="*/ 971 h 1293"/>
                                <a:gd name="T20" fmla="*/ 1279 w 1899"/>
                                <a:gd name="T21" fmla="*/ 929 h 1293"/>
                                <a:gd name="T22" fmla="*/ 1154 w 1899"/>
                                <a:gd name="T23" fmla="*/ 914 h 1293"/>
                                <a:gd name="T24" fmla="*/ 1026 w 1899"/>
                                <a:gd name="T25" fmla="*/ 924 h 1293"/>
                                <a:gd name="T26" fmla="*/ 901 w 1899"/>
                                <a:gd name="T27" fmla="*/ 960 h 1293"/>
                                <a:gd name="T28" fmla="*/ 780 w 1899"/>
                                <a:gd name="T29" fmla="*/ 1020 h 1293"/>
                                <a:gd name="T30" fmla="*/ 670 w 1899"/>
                                <a:gd name="T31" fmla="*/ 1102 h 1293"/>
                                <a:gd name="T32" fmla="*/ 572 w 1899"/>
                                <a:gd name="T33" fmla="*/ 1207 h 1293"/>
                                <a:gd name="T34" fmla="*/ 537 w 1899"/>
                                <a:gd name="T35" fmla="*/ 1258 h 1293"/>
                                <a:gd name="T36" fmla="*/ 520 w 1899"/>
                                <a:gd name="T37" fmla="*/ 1287 h 1293"/>
                                <a:gd name="T38" fmla="*/ 482 w 1899"/>
                                <a:gd name="T39" fmla="*/ 1257 h 1293"/>
                                <a:gd name="T40" fmla="*/ 431 w 1899"/>
                                <a:gd name="T41" fmla="*/ 1212 h 1293"/>
                                <a:gd name="T42" fmla="*/ 344 w 1899"/>
                                <a:gd name="T43" fmla="*/ 1159 h 1293"/>
                                <a:gd name="T44" fmla="*/ 243 w 1899"/>
                                <a:gd name="T45" fmla="*/ 1119 h 1293"/>
                                <a:gd name="T46" fmla="*/ 136 w 1899"/>
                                <a:gd name="T47" fmla="*/ 1101 h 1293"/>
                                <a:gd name="T48" fmla="*/ 28 w 1899"/>
                                <a:gd name="T49" fmla="*/ 1101 h 1293"/>
                                <a:gd name="T50" fmla="*/ 73 w 1899"/>
                                <a:gd name="T51" fmla="*/ 1043 h 1293"/>
                                <a:gd name="T52" fmla="*/ 163 w 1899"/>
                                <a:gd name="T53" fmla="*/ 946 h 1293"/>
                                <a:gd name="T54" fmla="*/ 234 w 1899"/>
                                <a:gd name="T55" fmla="*/ 838 h 1293"/>
                                <a:gd name="T56" fmla="*/ 283 w 1899"/>
                                <a:gd name="T57" fmla="*/ 723 h 1293"/>
                                <a:gd name="T58" fmla="*/ 313 w 1899"/>
                                <a:gd name="T59" fmla="*/ 605 h 1293"/>
                                <a:gd name="T60" fmla="*/ 324 w 1899"/>
                                <a:gd name="T61" fmla="*/ 487 h 1293"/>
                                <a:gd name="T62" fmla="*/ 391 w 1899"/>
                                <a:gd name="T63" fmla="*/ 423 h 1293"/>
                                <a:gd name="T64" fmla="*/ 476 w 1899"/>
                                <a:gd name="T65" fmla="*/ 367 h 1293"/>
                                <a:gd name="T66" fmla="*/ 553 w 1899"/>
                                <a:gd name="T67" fmla="*/ 298 h 1293"/>
                                <a:gd name="T68" fmla="*/ 624 w 1899"/>
                                <a:gd name="T69" fmla="*/ 217 h 1293"/>
                                <a:gd name="T70" fmla="*/ 642 w 1899"/>
                                <a:gd name="T71" fmla="*/ 194 h 1293"/>
                                <a:gd name="T72" fmla="*/ 643 w 1899"/>
                                <a:gd name="T73" fmla="*/ 192 h 1293"/>
                                <a:gd name="T74" fmla="*/ 724 w 1899"/>
                                <a:gd name="T75" fmla="*/ 238 h 1293"/>
                                <a:gd name="T76" fmla="*/ 839 w 1899"/>
                                <a:gd name="T77" fmla="*/ 278 h 1293"/>
                                <a:gd name="T78" fmla="*/ 960 w 1899"/>
                                <a:gd name="T79" fmla="*/ 294 h 1293"/>
                                <a:gd name="T80" fmla="*/ 1082 w 1899"/>
                                <a:gd name="T81" fmla="*/ 286 h 1293"/>
                                <a:gd name="T82" fmla="*/ 1203 w 1899"/>
                                <a:gd name="T83" fmla="*/ 254 h 1293"/>
                                <a:gd name="T84" fmla="*/ 1320 w 1899"/>
                                <a:gd name="T85" fmla="*/ 199 h 1293"/>
                                <a:gd name="T86" fmla="*/ 1429 w 1899"/>
                                <a:gd name="T87" fmla="*/ 124 h 1293"/>
                                <a:gd name="T88" fmla="*/ 1526 w 1899"/>
                                <a:gd name="T89" fmla="*/ 27 h 1293"/>
                                <a:gd name="T90" fmla="*/ 1594 w 1899"/>
                                <a:gd name="T91" fmla="*/ 92 h 1293"/>
                                <a:gd name="T92" fmla="*/ 1641 w 1899"/>
                                <a:gd name="T93" fmla="*/ 158 h 1293"/>
                                <a:gd name="T94" fmla="*/ 1698 w 1899"/>
                                <a:gd name="T95" fmla="*/ 218 h 1293"/>
                                <a:gd name="T96" fmla="*/ 1765 w 1899"/>
                                <a:gd name="T97" fmla="*/ 270 h 1293"/>
                                <a:gd name="T98" fmla="*/ 1840 w 1899"/>
                                <a:gd name="T99" fmla="*/ 310 h 1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99" h="1293">
                                  <a:moveTo>
                                    <a:pt x="1899" y="332"/>
                                  </a:moveTo>
                                  <a:lnTo>
                                    <a:pt x="1861" y="354"/>
                                  </a:lnTo>
                                  <a:lnTo>
                                    <a:pt x="1825" y="378"/>
                                  </a:lnTo>
                                  <a:lnTo>
                                    <a:pt x="1788" y="403"/>
                                  </a:lnTo>
                                  <a:lnTo>
                                    <a:pt x="1754" y="431"/>
                                  </a:lnTo>
                                  <a:lnTo>
                                    <a:pt x="1737" y="447"/>
                                  </a:lnTo>
                                  <a:lnTo>
                                    <a:pt x="1721" y="462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89" y="494"/>
                                  </a:lnTo>
                                  <a:lnTo>
                                    <a:pt x="1673" y="512"/>
                                  </a:lnTo>
                                  <a:lnTo>
                                    <a:pt x="1659" y="530"/>
                                  </a:lnTo>
                                  <a:lnTo>
                                    <a:pt x="1644" y="549"/>
                                  </a:lnTo>
                                  <a:lnTo>
                                    <a:pt x="1630" y="567"/>
                                  </a:lnTo>
                                  <a:lnTo>
                                    <a:pt x="1612" y="594"/>
                                  </a:lnTo>
                                  <a:lnTo>
                                    <a:pt x="1596" y="622"/>
                                  </a:lnTo>
                                  <a:lnTo>
                                    <a:pt x="1580" y="649"/>
                                  </a:lnTo>
                                  <a:lnTo>
                                    <a:pt x="1566" y="677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540" y="734"/>
                                  </a:lnTo>
                                  <a:lnTo>
                                    <a:pt x="1530" y="763"/>
                                  </a:lnTo>
                                  <a:lnTo>
                                    <a:pt x="1520" y="791"/>
                                  </a:lnTo>
                                  <a:lnTo>
                                    <a:pt x="1513" y="821"/>
                                  </a:lnTo>
                                  <a:lnTo>
                                    <a:pt x="1506" y="850"/>
                                  </a:lnTo>
                                  <a:lnTo>
                                    <a:pt x="1499" y="880"/>
                                  </a:lnTo>
                                  <a:lnTo>
                                    <a:pt x="1495" y="909"/>
                                  </a:lnTo>
                                  <a:lnTo>
                                    <a:pt x="1492" y="938"/>
                                  </a:lnTo>
                                  <a:lnTo>
                                    <a:pt x="1490" y="968"/>
                                  </a:lnTo>
                                  <a:lnTo>
                                    <a:pt x="1488" y="99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7" y="1025"/>
                                  </a:lnTo>
                                  <a:lnTo>
                                    <a:pt x="1487" y="1024"/>
                                  </a:lnTo>
                                  <a:lnTo>
                                    <a:pt x="1486" y="1024"/>
                                  </a:lnTo>
                                  <a:lnTo>
                                    <a:pt x="1486" y="1023"/>
                                  </a:lnTo>
                                  <a:lnTo>
                                    <a:pt x="1485" y="1022"/>
                                  </a:lnTo>
                                  <a:lnTo>
                                    <a:pt x="1484" y="1022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83" y="1021"/>
                                  </a:lnTo>
                                  <a:lnTo>
                                    <a:pt x="1455" y="1002"/>
                                  </a:lnTo>
                                  <a:lnTo>
                                    <a:pt x="1428" y="985"/>
                                  </a:lnTo>
                                  <a:lnTo>
                                    <a:pt x="1399" y="971"/>
                                  </a:lnTo>
                                  <a:lnTo>
                                    <a:pt x="1370" y="958"/>
                                  </a:lnTo>
                                  <a:lnTo>
                                    <a:pt x="1340" y="946"/>
                                  </a:lnTo>
                                  <a:lnTo>
                                    <a:pt x="1310" y="938"/>
                                  </a:lnTo>
                                  <a:lnTo>
                                    <a:pt x="1279" y="929"/>
                                  </a:lnTo>
                                  <a:lnTo>
                                    <a:pt x="1248" y="923"/>
                                  </a:lnTo>
                                  <a:lnTo>
                                    <a:pt x="1217" y="919"/>
                                  </a:lnTo>
                                  <a:lnTo>
                                    <a:pt x="1185" y="915"/>
                                  </a:lnTo>
                                  <a:lnTo>
                                    <a:pt x="1154" y="914"/>
                                  </a:lnTo>
                                  <a:lnTo>
                                    <a:pt x="1122" y="914"/>
                                  </a:lnTo>
                                  <a:lnTo>
                                    <a:pt x="1090" y="915"/>
                                  </a:lnTo>
                                  <a:lnTo>
                                    <a:pt x="1058" y="920"/>
                                  </a:lnTo>
                                  <a:lnTo>
                                    <a:pt x="1026" y="924"/>
                                  </a:lnTo>
                                  <a:lnTo>
                                    <a:pt x="995" y="931"/>
                                  </a:lnTo>
                                  <a:lnTo>
                                    <a:pt x="963" y="939"/>
                                  </a:lnTo>
                                  <a:lnTo>
                                    <a:pt x="932" y="949"/>
                                  </a:lnTo>
                                  <a:lnTo>
                                    <a:pt x="901" y="960"/>
                                  </a:lnTo>
                                  <a:lnTo>
                                    <a:pt x="870" y="972"/>
                                  </a:lnTo>
                                  <a:lnTo>
                                    <a:pt x="840" y="986"/>
                                  </a:lnTo>
                                  <a:lnTo>
                                    <a:pt x="810" y="1002"/>
                                  </a:lnTo>
                                  <a:lnTo>
                                    <a:pt x="780" y="1020"/>
                                  </a:lnTo>
                                  <a:lnTo>
                                    <a:pt x="752" y="1037"/>
                                  </a:lnTo>
                                  <a:lnTo>
                                    <a:pt x="724" y="1057"/>
                                  </a:lnTo>
                                  <a:lnTo>
                                    <a:pt x="696" y="1079"/>
                                  </a:lnTo>
                                  <a:lnTo>
                                    <a:pt x="670" y="1102"/>
                                  </a:lnTo>
                                  <a:lnTo>
                                    <a:pt x="644" y="1126"/>
                                  </a:lnTo>
                                  <a:lnTo>
                                    <a:pt x="619" y="1152"/>
                                  </a:lnTo>
                                  <a:lnTo>
                                    <a:pt x="594" y="1178"/>
                                  </a:lnTo>
                                  <a:lnTo>
                                    <a:pt x="572" y="1207"/>
                                  </a:lnTo>
                                  <a:lnTo>
                                    <a:pt x="550" y="1236"/>
                                  </a:lnTo>
                                  <a:lnTo>
                                    <a:pt x="545" y="1244"/>
                                  </a:lnTo>
                                  <a:lnTo>
                                    <a:pt x="540" y="1250"/>
                                  </a:lnTo>
                                  <a:lnTo>
                                    <a:pt x="537" y="1258"/>
                                  </a:lnTo>
                                  <a:lnTo>
                                    <a:pt x="532" y="1265"/>
                                  </a:lnTo>
                                  <a:lnTo>
                                    <a:pt x="528" y="1272"/>
                                  </a:lnTo>
                                  <a:lnTo>
                                    <a:pt x="525" y="1279"/>
                                  </a:lnTo>
                                  <a:lnTo>
                                    <a:pt x="520" y="1287"/>
                                  </a:lnTo>
                                  <a:lnTo>
                                    <a:pt x="517" y="1293"/>
                                  </a:lnTo>
                                  <a:lnTo>
                                    <a:pt x="505" y="1281"/>
                                  </a:lnTo>
                                  <a:lnTo>
                                    <a:pt x="494" y="1269"/>
                                  </a:lnTo>
                                  <a:lnTo>
                                    <a:pt x="482" y="1257"/>
                                  </a:lnTo>
                                  <a:lnTo>
                                    <a:pt x="469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4" y="1222"/>
                                  </a:lnTo>
                                  <a:lnTo>
                                    <a:pt x="431" y="1212"/>
                                  </a:lnTo>
                                  <a:lnTo>
                                    <a:pt x="416" y="1201"/>
                                  </a:lnTo>
                                  <a:lnTo>
                                    <a:pt x="393" y="1186"/>
                                  </a:lnTo>
                                  <a:lnTo>
                                    <a:pt x="369" y="1171"/>
                                  </a:lnTo>
                                  <a:lnTo>
                                    <a:pt x="344" y="1159"/>
                                  </a:lnTo>
                                  <a:lnTo>
                                    <a:pt x="320" y="1147"/>
                                  </a:lnTo>
                                  <a:lnTo>
                                    <a:pt x="295" y="1137"/>
                                  </a:lnTo>
                                  <a:lnTo>
                                    <a:pt x="269" y="1127"/>
                                  </a:lnTo>
                                  <a:lnTo>
                                    <a:pt x="243" y="1119"/>
                                  </a:lnTo>
                                  <a:lnTo>
                                    <a:pt x="217" y="1113"/>
                                  </a:lnTo>
                                  <a:lnTo>
                                    <a:pt x="191" y="1107"/>
                                  </a:lnTo>
                                  <a:lnTo>
                                    <a:pt x="164" y="1104"/>
                                  </a:lnTo>
                                  <a:lnTo>
                                    <a:pt x="136" y="1101"/>
                                  </a:lnTo>
                                  <a:lnTo>
                                    <a:pt x="110" y="1098"/>
                                  </a:lnTo>
                                  <a:lnTo>
                                    <a:pt x="82" y="1098"/>
                                  </a:lnTo>
                                  <a:lnTo>
                                    <a:pt x="54" y="1098"/>
                                  </a:lnTo>
                                  <a:lnTo>
                                    <a:pt x="28" y="110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" y="1084"/>
                                  </a:lnTo>
                                  <a:lnTo>
                                    <a:pt x="50" y="1064"/>
                                  </a:lnTo>
                                  <a:lnTo>
                                    <a:pt x="73" y="1043"/>
                                  </a:lnTo>
                                  <a:lnTo>
                                    <a:pt x="98" y="1021"/>
                                  </a:lnTo>
                                  <a:lnTo>
                                    <a:pt x="120" y="997"/>
                                  </a:lnTo>
                                  <a:lnTo>
                                    <a:pt x="142" y="973"/>
                                  </a:lnTo>
                                  <a:lnTo>
                                    <a:pt x="163" y="946"/>
                                  </a:lnTo>
                                  <a:lnTo>
                                    <a:pt x="183" y="920"/>
                                  </a:lnTo>
                                  <a:lnTo>
                                    <a:pt x="201" y="893"/>
                                  </a:lnTo>
                                  <a:lnTo>
                                    <a:pt x="218" y="866"/>
                                  </a:lnTo>
                                  <a:lnTo>
                                    <a:pt x="234" y="838"/>
                                  </a:lnTo>
                                  <a:lnTo>
                                    <a:pt x="248" y="809"/>
                                  </a:lnTo>
                                  <a:lnTo>
                                    <a:pt x="261" y="780"/>
                                  </a:lnTo>
                                  <a:lnTo>
                                    <a:pt x="274" y="751"/>
                                  </a:lnTo>
                                  <a:lnTo>
                                    <a:pt x="283" y="723"/>
                                  </a:lnTo>
                                  <a:lnTo>
                                    <a:pt x="293" y="694"/>
                                  </a:lnTo>
                                  <a:lnTo>
                                    <a:pt x="301" y="664"/>
                                  </a:lnTo>
                                  <a:lnTo>
                                    <a:pt x="308" y="634"/>
                                  </a:lnTo>
                                  <a:lnTo>
                                    <a:pt x="313" y="605"/>
                                  </a:lnTo>
                                  <a:lnTo>
                                    <a:pt x="318" y="575"/>
                                  </a:lnTo>
                                  <a:lnTo>
                                    <a:pt x="321" y="545"/>
                                  </a:lnTo>
                                  <a:lnTo>
                                    <a:pt x="323" y="516"/>
                                  </a:lnTo>
                                  <a:lnTo>
                                    <a:pt x="324" y="487"/>
                                  </a:lnTo>
                                  <a:lnTo>
                                    <a:pt x="324" y="458"/>
                                  </a:lnTo>
                                  <a:lnTo>
                                    <a:pt x="347" y="447"/>
                                  </a:lnTo>
                                  <a:lnTo>
                                    <a:pt x="369" y="436"/>
                                  </a:lnTo>
                                  <a:lnTo>
                                    <a:pt x="391" y="423"/>
                                  </a:lnTo>
                                  <a:lnTo>
                                    <a:pt x="413" y="410"/>
                                  </a:lnTo>
                                  <a:lnTo>
                                    <a:pt x="434" y="397"/>
                                  </a:lnTo>
                                  <a:lnTo>
                                    <a:pt x="455" y="382"/>
                                  </a:lnTo>
                                  <a:lnTo>
                                    <a:pt x="476" y="367"/>
                                  </a:lnTo>
                                  <a:lnTo>
                                    <a:pt x="496" y="351"/>
                                  </a:lnTo>
                                  <a:lnTo>
                                    <a:pt x="516" y="335"/>
                                  </a:lnTo>
                                  <a:lnTo>
                                    <a:pt x="535" y="317"/>
                                  </a:lnTo>
                                  <a:lnTo>
                                    <a:pt x="553" y="298"/>
                                  </a:lnTo>
                                  <a:lnTo>
                                    <a:pt x="572" y="279"/>
                                  </a:lnTo>
                                  <a:lnTo>
                                    <a:pt x="590" y="259"/>
                                  </a:lnTo>
                                  <a:lnTo>
                                    <a:pt x="608" y="239"/>
                                  </a:lnTo>
                                  <a:lnTo>
                                    <a:pt x="624" y="217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2" y="193"/>
                                  </a:lnTo>
                                  <a:lnTo>
                                    <a:pt x="643" y="192"/>
                                  </a:lnTo>
                                  <a:lnTo>
                                    <a:pt x="670" y="208"/>
                                  </a:lnTo>
                                  <a:lnTo>
                                    <a:pt x="696" y="224"/>
                                  </a:lnTo>
                                  <a:lnTo>
                                    <a:pt x="724" y="238"/>
                                  </a:lnTo>
                                  <a:lnTo>
                                    <a:pt x="753" y="250"/>
                                  </a:lnTo>
                                  <a:lnTo>
                                    <a:pt x="780" y="262"/>
                                  </a:lnTo>
                                  <a:lnTo>
                                    <a:pt x="810" y="272"/>
                                  </a:lnTo>
                                  <a:lnTo>
                                    <a:pt x="839" y="278"/>
                                  </a:lnTo>
                                  <a:lnTo>
                                    <a:pt x="869" y="285"/>
                                  </a:lnTo>
                                  <a:lnTo>
                                    <a:pt x="899" y="289"/>
                                  </a:lnTo>
                                  <a:lnTo>
                                    <a:pt x="930" y="293"/>
                                  </a:lnTo>
                                  <a:lnTo>
                                    <a:pt x="960" y="294"/>
                                  </a:lnTo>
                                  <a:lnTo>
                                    <a:pt x="991" y="294"/>
                                  </a:lnTo>
                                  <a:lnTo>
                                    <a:pt x="1020" y="293"/>
                                  </a:lnTo>
                                  <a:lnTo>
                                    <a:pt x="1051" y="290"/>
                                  </a:lnTo>
                                  <a:lnTo>
                                    <a:pt x="1082" y="286"/>
                                  </a:lnTo>
                                  <a:lnTo>
                                    <a:pt x="1112" y="279"/>
                                  </a:lnTo>
                                  <a:lnTo>
                                    <a:pt x="1143" y="273"/>
                                  </a:lnTo>
                                  <a:lnTo>
                                    <a:pt x="1173" y="264"/>
                                  </a:lnTo>
                                  <a:lnTo>
                                    <a:pt x="1203" y="254"/>
                                  </a:lnTo>
                                  <a:lnTo>
                                    <a:pt x="1233" y="243"/>
                                  </a:lnTo>
                                  <a:lnTo>
                                    <a:pt x="1263" y="229"/>
                                  </a:lnTo>
                                  <a:lnTo>
                                    <a:pt x="1291" y="215"/>
                                  </a:lnTo>
                                  <a:lnTo>
                                    <a:pt x="1320" y="199"/>
                                  </a:lnTo>
                                  <a:lnTo>
                                    <a:pt x="1348" y="183"/>
                                  </a:lnTo>
                                  <a:lnTo>
                                    <a:pt x="1376" y="164"/>
                                  </a:lnTo>
                                  <a:lnTo>
                                    <a:pt x="1402" y="144"/>
                                  </a:lnTo>
                                  <a:lnTo>
                                    <a:pt x="1429" y="124"/>
                                  </a:lnTo>
                                  <a:lnTo>
                                    <a:pt x="1454" y="102"/>
                                  </a:lnTo>
                                  <a:lnTo>
                                    <a:pt x="1478" y="78"/>
                                  </a:lnTo>
                                  <a:lnTo>
                                    <a:pt x="1503" y="53"/>
                                  </a:lnTo>
                                  <a:lnTo>
                                    <a:pt x="1526" y="27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65" y="38"/>
                                  </a:lnTo>
                                  <a:lnTo>
                                    <a:pt x="1584" y="74"/>
                                  </a:lnTo>
                                  <a:lnTo>
                                    <a:pt x="1594" y="92"/>
                                  </a:lnTo>
                                  <a:lnTo>
                                    <a:pt x="1605" y="109"/>
                                  </a:lnTo>
                                  <a:lnTo>
                                    <a:pt x="1616" y="126"/>
                                  </a:lnTo>
                                  <a:lnTo>
                                    <a:pt x="1628" y="143"/>
                                  </a:lnTo>
                                  <a:lnTo>
                                    <a:pt x="1641" y="158"/>
                                  </a:lnTo>
                                  <a:lnTo>
                                    <a:pt x="1654" y="174"/>
                                  </a:lnTo>
                                  <a:lnTo>
                                    <a:pt x="1668" y="190"/>
                                  </a:lnTo>
                                  <a:lnTo>
                                    <a:pt x="1682" y="205"/>
                                  </a:lnTo>
                                  <a:lnTo>
                                    <a:pt x="1698" y="218"/>
                                  </a:lnTo>
                                  <a:lnTo>
                                    <a:pt x="1713" y="233"/>
                                  </a:lnTo>
                                  <a:lnTo>
                                    <a:pt x="1730" y="246"/>
                                  </a:lnTo>
                                  <a:lnTo>
                                    <a:pt x="1747" y="258"/>
                                  </a:lnTo>
                                  <a:lnTo>
                                    <a:pt x="1765" y="270"/>
                                  </a:lnTo>
                                  <a:lnTo>
                                    <a:pt x="1783" y="282"/>
                                  </a:lnTo>
                                  <a:lnTo>
                                    <a:pt x="1802" y="291"/>
                                  </a:lnTo>
                                  <a:lnTo>
                                    <a:pt x="1820" y="301"/>
                                  </a:lnTo>
                                  <a:lnTo>
                                    <a:pt x="1840" y="310"/>
                                  </a:lnTo>
                                  <a:lnTo>
                                    <a:pt x="1859" y="318"/>
                                  </a:lnTo>
                                  <a:lnTo>
                                    <a:pt x="1879" y="326"/>
                                  </a:lnTo>
                                  <a:lnTo>
                                    <a:pt x="1899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0" name="Freeform 117"/>
                        <wps:cNvSpPr>
                          <a:spLocks/>
                        </wps:cNvSpPr>
                        <wps:spPr bwMode="auto">
                          <a:xfrm>
                            <a:off x="8336" y="1710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69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5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9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3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2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58 h 221"/>
                              <a:gd name="T110" fmla="*/ 277 w 280"/>
                              <a:gd name="T111" fmla="*/ 214 h 221"/>
                              <a:gd name="T112" fmla="*/ 280 w 280"/>
                              <a:gd name="T113" fmla="*/ 20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69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5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5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7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9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3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7"/>
                                </a:lnTo>
                                <a:lnTo>
                                  <a:pt x="32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4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88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58"/>
                                </a:lnTo>
                                <a:lnTo>
                                  <a:pt x="259" y="173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18"/>
                        <wps:cNvSpPr>
                          <a:spLocks/>
                        </wps:cNvSpPr>
                        <wps:spPr bwMode="auto">
                          <a:xfrm>
                            <a:off x="8787" y="1683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2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9 w 280"/>
                              <a:gd name="T25" fmla="*/ 54 h 221"/>
                              <a:gd name="T26" fmla="*/ 218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3 w 280"/>
                              <a:gd name="T33" fmla="*/ 45 h 221"/>
                              <a:gd name="T34" fmla="*/ 199 w 280"/>
                              <a:gd name="T35" fmla="*/ 35 h 221"/>
                              <a:gd name="T36" fmla="*/ 194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79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4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8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4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9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8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3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8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4" y="25"/>
                                </a:lnTo>
                                <a:lnTo>
                                  <a:pt x="192" y="23"/>
                                </a:lnTo>
                                <a:lnTo>
                                  <a:pt x="191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4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4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5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7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79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A5017" id="Group 98" o:spid="_x0000_s1026" style="position:absolute;margin-left:618.25pt;margin-top:103.25pt;width:83.65pt;height:52.8pt;z-index:-251689472" coordorigin="8017,1003" coordsize="1538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">
                <v:shape id="Freeform 99" o:spid="_x0000_s1027" style="position:absolute;left:8754;top:1003;width:801;height:777;visibility:visible;mso-wrap-style:square;v-text-anchor:top" coordsize="7205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" path="m7205,4496r-1,-36l7202,4425r-4,-36l7193,4355r-7,-33l7177,4289r-9,-34l7157,4224r-12,-31l7132,4162r-16,-29l7101,4105r-17,-28l7066,4050r-19,-25l7027,4000r-21,-24l6984,3954r-24,-21l6936,3913r-24,-19l6886,3876r-26,-15l6832,3845r-28,-12l6776,3821r-29,-11l6717,3801r-30,-7l6656,3789r-31,-5l6594,3782r-5,-45l6582,3692r-10,-43l6561,3606r-14,-41l6531,3525r-19,-38l6492,3450r-22,-36l6446,3381r-25,-32l6394,3318r-30,-28l6334,3263r-32,-24l6269,3216r22,-25l6312,3165r21,-27l6352,3109r18,-29l6386,3049r16,-31l6415,2986r12,-33l6438,2920r10,-36l6456,2849r5,-36l6466,2777r3,-38l6470,2700r-1,-36l6467,2627r-4,-35l6457,2556r-7,-34l6442,2488r-10,-34l6421,2422r-14,-32l6393,2359r-16,-30l6361,2300r-18,-27l6324,2245r-20,-26l6283,2194r-22,-23l6238,2147r-23,-21l6189,2106r-25,-19l6137,2071r-27,-17l6081,2040r-29,-12l6023,2016r-31,-9l5962,1999r-32,-7l5898,1988r-32,-4l5834,1983r-19,1l5798,1985r-18,2l5762,1989r-17,3l5727,1995r-17,4l5694,2003r-7,-31l5680,1941r-9,-29l5663,1882r-10,-28l5642,1826r-14,-28l5615,1772r-14,-26l5586,1721r-16,-25l5553,1673r-19,-22l5517,1629r-20,-21l5477,1588r-21,-19l5434,1550r-23,-17l5388,1518r-24,-16l5340,1489r-25,-12l5290,1465r-27,-10l5237,1446r-27,-8l5182,1431r-27,-4l5126,1424r-29,-3l5068,1420r-17,l5034,1421r-18,3l5000,1425r-18,3l4966,1430r-17,4l4932,1438r1,-11l4935,1416r1,-11l4938,1394r,-11l4939,1371r1,-11l4940,1348r-1,-36l4937,1275r-5,-35l4927,1204r-7,-34l4911,1135r-10,-33l4890,1070r-13,-32l4864,1007r-16,-30l4832,948r-18,-29l4795,893r-20,-26l4754,842r-22,-24l4709,795r-24,-21l4659,754r-25,-19l4607,719r-28,-17l4552,688r-29,-13l4493,664r-30,-10l4432,647r-32,-7l4369,636r-33,-4l4304,631r-14,1l4275,632r-14,1l4246,636r-13,1l4219,639r-14,3l4191,644r-3,-33l4182,578r-6,-33l4168,512r-9,-31l4149,450r-11,-29l4125,392r-14,-29l4097,335r-17,-26l4064,282r-18,-26l4027,232r-20,-22l3987,187r-22,-21l3943,146r-23,-19l3897,109,3872,92,3847,77,3820,64,3794,50,3766,39,3739,29r-28,-9l3682,14,3652,8,3622,4,3592,2,3562,r-34,2l3496,4r-32,5l3433,15r-31,9l3372,33r-30,11l3314,57r-28,14l3258,87r-26,18l3205,123r-24,20l3157,164r-24,23l3111,211r-21,24l3070,262r-19,27l3034,316r-17,30l3002,376r-15,31l2975,438r-11,33l2954,505r-9,34l2937,573r-5,36l2929,644r-4,37l2925,718r1,39l2929,796r5,39l2941,873r9,37l2960,946r11,35l2984,1016r-24,25l2937,1068r-22,29l2894,1125r-18,30l2858,1187r-17,33l2827,1253r-13,34l2801,1323r-10,36l2783,1396r-7,38l2772,1472r-4,40l2767,1551r1,12l2768,1575r1,13l2770,1599r2,12l2773,1623r2,11l2776,1646r-1,l2774,1646r,-1l2750,1646r-23,3l2705,1651r-23,4l2660,1660r-22,5l2615,1672r-21,6l2572,1645r-24,-32l2523,1582r-28,-28l2466,1527r-30,-25l2405,1479r-33,-21l2339,1439r-34,-15l2268,1409r-36,-12l2213,1392r-19,-4l2175,1384r-20,-4l2136,1378r-20,-1l2097,1376r-20,-1l2043,1376r-32,3l1979,1384r-31,6l1917,1398r-30,10l1858,1419r-29,12l1800,1446r-27,16l1747,1479r-27,19l1696,1518r-24,21l1648,1562r-22,23l1605,1611r-20,25l1567,1663r-18,29l1532,1721r-15,29l1502,1782r-12,32l1479,1846r-10,33l1460,1913r-7,35l1447,1983r-3,36l1440,2055r,37l1440,2127r4,35l1447,2195r6,33l1458,2261r9,31l1476,2325r10,31l1455,2378r-30,23l1396,2428r-27,26l1343,2484r-24,31l1297,2547r-21,34l1257,2616r-18,37l1224,2690r-14,39l1199,2769r-10,41l1183,2852r-6,43l1148,2901r-28,7l1092,2915r-28,10l1038,2936r-26,13l986,2962r-25,14l937,2992r-23,16l891,3026r-23,19l847,3066r-21,21l806,3109r-18,22l770,3156r-17,24l737,3207r-16,26l708,3260r-13,29l683,3317r-10,29l663,3376r-9,31l647,3438r-6,33l636,3503r-3,32l631,3569r,33l631,3625r1,23l633,3670r2,22l642,3735r7,43l660,3820r13,40l687,3898r18,39l722,3974r21,35l766,4042r24,34l815,4106r27,28l871,4162r30,26l887,4210r-12,22l864,4255r-11,24l843,4303r-9,24l825,4352r-7,25l811,4403r-7,26l800,4456r-5,26l792,4510r-2,28l788,4566r,28l788,4603r1,10l789,4622r1,9l791,4641r1,9l793,4659r1,9l775,4663r-19,-5l737,4653r-20,-3l697,4648r-20,-3l657,4643r-21,l604,4644r-32,3l540,4651r-31,7l478,4665r-31,10l418,4686r-29,14l361,4714r-28,16l306,4747r-25,18l255,4786r-23,21l209,4829r-22,24l166,4878r-20,26l127,4931r-18,28l93,4989r-16,30l63,5050r-12,31l39,5114r-10,33l20,5181r-7,35l8,5251r-5,36l1,5324,,5360r1,35l3,5429r4,34l12,5497r7,33l25,5562r10,31l45,5624r11,31l70,5684r13,29l98,5740r16,28l130,5794r19,25l168,5843r20,24l209,5889r22,21l253,5930r23,19l301,5967r25,16l352,5999r26,13l405,6025r27,11l461,6046r29,8l519,6062r30,5l580,6071r-5,19l572,6109r-2,19l567,6148r-2,20l564,6188r-1,20l563,6228r,37l566,6301r4,36l575,6372r8,36l592,6441r10,33l613,6507r12,31l639,6569r16,30l671,6629r18,28l708,6684r20,26l749,6735r22,24l794,6781r25,21l843,6822r27,19l896,6859r27,15l951,6889r29,13l1010,6913r30,10l1071,6931r31,5l1134,6942r32,2l1199,6945r23,-1l1246,6943r23,-2l1291,6937r22,-4l1335,6929r22,-7l1380,6915r21,-8l1422,6900r20,-9l1463,6880r20,-10l1501,6858r19,-13l1539,6832r19,-13l1575,6804r17,-14l1609,6774r16,-16l1641,6741r15,-18l1672,6706r13,-19l1699,6667r14,-19l1725,6627r12,-20l1748,6586r10,-22l1769,6542r28,12l1826,6565r28,9l1885,6582r30,6l1946,6592r31,3l2009,6596r23,-1l2055,6594r23,-2l2100,6588r22,-3l2143,6579r22,-5l2186,6567r21,-8l2227,6552r21,-9l2268,6533r19,-10l2307,6512r19,-12l2343,6487r18,-13l2379,6460r17,-15l2413,6430r16,-16l2445,6398r14,-17l2475,6363r13,-17l2503,6327r13,-19l2528,6288r12,-20l2551,6248r11,-21l2572,6205r9,1l2589,6207r9,1l2606,6209r7,1l2622,6211r9,2l2639,6213r33,-2l2704,6209r32,-5l2768,6198r31,-9l2830,6179r29,-11l2889,6155r22,27l2934,6207r26,24l2985,6254r27,21l3039,6295r29,17l3097,6328r31,15l3159,6356r31,11l3223,6377r33,6l3289,6389r35,3l3359,6393r22,-1l3403,6391r21,-2l3445,6387r21,-5l3487,6378r21,-6l3529,6367r20,-7l3569,6352r19,-8l3608,6336r19,-10l3646,6316r17,-11l3681,6292r18,-12l3715,6268r17,-13l3748,6240r16,-14l3779,6210r16,-15l3809,6178r15,-16l3837,6144r13,-18l3864,6108r12,-18l3887,6071r11,-20l3909,6031r34,20l3979,6068r18,9l4016,6085r19,7l4054,6097r19,7l4093,6108r20,5l4132,6116r20,2l4172,6121r21,1l4214,6123r7,-1l4228,6122r7,-1l4242,6119r7,l4256,6118r7,-1l4270,6116r10,22l4291,6160r11,23l4314,6204r12,21l4339,6245r14,19l4367,6282r14,19l4397,6319r15,18l4429,6353r18,16l4463,6384r18,15l4500,6413r19,13l4537,6439r20,12l4577,6462r21,10l4618,6482r21,8l4661,6497r22,8l4706,6511r22,5l4750,6521r23,3l4796,6526r24,1l4844,6528r2,l4849,6528r4,-1l4855,6527r3,l4860,6527r4,-1l4866,6526r9,26l4885,6576r11,24l4907,6624r12,22l4932,6669r14,21l4960,6711r14,21l4990,6752r15,19l5023,6790r17,18l5059,6825r17,17l5095,6858r20,14l5135,6886r21,14l5177,6912r21,11l5220,6934r22,10l5265,6952r23,9l5312,6967r23,6l5359,6977r25,5l5408,6984r26,2l5459,6986r20,l5499,6985r19,-2l5538,6981r18,-3l5575,6974r19,-4l5613,6965r19,-5l5649,6953r18,-7l5686,6940r34,-17l5753,6904r32,-21l5818,6861r29,-26l5876,6809r27,-28l5928,6750r25,-31l5976,6686r20,6l6017,6698r22,6l6060,6707r22,4l6104,6714r22,2l6148,6716r34,-1l6214,6712r32,-4l6277,6701r31,-7l6338,6684r29,-11l6396,6659r29,-14l6452,6629r26,-16l6505,6594r24,-20l6553,6552r24,-22l6599,6506r21,-25l6640,6455r18,-27l6676,6400r17,-29l6708,6341r15,-31l6735,6278r12,-32l6757,6213r8,-35l6772,6144r6,-36l6781,6072r4,-37l6785,5999r,-29l6782,5942r-2,-28l6776,5887r-5,-28l6765,5832r-6,-26l6751,5779r18,-11l6787,5756r17,-13l6821,5728r17,-13l6853,5699r16,-15l6884,5668r15,-16l6913,5635r13,-18l6939,5600r14,-19l6965,5562r11,-19l6987,5523r11,-20l7007,5482r10,-21l7026,5440r8,-22l7041,5396r7,-22l7053,5350r6,-23l7064,5304r4,-24l7071,5256r3,-24l7076,5207r1,-24l7078,5157r-1,-25l7076,5106r-3,-25l7070,5057r-4,-25l7061,5008r-5,-23l7050,4960r18,-23l7084,4911r16,-25l7114,4860r15,-27l7141,4805r12,-28l7163,4748r10,-29l7181,4689r7,-31l7194,4627r4,-33l7202,4562r2,-33l7205,4496xe" fillcolor="#0c0" stroked="f">
                  <v:path arrowok="t" o:connecttype="custom" o:connectlocs="786,450;743,422;711,369;717,321;711,262;673,226;633,223;611,179;570,158;549,154;537,105;496,73;465,64;441,18;396,0;348,21;326,72;320,128;308,178;301,184;256,158;213,155;172,188;161,244;138,295;104,333;75,372;73,425;95,476;88,514;64,517;18,543;0,596;17,647;58,674;65,713;94,759;141,772;175,757;200,729;243,730;273,710;291,691;335,698;383,710;415,696;442,675;471,681;489,703;521,724;541,726;564,761;601,777;636,770;679,747;726,731;753,683;756,639;779,610;787,571;796,528" o:connectangles="0,0,0,0,0,0,0,0,0,0,0,0,0,0,0,0,0,0,0,0,0,0,0,0,0,0,0,0,0,0,0,0,0,0,0,0,0,0,0,0,0,0,0,0,0,0,0,0,0,0,0,0,0,0,0,0,0,0,0,0,0"/>
                </v:shape>
                <v:shape id="Freeform 100" o:spid="_x0000_s1028" style="position:absolute;left:9124;top:1647;width:280;height:221;visibility:visible;mso-wrap-style:square;v-text-anchor:top" coordsize="2519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" path="m2519,1786r-1,-32l2517,1723r-3,-30l2508,1663r-5,-29l2496,1605r-9,-28l2477,1549r-10,-26l2455,1496r-12,-25l2429,1446r-15,-23l2399,1400r-17,-21l2366,1358r14,-34l2392,1290r12,-34l2413,1219r8,-37l2426,1145r4,-39l2431,1066r,-30l2429,1006r-4,-30l2421,946r-6,-28l2409,890r-8,-28l2392,834r-10,-25l2371,782r-12,-24l2346,734r-15,-24l2317,688r-16,-22l2285,646r-18,-20l2249,607r-18,-18l2211,573r-20,-16l2170,543r-22,-13l2125,517r-22,-10l2080,498r-24,-8l2031,483r-24,-5l1983,474r-26,-2l1932,471r-12,l1907,472r-12,1l1884,474r-12,1l1861,478r-11,2l1839,482r-6,-26l1828,432r-6,-25l1815,382r-8,-23l1798,336r-10,-22l1777,291r-11,-22l1754,249r-12,-21l1728,209r-14,-19l1699,172r-15,-17l1669,138r-17,-16l1634,107,1617,93,1599,80,1580,67,1561,56,1541,46,1521,36r-21,-7l1480,21r-22,-7l1437,9,1415,5,1393,2,1371,r-23,l1323,r-24,2l1276,7r-25,4l1228,16r-22,8l1184,33r-22,10l1141,54r-21,12l1100,80r-20,14l1061,108r-19,17l1025,143r-17,18l991,181r-15,19l961,222r-14,21l934,265r-12,23l911,312r-11,25l891,362r-9,26l874,414r-7,27l862,469r-5,27l854,525r-2,29l843,553r-9,-2l827,550r-9,-2l809,547r-9,-1l791,546r-9,-1l757,546r-26,2l706,553r-24,4l657,564r-23,9l611,582r-23,11l565,604r-21,13l523,632r-20,15l484,664r-19,17l446,700r-17,20l413,740r-16,22l382,785r-14,23l355,832r-12,26l332,883r-10,27l313,936r-8,28l299,992r-6,29l289,1051r-4,29l283,1110r,31l283,1167r1,24l288,1216r3,24l295,1264r5,24l305,1311r7,23l295,1343r-16,10l262,1364r-16,14l230,1391r-15,14l200,1421r-14,15l171,1454r-13,18l145,1491r-12,18l121,1530r-11,20l98,1573r-11,21l77,1616r-10,23l59,1662r-8,24l43,1709r-8,24l29,1758r-6,23l18,1805r-5,25l9,1854r-3,24l3,1903r-2,24l,1951r,23l,1985r1,2l1,1983r2,-8l4,1968r3,-5l8,1963r1,2l10,1968r1,6l2482,1974r9,-25l2498,1927r6,-22l2509,1884r5,-21l2517,1840r1,-26l2519,1786xe" fillcolor="lime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276,220;279,210;280,199" o:connectangles="0,0,0,0,0,0,0,0,0,0,0,0,0,0,0,0,0,0,0,0,0,0,0,0,0,0,0,0,0,0,0,0,0,0,0,0,0,0,0,0,0,0,0,0,0,0,0,0,0,0,0,0,0,0,0,0,0"/>
                </v:shape>
                <v:shape id="Freeform 101" o:spid="_x0000_s1029" style="position:absolute;left:9247;top:1734;width:280;height:183;visibility:visible;mso-wrap-style:square;v-text-anchor:top" coordsize="2521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" path="m2521,1786r-2,-32l2517,1723r-3,-30l2509,1663r-6,-29l2496,1605r-9,-28l2478,1549r-11,-26l2456,1496r-13,-25l2430,1446r-15,-23l2400,1400r-17,-21l2366,1358r14,-34l2393,1290r11,-34l2414,1219r8,-37l2428,1145r3,-39l2432,1066r-1,-30l2429,1006r-4,-30l2422,946r-7,-28l2409,890r-8,-28l2392,834r-10,-25l2371,782r-12,-24l2347,734r-15,-24l2318,688r-17,-22l2285,646r-17,-20l2249,607r-18,-18l2212,573r-21,-16l2170,543r-21,-13l2127,517r-24,-10l2080,498r-23,-8l2033,483r-25,-5l1983,474r-26,-2l1932,471r-12,l1909,472r-13,1l1884,474r-11,1l1862,478r-12,2l1839,482r-4,-26l1829,432r-7,-25l1815,382r-8,-23l1798,336r-10,-22l1778,291r-11,-22l1755,249r-13,-21l1728,209r-14,-19l1700,172r-16,-17l1669,138r-17,-16l1635,107,1618,93,1599,80,1580,67,1561,56,1541,46,1521,36r-20,-7l1480,21r-21,-7l1437,9,1416,5,1394,2,1371,r-22,l1324,r-24,2l1276,7r-23,4l1229,16r-23,8l1184,33r-22,10l1141,54r-21,12l1100,80r-20,14l1061,108r-19,17l1025,143r-17,18l991,181r-15,19l962,222r-15,21l934,265r-12,23l911,312r-10,25l891,362r-9,26l874,414r-6,27l862,469r-4,27l854,525r-2,29l844,553r-9,-2l827,550r-9,-2l809,547r-8,-1l792,546r-9,-1l757,546r-24,2l707,553r-24,4l658,564r-24,9l611,582r-22,11l567,604r-23,13l523,632r-20,15l484,664r-19,17l447,700r-18,20l413,740r-16,22l383,785r-15,23l355,832r-11,26l332,883r-9,27l313,936r-8,28l299,992r-6,29l289,1051r-3,29l284,1110r-1,31l284,1167r2,24l288,1216r3,24l295,1264r6,24l307,1311r5,23l295,1343r-16,10l262,1364r-15,14l231,1391r-15,14l201,1421r-14,15l173,1454r-14,18l146,1491r-12,18l122,1530r-12,20l99,1573r-12,21l78,1616r-9,23l60,1662r-9,24l43,1709r-8,24l30,1758r-7,23l18,1805r-5,25l10,1854r-3,24l3,1903r-1,24l1,1951,,1974r1,11l1,1987r1,-4l3,1975r3,-7l7,1963r1,l9,1965r2,3l12,1974r2471,l2491,1949r7,-22l2505,1905r6,-21l2515,1863r2,-23l2519,1814r2,-28xe" fillcolor="#0c0" stroked="f">
                  <v:path arrowok="t" o:connecttype="custom" o:connectlocs="279,156;276,145;271,135;265,127;267,116;270,102;269,90;267,79;262,70;256,61;248,54;239,49;228,45;217,43;211,44;205,44;202,37;199,29;193,21;187,14;180,9;171,4;162,1;152,0;142,1;132,3;122,7;114,13;107,20;101,29;97,38;95,48;92,51;88,50;79,51;68,54;58,58;50,64;43,72;37,81;33,91;32,102;32,112;34,121;29,126;22,131;16,137;11,145;7,153;3,162;1,171;0,180;0,183;1,181;276,182;279,174;280,164" o:connectangles="0,0,0,0,0,0,0,0,0,0,0,0,0,0,0,0,0,0,0,0,0,0,0,0,0,0,0,0,0,0,0,0,0,0,0,0,0,0,0,0,0,0,0,0,0,0,0,0,0,0,0,0,0,0,0,0,0"/>
                </v:shape>
                <v:shape id="Freeform 102" o:spid="_x0000_s1030" style="position:absolute;left:8556;top:1673;width:280;height:221;visibility:visible;mso-wrap-style:square;v-text-anchor:top" coordsize="2519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" path="m2519,1786r,-32l2517,1723r-3,-30l2509,1663r-6,-29l2496,1605r-9,-28l2478,1549r-11,-26l2455,1496r-12,-25l2430,1446r-16,-23l2399,1400r-17,-21l2366,1358r14,-34l2393,1290r11,-34l2413,1219r8,-37l2426,1145r4,-39l2431,1066r,-30l2429,1006r-4,-30l2421,946r-6,-28l2409,890r-8,-28l2392,834r-10,-25l2371,782r-12,-24l2346,734r-14,-24l2317,688r-16,-22l2285,646r-18,-20l2249,607r-18,-18l2211,573r-20,-16l2170,543r-22,-13l2126,517r-23,-10l2080,498r-24,-8l2033,483r-26,-5l1983,474r-26,-2l1932,471r-12,l1908,472r-12,1l1884,474r-11,1l1861,478r-11,2l1839,482r-4,-26l1829,432r-7,-25l1815,382r-8,-23l1798,336r-10,-22l1778,291r-12,-22l1754,249r-12,-21l1728,209r-14,-19l1700,172r-16,-17l1669,138r-17,-16l1634,107,1617,93,1599,80,1580,67,1561,56,1541,46,1521,36r-20,-7l1480,21r-21,-7l1437,9,1415,5,1393,2,1371,r-22,l1323,r-24,2l1276,7r-25,4l1228,16r-22,8l1184,33r-22,10l1141,54r-21,12l1100,80r-20,14l1061,108r-19,17l1025,143r-17,18l991,181r-15,19l962,222r-15,21l934,265r-12,23l911,312r-11,25l891,362r-9,26l874,414r-7,27l862,469r-4,27l854,525r-2,29l843,553r-8,-2l827,550r-9,-2l809,547r-9,-1l791,546r-9,-1l757,546r-26,2l707,553r-25,4l657,564r-23,9l611,582r-22,11l567,604r-23,13l523,632r-20,15l484,664r-19,17l447,700r-18,20l413,740r-16,22l382,785r-14,23l355,832r-12,26l332,883r-10,27l313,936r-8,28l299,992r-6,29l289,1051r-3,29l283,1110r,31l283,1167r3,24l288,1216r3,24l295,1264r5,24l305,1311r7,23l295,1343r-16,10l262,1364r-15,14l230,1391r-14,14l200,1421r-14,15l173,1454r-15,18l146,1491r-13,18l121,1530r-11,20l99,1573r-12,21l78,1616r-10,23l59,1662r-8,24l43,1709r-8,24l29,1758r-6,23l18,1805r-5,25l9,1854r-2,24l3,1903r-1,24l1,1951,,1974r,11l1,1987r1,-4l3,1975r1,-7l7,1963r1,l9,1965r1,3l12,1974r2471,l2491,1949r7,-22l2505,1905r6,-21l2514,1863r3,-23l2519,1814r,-28xe" fillcolor="#0c0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9,62;68,65;58,70;50,78;42,87;37,98;33,110;31,123;32,135;34,146;29,152;22,158;16,166;11,175;7,185;3,196;1,206;0,217;0,221;1,218;276,220;279,210;280,199" o:connectangles="0,0,0,0,0,0,0,0,0,0,0,0,0,0,0,0,0,0,0,0,0,0,0,0,0,0,0,0,0,0,0,0,0,0,0,0,0,0,0,0,0,0,0,0,0,0,0,0,0,0,0,0,0,0,0,0,0"/>
                </v:shape>
                <v:shape id="Freeform 103" o:spid="_x0000_s1031" style="position:absolute;left:8807;top:1734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" path="m280,199r,-4l280,192r-1,-4l279,185r-1,-3l277,179r-1,-4l275,172r-1,-3l273,166r-2,-2l270,161r-2,-3l267,156r-2,-3l263,151r1,-4l266,143r1,-3l268,136r1,-5l270,127r,-4l270,119r,-4l270,112r,-3l269,105r-1,-3l268,99r-1,-3l266,93r-1,-3l263,87r-1,-3l261,82r-2,-3l257,77r-1,-3l254,72r-2,-2l250,68r-2,-2l246,64r-3,-2l241,60r-2,-1l236,58r-2,-2l231,55r-3,-1l226,54r-3,-1l220,53r-3,-1l215,52r-2,l212,52r-1,1l209,53r-1,l207,53r-1,l204,54r,-3l203,48r-1,-3l202,42r-1,-2l200,37r-1,-2l197,32r-1,-2l195,28r-2,-3l192,23r-2,-2l189,19r-2,-2l185,15r-2,-1l182,12r-2,-2l178,9,176,7,173,6,171,5,169,4,167,3,164,2r-2,l160,1r-3,l155,r-3,l150,r-3,l144,r-2,1l139,1r-3,1l134,3r-3,1l129,5r-2,1l124,7r-2,2l120,10r-2,2l116,14r-2,2l112,18r-2,2l108,22r-1,3l105,27r-1,2l102,32r-1,3l100,37r-1,3l98,43r-1,3l96,49r,3l95,55r,3l95,62r-1,l93,61r-1,l91,61r-1,l89,61r-1,l87,61r-3,l81,61r-3,1l76,62r-3,1l70,64r-2,1l65,66r-2,1l61,69r-3,1l56,72r-2,2l52,76r-2,2l48,80r-2,2l44,85r-2,2l41,90r-2,3l38,95r-1,3l36,101r-1,3l34,107r-1,3l32,114r,3l32,120r-1,3l31,127r,3l32,132r,3l32,138r1,3l33,143r1,3l35,148r-2,1l31,150r-2,2l27,153r-1,2l24,156r-2,2l21,160r-2,2l18,164r-2,2l15,168r-2,2l12,172r-1,3l10,177r-1,3l8,182r-1,3l6,188r-1,2l4,193r-1,3l2,198r,3l1,204r,2l1,209,,212r,2l,217r,3l,221r,-1l1,219r,-1l1,219r,1l141,171r135,49l277,217r,-3l278,212r1,-2l279,207r1,-2l280,202r,-3xe" fillcolor="lime" stroked="f">
                  <v:path arrowok="t" o:connecttype="custom" o:connectlocs="279,188;276,175;271,164;265,153;267,140;270,123;270,109;267,96;262,84;256,74;248,66;239,59;228,54;217,52;211,53;206,53;202,45;199,35;193,25;187,17;180,10;171,5;162,2;152,0;142,1;131,4;122,9;114,16;107,25;101,35;97,46;95,58;92,61;88,61;78,62;68,65;58,70;50,78;42,87;37,98;33,110;31,123;32,135;34,146;29,152;22,158;16,166;11,175;7,185;3,196;1,206;0,217;0,221;1,218;141,171;278,212;280,202" o:connectangles="0,0,0,0,0,0,0,0,0,0,0,0,0,0,0,0,0,0,0,0,0,0,0,0,0,0,0,0,0,0,0,0,0,0,0,0,0,0,0,0,0,0,0,0,0,0,0,0,0,0,0,0,0,0,0,0,0"/>
                </v:shape>
                <v:shape id="Freeform 104" o:spid="_x0000_s1032" style="position:absolute;left:9003;top:1734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" path="m280,199r,-4l280,192r-1,-4l279,185r-1,-3l277,179r-1,-4l275,172r-1,-3l273,166r-1,-2l270,161r-2,-3l267,156r-2,-3l263,151r2,-4l266,143r1,-3l268,136r1,-5l270,127r,-4l270,119r,-4l270,112r,-3l269,105r-1,-3l268,99r-1,-3l266,93r-1,-3l264,87r-2,-3l261,82r-2,-3l258,77r-2,-3l254,72r-2,-2l250,68r-2,-2l246,64r-2,-2l241,60r-2,-1l236,58r-2,-2l231,55r-2,-1l226,54r-3,-1l220,53r-2,-1l215,52r-2,l212,52r-1,1l209,53r-1,l207,53r-1,l204,54r,-3l203,48r,-3l202,42r-1,-2l200,37r-1,-2l198,32r-2,-2l195,28r-1,-3l192,23r-1,-2l189,19r-2,-2l185,15r-1,-1l182,12r-2,-2l178,9,176,7,174,6,171,5,169,4,167,3,165,2r-3,l160,1r-3,l155,r-3,l150,r-3,l144,r-2,1l139,1r-3,1l134,3r-2,1l129,5r-2,1l124,7r-2,2l120,10r-2,2l116,14r-2,2l112,18r-2,2l108,22r-1,3l105,27r-1,2l102,32r-1,3l100,37r-1,3l98,43r-1,3l96,49r,3l95,55r,3l95,62r-1,l93,61r-1,l91,61r-1,l89,61r-1,l87,61r-3,l81,61r-3,1l76,62r-3,1l70,64r-2,1l65,66r-2,1l60,69r-2,1l56,72r-2,2l52,76r-2,2l48,80r-2,2l44,85r-2,2l41,90r-2,3l38,95r-1,3l36,101r-1,3l34,107r-1,3l33,114r-1,3l32,120r-1,3l31,127r,3l32,132r,3l32,138r1,3l33,143r1,3l35,148r-2,1l31,150r-2,2l27,153r-1,2l24,156r-2,2l21,160r-2,2l18,164r-2,2l15,168r-2,2l12,172r-1,3l10,177r-1,3l7,182r,3l6,188r-1,2l4,193r-1,3l3,198r-1,3l1,204r,2l1,209,,212r,2l,217r,3l,221r,-1l,219r1,-1l1,219r,1l132,179r144,41l277,217r1,-3l278,212r1,-2l279,207r1,-2l280,202r,-3xe" fillcolor="#060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132,179;278,212;280,202" o:connectangles="0,0,0,0,0,0,0,0,0,0,0,0,0,0,0,0,0,0,0,0,0,0,0,0,0,0,0,0,0,0,0,0,0,0,0,0,0,0,0,0,0,0,0,0,0,0,0,0,0,0,0,0,0,0,0,0,0"/>
                </v:shape>
                <v:shape id="Freeform 105" o:spid="_x0000_s1033" style="position:absolute;left:8017;top:1029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" path="m7204,4496r,-36l7202,4425r-4,-36l7192,4355r-6,-33l7178,4289r-10,-34l7157,4224r-12,-31l7131,4162r-14,-29l7101,4105r-17,-28l7066,4050r-20,-25l7026,4000r-21,-24l6983,3954r-23,-21l6937,3913r-26,-19l6886,3876r-27,-15l6833,3845r-28,-12l6776,3821r-29,-11l6718,3801r-31,-7l6657,3789r-31,-5l6594,3782r-5,-45l6581,3692r-8,-43l6560,3606r-13,-41l6531,3525r-18,-38l6492,3450r-22,-36l6446,3381r-25,-32l6393,3318r-28,-28l6334,3263r-32,-24l6268,3216r22,-25l6313,3165r20,-27l6351,3109r18,-29l6386,3049r15,-31l6415,2986r13,-33l6439,2920r9,-36l6455,2849r7,-36l6466,2777r3,-38l6470,2700r-1,-36l6466,2627r-3,-35l6456,2556r-6,-34l6441,2488r-10,-34l6420,2422r-13,-32l6393,2359r-15,-30l6361,2300r-17,-27l6325,2245r-20,-26l6284,2194r-22,-23l6238,2147r-24,-21l6190,2106r-27,-19l6137,2071r-28,-17l6081,2040r-28,-12l6023,2016r-30,-9l5962,1999r-31,-7l5899,1988r-32,-4l5834,1983r-18,1l5797,1985r-18,2l5762,1989r-17,3l5727,1995r-17,4l5693,2003r-6,-31l5680,1941r-8,-29l5663,1882r-11,-28l5641,1826r-12,-28l5616,1772r-15,-26l5586,1721r-17,-25l5552,1673r-17,-22l5516,1629r-20,-21l5476,1588r-21,-19l5433,1550r-22,-17l5388,1518r-24,-16l5340,1489r-25,-12l5289,1465r-25,-10l5237,1446r-28,-8l5182,1431r-28,-4l5126,1424r-28,-3l5069,1420r-18,l5034,1421r-18,3l4999,1425r-16,3l4965,1430r-17,4l4932,1438r1,-11l4935,1416r1,-11l4937,1394r1,-11l4940,1371r,-11l4940,1348r,-36l4937,1275r-4,-35l4927,1204r-7,-34l4912,1135r-10,-33l4890,1070r-12,-32l4863,1007r-15,-30l4831,948r-18,-29l4795,893r-20,-26l4754,842r-23,-24l4708,795r-24,-21l4660,754r-26,-19l4606,719r-26,-17l4551,688r-29,-13l4493,664r-30,-10l4432,647r-31,-7l4369,636r-33,-4l4303,631r-14,1l4275,632r-14,1l4247,636r-15,1l4218,639r-13,3l4192,644r-5,-33l4182,578r-6,-33l4168,512r-9,-31l4148,450r-11,-29l4125,392r-14,-29l4096,335r-15,-26l4064,282r-17,-26l4028,232r-20,-22l3987,187r-21,-21l3944,146r-24,-19l3896,109,3872,92,3846,77,3821,64,3794,50,3767,39,3739,29r-29,-9l3681,14,3652,8,3622,4,3592,2,3561,r-32,2l3496,4r-31,5l3433,15r-30,9l3372,33r-29,11l3313,57r-28,14l3258,87r-27,18l3206,123r-26,20l3156,164r-22,23l3112,211r-21,24l3070,262r-19,27l3033,316r-16,30l3002,376r-14,31l2974,438r-11,33l2953,505r-8,34l2938,573r-6,36l2928,644r-2,37l2925,718r1,39l2929,796r5,39l2940,873r9,37l2959,946r12,35l2984,1016r-24,25l2937,1068r-22,29l2895,1125r-20,30l2857,1187r-15,33l2826,1253r-13,34l2801,1323r-10,36l2783,1396r-7,38l2771,1472r-2,40l2768,1551r,12l2769,1575r,13l2770,1599r2,12l2773,1623r1,11l2776,1646r-1,l2774,1646r,-1l2750,1646r-22,3l2705,1651r-23,4l2659,1660r-21,5l2616,1672r-22,6l2572,1645r-25,-32l2522,1582r-27,-28l2467,1527r-31,-25l2405,1479r-32,-21l2338,1439r-34,-15l2269,1409r-38,-12l2213,1392r-20,-4l2175,1384r-19,-4l2136,1378r-20,-1l2096,1376r-20,-1l2044,1376r-33,3l1980,1384r-32,6l1917,1398r-30,10l1858,1419r-30,12l1801,1446r-28,16l1746,1479r-25,19l1695,1518r-24,21l1649,1562r-22,23l1606,1611r-21,25l1566,1663r-18,29l1532,1721r-15,29l1503,1782r-13,32l1479,1846r-10,33l1460,1913r-7,35l1448,1983r-5,36l1441,2055r-1,37l1441,2127r2,35l1446,2195r6,33l1459,2261r7,31l1475,2325r10,31l1454,2378r-30,23l1396,2428r-27,26l1344,2484r-25,31l1297,2547r-21,34l1257,2616r-17,37l1224,2690r-13,39l1199,2769r-9,41l1182,2852r-5,43l1148,2901r-28,7l1092,2915r-27,10l1038,2936r-26,13l986,2962r-25,14l936,2992r-23,16l890,3026r-22,19l847,3066r-21,21l807,3109r-19,22l769,3156r-16,24l736,3207r-14,26l707,3260r-12,29l683,3317r-11,29l662,3376r-8,31l647,3438r-6,33l637,3503r-4,32l631,3569r-1,33l630,3625r1,23l633,3670r2,22l641,3735r9,43l660,3820r12,40l687,3898r17,39l723,3974r20,35l765,4042r24,34l815,4106r27,28l870,4162r30,26l888,4210r-12,22l863,4255r-11,24l842,4303r-8,24l825,4352r-8,25l810,4403r-5,26l799,4456r-4,26l791,4510r-2,28l788,4566r,28l788,4603r,10l789,4622r1,9l791,4641r2,9l794,4659r,9l775,4663r-19,-5l736,4653r-19,-3l697,4648r-19,-3l656,4643r-19,l603,4644r-32,3l539,4651r-31,7l477,4665r-30,10l417,4686r-28,14l361,4714r-28,16l307,4747r-27,18l256,4786r-24,21l208,4829r-22,24l165,4878r-20,26l127,4931r-18,28l92,4989r-15,30l62,5050r-12,31l39,5114r-10,33l20,5181r-7,35l7,5251r-3,36l1,5324,,5360r,35l3,5429r4,34l11,5497r7,33l26,5562r9,31l45,5624r12,31l69,5684r14,29l98,5740r15,28l131,5794r18,25l169,5843r19,24l208,5889r23,21l254,5930r23,19l301,5967r25,16l352,5999r26,13l405,6025r28,11l461,6046r28,8l519,6062r30,5l579,6071r-3,19l572,6109r-3,19l567,6148r-2,20l564,6188r-2,20l562,6228r2,37l566,6301r4,36l576,6372r6,36l591,6441r10,33l612,6507r14,31l640,6569r14,30l671,6629r18,28l707,6684r20,26l749,6735r23,24l794,6781r24,21l843,6822r26,19l895,6859r28,15l951,6889r29,13l1009,6913r30,10l1070,6931r32,5l1133,6942r34,2l1199,6945r23,-1l1245,6943r23,-2l1292,6937r22,-4l1336,6929r22,-7l1379,6915r21,-8l1421,6900r21,-9l1462,6880r20,-10l1502,6858r19,-13l1539,6832r18,-13l1575,6804r18,-14l1609,6774r16,-16l1641,6741r16,-18l1671,6706r14,-19l1699,6667r13,-19l1724,6627r12,-20l1747,6586r11,-22l1768,6542r28,12l1825,6565r30,9l1885,6582r30,6l1945,6592r33,3l2009,6596r23,-1l2055,6594r22,-2l2099,6588r22,-3l2144,6579r21,-5l2186,6567r21,-8l2228,6552r20,-9l2267,6533r20,-10l2306,6512r19,-12l2344,6487r18,-13l2379,6460r17,-15l2412,6430r17,-16l2444,6398r16,-17l2474,6363r15,-17l2502,6327r13,-19l2527,6288r13,-20l2552,6248r10,-21l2573,6205r8,1l2589,6207r8,1l2605,6209r9,1l2622,6211r8,2l2639,6213r32,-2l2705,6209r32,-5l2768,6198r31,-9l2830,6179r29,-11l2888,6155r22,27l2935,6207r24,24l2984,6254r27,21l3039,6295r28,17l3097,6328r30,15l3158,6356r32,11l3222,6377r34,6l3290,6389r34,3l3358,6393r23,-1l3403,6391r21,-2l3446,6387r21,-5l3488,6378r21,-6l3529,6367r20,-7l3569,6352r20,-8l3607,6336r19,-10l3645,6316r18,-11l3681,6292r17,-12l3716,6268r16,-13l3749,6240r15,-14l3780,6210r14,-15l3810,6178r13,-16l3837,6144r14,-18l3863,6108r12,-18l3887,6071r11,-20l3908,6031r35,20l3979,6068r18,9l4016,6085r18,7l4053,6097r20,7l4092,6108r20,5l4132,6116r20,2l4173,6121r20,1l4214,6123r6,-1l4228,6122r7,-1l4242,6119r7,l4256,6118r6,-1l4270,6116r10,22l4290,6160r11,23l4313,6204r12,21l4339,6245r13,19l4366,6282r16,19l4397,6319r16,18l4429,6353r17,16l4464,6384r17,15l4499,6413r19,13l4538,6439r19,12l4578,6462r20,10l4619,6482r21,8l4661,6497r22,8l4705,6511r22,5l4750,6521r24,3l4797,6526r23,1l4843,6528r4,l4849,6528r3,-1l4855,6527r3,l4861,6527r2,-1l4866,6526r9,26l4885,6576r10,24l4907,6624r11,22l4932,6669r13,21l4959,6711r15,21l4989,6752r17,19l5022,6790r18,18l5058,6825r19,17l5096,6858r18,14l5135,6886r20,14l5176,6912r21,11l5219,6934r23,10l5265,6952r23,9l5311,6967r24,6l5359,6977r24,5l5409,6984r24,2l5458,6986r20,l5498,6985r20,-2l5537,6981r20,-3l5576,6974r19,-4l5613,6965r18,-5l5650,6953r18,-7l5685,6940r35,-17l5754,6904r32,-21l5817,6861r30,-26l5876,6809r27,-28l5929,6750r24,-31l5975,6686r21,6l6017,6698r21,6l6060,6707r21,4l6103,6714r23,2l6149,6716r32,-1l6213,6712r32,-4l6277,6701r30,-7l6338,6684r29,-11l6397,6659r27,-14l6452,6629r27,-16l6504,6594r25,-20l6554,6552r22,-22l6598,6506r21,-25l6639,6455r20,-27l6677,6400r16,-29l6708,6341r14,-31l6735,6278r11,-32l6756,6213r9,-35l6772,6144r5,-36l6782,6072r2,-37l6785,5999r-1,-29l6783,5942r-3,-28l6776,5887r-5,-28l6765,5832r-7,-26l6752,5779r18,-11l6787,5756r17,-13l6820,5728r17,-13l6854,5699r15,-15l6884,5668r15,-16l6912,5635r15,-18l6940,5600r12,-19l6964,5562r12,-19l6988,5523r9,-20l7007,5482r9,-21l7025,5440r8,-22l7041,5396r6,-22l7054,5350r5,-23l7064,5304r4,-24l7072,5256r2,-24l7076,5207r1,-24l7077,5157r,-25l7075,5106r-2,-25l7069,5057r-3,-25l7061,5008r-5,-23l7049,4960r18,-23l7084,4911r15,-25l7115,4860r13,-27l7140,4805r12,-28l7163,4748r9,-29l7181,4689r7,-31l7194,4627r5,-33l7202,4562r2,-33l7204,4496xe" fillcolor="#0c0" stroked="f">
                  <v:path arrowok="t" o:connecttype="custom" o:connectlocs="785,450;743,422;710,369;716,321;710,262;672,226;632,223;610,179;569,158;548,154;536,105;496,73;464,64;440,18;395,0;348,21;325,72;319,128;308,178;300,184;256,158;213,155;172,188;161,244;138,295;104,333;75,372;73,425;95,476;88,514;63,517;18,543;0,596;17,647;58,674;65,713;94,759;141,772;175,757;199,729;243,730;273,710;291,691;334,698;383,710;414,696;442,675;470,681;488,703;520,724;540,726;564,761;601,777;635,770;678,747;725,731;752,683;756,639;778,610;786,571;795,528" o:connectangles="0,0,0,0,0,0,0,0,0,0,0,0,0,0,0,0,0,0,0,0,0,0,0,0,0,0,0,0,0,0,0,0,0,0,0,0,0,0,0,0,0,0,0,0,0,0,0,0,0,0,0,0,0,0,0,0,0,0,0,0,0"/>
                </v:shape>
                <v:shape id="Freeform 106" o:spid="_x0000_s1034" style="position:absolute;left:8111;top:1747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" path="m280,199r,-4l280,192r-1,-4l279,185r-1,-3l277,179r-1,-4l275,172r-1,-3l273,166r-2,-2l270,161r-2,-3l267,156r-2,-3l263,151r1,-4l266,143r1,-3l268,136r1,-5l270,127r,-4l270,119r,-4l270,112r-1,-3l269,105r-1,-3l268,99r-1,-3l266,93r-1,-3l263,87r-1,-3l261,82r-2,-3l257,77r-1,-3l254,72r-2,-2l250,68r-2,-2l246,64r-3,-2l241,60r-2,-1l236,58r-2,-2l231,55r-3,-1l226,54r-3,-1l220,53r-3,-1l215,52r-2,l212,52r-1,1l209,53r-1,l207,53r-2,l204,54r,-3l203,48r-1,-3l202,42r-1,-2l200,37r-1,-2l197,32r-1,-2l195,28r-2,-3l192,23r-2,-2l189,19r-2,-2l185,15r-2,-1l182,12r-2,-2l178,9,175,7,173,6,171,5,169,4,167,3,164,2r-2,l160,1r-3,l155,r-3,l150,r-3,l144,r-2,1l139,1r-2,1l134,3r-2,1l129,5r-2,1l124,7r-2,2l120,10r-2,2l116,14r-2,2l112,18r-2,2l108,22r-1,3l105,27r-1,2l102,32r-1,3l100,37r-1,3l98,43r-1,3l96,49r,3l95,55r,3l95,62r-1,l93,61r-1,l91,61r-1,l89,61r-1,l87,61r-3,l81,61r-2,1l76,62r-3,1l70,64r-2,1l65,66r-2,1l60,69r-2,1l56,72r-2,2l52,76r-2,2l48,80r-2,2l44,85r-1,2l41,90r-2,3l38,95r-1,3l36,101r-1,3l34,107r-1,3l33,114r-1,3l32,120r,3l31,127r1,3l32,132r,3l32,138r1,3l33,143r1,3l35,148r-2,1l31,150r-2,2l27,153r-1,2l24,156r-2,2l21,160r-2,2l18,164r-2,2l15,168r-1,2l12,172r-1,3l10,177r-1,3l8,182r-1,3l6,188r-1,2l4,188r-1,8l3,198r-1,3l1,204r,2l1,209,,212r,2l,217r,3l,221r,-1l1,219r,-1l1,219r,1l132,158r127,15l276,220r1,-3l277,214r1,-2l279,210r,-3l280,205r,-3l280,199xe" fillcolor="#0c0" stroked="f">
                  <v:path arrowok="t" o:connecttype="custom" o:connectlocs="279,188;276,175;271,164;265,153;267,140;270,123;269,109;267,96;262,84;256,74;248,66;239,59;228,54;217,52;211,53;205,53;202,45;199,35;193,25;187,17;180,10;171,5;162,2;152,0;142,1;132,4;122,9;114,16;107,25;101,35;97,46;95,58;92,61;88,61;79,62;68,65;58,70;50,78;43,87;37,98;33,110;32,123;32,135;34,146;29,152;22,158;16,166;11,175;7,185;3,196;1,206;0,217;0,221;1,218;132,158;277,214;280,205" o:connectangles="0,0,0,0,0,0,0,0,0,0,0,0,0,0,0,0,0,0,0,0,0,0,0,0,0,0,0,0,0,0,0,0,0,0,0,0,0,0,0,0,0,0,0,0,0,0,0,0,0,0,0,0,0,0,0,0,0"/>
                </v:shape>
                <v:shape id="Freeform 107" o:spid="_x0000_s1035" style="position:absolute;left:8176;top:1497;width:211;height:144;visibility:visible;mso-wrap-style:square;v-text-anchor:top" coordsize="1899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" path="m1899,333r-38,21l1824,378r-36,26l1754,432r-17,15l1721,462r-17,17l1689,496r-16,16l1659,530r-15,19l1630,568r-18,27l1595,622r-16,28l1565,677r-12,29l1540,734r-11,30l1521,793r-8,28l1505,850r-6,30l1495,909r-3,29l1490,968r-2,29l1488,1025r-1,l1487,1024r-1,l1485,1023r,-1l1484,1022r,-1l1483,1021r-28,-19l1428,987r-29,-16l1370,959r-30,-12l1310,938r-31,-8l1248,923r-31,-4l1185,916r-32,-1l1122,915r-32,2l1058,920r-32,5l995,931r-32,8l932,949r-31,11l870,973r-31,14l809,1002r-29,18l752,1038r-28,20l696,1080r-26,22l643,1126r-24,26l594,1178r-23,29l550,1237r-5,7l540,1250r-4,8l532,1265r-4,8l525,1279r-5,8l516,1294r-11,-13l494,1269r-12,-12l469,1246r-12,-12l444,1223r-13,-10l416,1203r-23,-17l369,1172r-25,-12l320,1147r-25,-10l269,1127r-26,-7l217,1113r-26,-6l163,1104r-27,-3l109,1099r-27,l54,1099r-27,2l,1103r25,-19l50,1064r23,-21l97,1021r23,-23l142,973r20,-25l183,920r18,-26l218,866r16,-28l248,809r13,-27l272,752r12,-29l292,694r9,-30l308,635r5,-30l318,575r3,-30l323,517r1,-30l324,458r23,-11l369,436r22,-12l413,411r21,-14l455,383r20,-16l496,352r20,-17l535,317r18,-18l572,280r18,-20l608,240r16,-21l641,196r,-1l641,194r1,l642,193r,-1l643,192r27,18l696,225r28,13l752,252r28,10l809,272r30,8l869,285r30,4l929,293r31,2l991,295r29,-2l1051,291r31,-5l1112,280r31,-7l1173,264r30,-10l1233,243r29,-13l1291,215r28,-15l1348,183r28,-19l1402,145r27,-21l1454,102r24,-23l1503,53r22,-25l1548,r16,38l1584,74r10,18l1605,110r11,17l1628,143r12,16l1653,175r15,15l1682,205r16,15l1713,233r17,13l1746,258r19,13l1783,282r19,11l1820,302r19,9l1859,318r20,8l1899,333xe" fillcolor="#090" stroked="f">
                  <v:path arrowok="t" o:connecttype="custom" o:connectlocs="199,45;189,53;183,61;175,72;170,85;167,98;165,111;165,114;165,114;155,108;142,103;128,102;114,103;100,107;87,114;74,123;63,134;60,140;58,143;54,140;48,135;38,129;27,125;15,123;3,123;8,116;18,105;26,93;32,80;35,67;36,54;43,47;53,41;61,33;69,24;71,22;71,21;80,26;93,31;107,33;120,32;134,28;147,22;159,14;169,3;177,10;182,18;189,24;196,30;204,35" o:connectangles="0,0,0,0,0,0,0,0,0,0,0,0,0,0,0,0,0,0,0,0,0,0,0,0,0,0,0,0,0,0,0,0,0,0,0,0,0,0,0,0,0,0,0,0,0,0,0,0,0,0"/>
                </v:shape>
                <v:shape id="Freeform 108" o:spid="_x0000_s1036" style="position:absolute;left:8181;top:1255;width:211;height:144;visibility:visible;mso-wrap-style:square;v-text-anchor:top" coordsize="189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" path="m1898,332r-37,23l1824,378r-35,27l1753,432r-16,16l1720,463r-15,16l1689,495r-15,18l1658,531r-14,19l1631,569r-19,26l1595,623r-15,28l1565,678r-13,28l1540,735r-10,29l1520,792r-8,29l1506,851r-6,29l1496,909r-5,30l1489,968r-1,29l1488,1026r,-1l1487,1025r-1,-1l1486,1023r-2,l1484,1022r-1,l1482,1021r-26,-18l1427,986r-28,-14l1369,959r-29,-11l1310,938r-31,-8l1248,923r-31,-4l1186,915r-32,-1l1122,914r-33,3l1057,920r-31,5l994,931r-32,9l931,950r-31,11l869,973r-30,14l810,1003r-30,17l752,1038r-29,20l696,1079r-27,24l644,1127r-26,26l595,1179r-23,28l550,1237r-5,6l541,1251r-5,7l532,1266r-3,6l524,1280r-3,7l516,1294r-11,-13l493,1269r-11,-11l470,1246r-13,-11l443,1224r-13,-12l417,1202r-25,-15l369,1173r-24,-14l319,1148r-25,-11l269,1128r-26,-8l217,1114r-27,-6l163,1104r-27,-2l109,1099r-27,-1l55,1099r-28,2l,1104r25,-19l49,1065r25,-21l97,1021r22,-24l141,973r21,-25l182,921r19,-28l218,866r15,-28l247,810r14,-29l273,753r10,-29l293,694r8,-29l307,635r7,-30l318,576r4,-30l324,516r,-28l324,458r23,-10l369,437r21,-13l412,411r21,-13l454,383r21,-15l495,351r20,-16l535,317r19,-18l572,280r17,-20l607,239r17,-21l640,196r1,-1l641,194r1,-1l642,192r27,17l696,225r27,14l752,252r29,11l810,272r28,7l868,286r30,4l929,294r30,1l990,295r31,-1l1051,290r31,-4l1113,280r30,-7l1172,265r31,-10l1232,243r30,-12l1291,216r29,-15l1347,183r28,-18l1402,145r26,-21l1454,102r24,-23l1502,54r23,-26l1548,r7,20l1564,38r9,18l1583,74r10,18l1604,110r12,16l1627,143r13,17l1654,175r13,16l1683,205r14,14l1714,233r15,13l1747,259r17,13l1783,283r19,10l1821,303r19,7l1860,319r18,7l1898,332xe" fillcolor="#090" stroked="f">
                  <v:path arrowok="t" o:connecttype="custom" o:connectlocs="199,45;190,53;183,61;176,72;170,85;167,98;165,111;165,114;165,114;156,108;142,103;128,102;114,103;100,107;87,114;74,123;64,134;60,140;58,143;54,140;48,135;38,129;27,125;15,123;3,123;8,116;18,105;26,93;31,81;35,67;36,54;43,47;53,41;62,33;69,24;71,22;71,21;80,27;93,31;107,33;120,32;134,28;147,22;159,14;170,3;175,6;180,14;185,21;192,27;200,33;209,36" o:connectangles="0,0,0,0,0,0,0,0,0,0,0,0,0,0,0,0,0,0,0,0,0,0,0,0,0,0,0,0,0,0,0,0,0,0,0,0,0,0,0,0,0,0,0,0,0,0,0,0,0,0,0"/>
                </v:shape>
                <v:group id="Group 109" o:spid="_x0000_s1037" style="position:absolute;left:8465;top:1003;width:901;height:855" coordorigin="2011,2199" coordsize="90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rect id="Rectangle 110" o:spid="_x0000_s1038" style="position:absolute;left:2657;top:2833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" fillcolor="#663f3f" stroked="f"/>
                  <v:shape id="Freeform 111" o:spid="_x0000_s1039" style="position:absolute;left:2701;top:2603;width:211;height:144;visibility:visible;mso-wrap-style:square;v-text-anchor:top" coordsize="189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" path="m1898,332r-37,22l1824,378r-35,26l1754,432r-17,14l1720,462r-15,16l1689,495r-15,18l1658,531r-14,17l1630,568r-18,27l1595,621r-15,28l1565,678r-13,28l1541,734r-11,29l1521,792r-9,29l1505,851r-5,29l1495,908r-3,30l1490,967r-1,30l1489,1026r-1,-1l1487,1025r,-1l1485,1023r-1,l1484,1021r-1,l1483,1020r-27,-17l1428,986r-29,-14l1369,958r-28,-11l1310,937r-30,-8l1249,923r-32,-5l1186,915r-32,-1l1121,914r-32,2l1058,920r-32,5l994,931r-31,8l931,949r-31,12l869,973r-30,14l809,1003r-28,16l752,1038r-29,20l695,1079r-26,23l643,1127r-25,25l595,1179r-23,28l549,1236r-4,7l541,1251r-5,7l532,1265r-4,7l524,1280r-3,6l516,1294r-11,-13l494,1269r-12,-11l470,1245r-13,-11l443,1223r-13,-11l417,1202r-24,-15l369,1172r-24,-13l319,1148r-24,-11l268,1128r-25,-8l216,1113r-26,-5l163,1103r-26,-2l109,1099r-28,-1l55,1099r-28,1l,1103r25,-18l49,1064r25,-21l97,1020r22,-23l141,973r21,-26l182,921r19,-28l218,865r15,-27l247,810r14,-29l273,752r11,-29l293,693r7,-28l308,635r6,-30l318,576r4,-30l324,516r1,-29l324,457r23,-10l369,436r22,-12l412,411r21,-13l454,383r21,-15l495,351r20,-17l535,317r19,-18l572,280r18,-20l607,239r18,-21l640,196r1,-1l641,194r1,l642,192r,-1l669,209r28,16l723,239r29,12l781,262r28,9l839,279r30,7l899,290r30,3l960,294r30,l1021,293r31,-3l1082,286r31,-6l1142,272r31,-7l1203,255r30,-13l1262,230r29,-14l1320,200r27,-18l1375,165r26,-20l1428,124r25,-22l1479,78r23,-24l1525,27,1547,r17,37l1583,74r10,18l1604,109r12,17l1628,143r12,16l1654,175r14,15l1682,205r15,14l1713,232r17,14l1747,259r17,12l1783,282r19,10l1821,301r19,9l1859,319r20,6l1898,332xe" fillcolor="#090" stroked="f">
                    <v:path arrowok="t" o:connecttype="custom" o:connectlocs="199,45;190,53;183,61;176,72;170,85;167,98;166,111;165,114;165,114;156,108;142,103;128,102;114,103;100,107;87,113;74,123;64,134;60,140;58,143;54,140;48,135;38,129;27,125;15,123;3,122;8,116;18,105;26,93;32,80;35,67;36,54;43,47;53,41;62,33;69,24;71,22;71,21;80,27;93,31;107,33;120,32;134,28;147,22;159,14;170,3;177,10;182,18;189,24;196,30;205,34" o:connectangles="0,0,0,0,0,0,0,0,0,0,0,0,0,0,0,0,0,0,0,0,0,0,0,0,0,0,0,0,0,0,0,0,0,0,0,0,0,0,0,0,0,0,0,0,0,0,0,0,0,0"/>
                  </v:shape>
                  <v:shape id="Freeform 112" o:spid="_x0000_s1040" style="position:absolute;left:2644;top:2406;width:211;height:144;visibility:visible;mso-wrap-style:square;v-text-anchor:top" coordsize="1900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" path="m1900,333r-38,21l1825,378r-35,26l1755,432r-17,15l1722,463r-17,15l1690,495r-15,17l1660,530r-14,19l1631,568r-18,26l1596,622r-16,28l1566,678r-13,28l1542,734r-11,29l1522,792r-9,30l1506,851r-5,28l1496,909r-3,29l1491,968r-1,29l1490,1026r-1,l1488,1025r,-2l1486,1023r-1,-1l1484,1021r-27,-19l1429,986r-29,-15l1371,958r-30,-11l1311,937r-30,-8l1250,924r-32,-6l1187,916r-33,-1l1122,915r-32,1l1059,919r-32,6l995,931r-31,8l932,949r-31,11l871,972r-31,15l810,1002r-28,18l753,1038r-29,20l698,1080r-28,22l644,1126r-24,26l596,1179r-23,28l550,1236r-4,8l542,1251r-5,7l534,1265r-5,8l525,1279r-3,8l517,1294r-11,-12l495,1269r-12,-12l471,1245r-14,-11l444,1223r-13,-10l418,1202r-24,-16l370,1172r-24,-13l321,1148r-25,-10l270,1128r-26,-8l217,1113r-26,-5l164,1104r-26,-3l110,1099r-28,l56,1099r-28,2l,1103r26,-19l50,1064r25,-21l98,1021r23,-23l142,974r21,-27l183,920r19,-26l218,866r17,-28l249,809r13,-28l274,752r11,-29l294,693r9,-29l309,634r6,-28l319,576r3,-30l325,517r1,-30l326,457r22,-10l370,436r22,-12l413,411r22,-14l456,383r20,-16l497,352r19,-17l536,317r19,-18l574,280r17,-20l608,240r18,-22l641,195r1,l642,194r1,-1l643,192r1,l670,209r28,15l725,239r28,12l782,262r28,9l840,279r30,6l900,290r30,3l961,294r30,l1022,293r31,-3l1083,286r31,-6l1143,273r31,-9l1204,254r30,-12l1263,230r29,-15l1320,200r29,-17l1376,164r27,-19l1429,125r25,-24l1480,78r23,-24l1526,27,1548,r17,38l1584,75r11,17l1605,109r12,18l1629,143r12,16l1655,174r14,16l1683,205r16,14l1714,233r17,13l1748,259r17,12l1784,282r19,10l1822,302r18,9l1860,319r20,7l1900,333xe" fillcolor="#090" stroked="f">
                    <v:path arrowok="t" o:connecttype="custom" o:connectlocs="199,45;189,53;183,61;175,72;170,85;167,98;165,111;165,114;165,114;155,108;142,103;128,102;114,103;100,107;87,114;74,123;64,134;60,140;58,143;54,140;48,135;38,129;27,125;15,123;3,123;8,116;18,105;26,93;32,80;35,67;36,54;44,47;53,41;62,33;70,24;71,22;71,21;81,27;93,31;107,33;120,32;134,28;147,22;159,14;169,3;177,10;182,18;189,24;196,30;204,35" o:connectangles="0,0,0,0,0,0,0,0,0,0,0,0,0,0,0,0,0,0,0,0,0,0,0,0,0,0,0,0,0,0,0,0,0,0,0,0,0,0,0,0,0,0,0,0,0,0,0,0,0,0"/>
                  </v:shape>
                  <v:rect id="Rectangle 113" o:spid="_x0000_s1041" style="position:absolute;left:2367;top:2833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" fillcolor="#663f3f" stroked="f"/>
                  <v:shape id="Freeform 114" o:spid="_x0000_s1042" style="position:absolute;left:2011;top:2199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  </v:shape>
                  <v:shape id="Freeform 115" o:spid="_x0000_s1043" style="position:absolute;left:2142;top:2609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  </v:shape>
                  <v:shape id="Freeform 116" o:spid="_x0000_s1044" style="position:absolute;left:2361;top:2587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  </v:shape>
                </v:group>
                <v:shape id="Freeform 117" o:spid="_x0000_s1045" style="position:absolute;left:8336;top:1710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" path="m280,199r,-4l280,192r-1,-4l279,185r-1,-3l277,179r-1,-4l275,172r-1,-3l273,166r-2,-2l270,161r-2,-3l267,156r-2,-3l263,151r1,-4l266,143r1,-3l268,136r1,-5l270,127r,-4l270,119r,-4l270,112r-1,-3l269,105r-1,-3l268,99r-1,-3l266,93r-1,-3l263,87r-1,-3l261,82r-2,-3l257,77r-1,-3l254,72r-2,-2l250,68r-2,-2l246,64r-3,-2l241,60r-2,-1l236,58r-2,-2l231,55r-3,-1l226,54r-3,-1l220,53r-3,-1l215,52r-2,l212,52r-1,1l209,53r-1,l207,53r-2,l204,54r,-3l203,48r-1,-3l202,42r-1,-2l200,37r-1,-2l197,32r-1,-2l195,28r-2,-3l192,23r-2,-2l189,19r-2,-2l185,15r-2,-1l182,12r-2,-2l178,9,175,7,173,6,171,5,169,4,167,3,164,2r-2,l160,1r-3,l155,r-3,l150,r-3,l144,r-2,1l139,1r-2,1l134,3r-2,1l129,5r-2,1l124,7r-2,2l120,10r-2,2l116,14r-2,2l112,18r-2,2l108,22r-1,3l105,27r-1,2l102,32r-1,3l100,37r-1,3l98,43r-1,3l96,49r,3l95,55r,3l95,62r-1,l93,61r-1,l91,61r-1,l89,61r-1,l87,61r-3,l81,61r-2,1l76,62r-3,1l70,64r-2,1l65,66r-2,1l60,69r-2,1l56,72r-2,2l52,76r-2,2l48,80r-2,2l44,85r-1,2l41,90r-2,3l38,95r-1,3l36,101r-1,3l34,107r-1,3l33,114r-1,3l32,120r,3l31,127r1,3l32,132r,3l32,138r1,3l33,143r1,3l35,148r-2,1l31,150r-2,2l27,153r-1,2l24,156r-2,2l21,160r-2,2l18,164r-2,2l15,168r-1,2l12,172r-1,3l10,177r-1,3l8,182r-1,3l6,188r-1,2l4,188r-1,8l3,198r-1,3l1,204r,2l1,209,,212r,2l,217r,3l,221r,-1l1,219r,-1l1,219r,1l132,158r127,15l276,220r1,-3l277,214r1,-2l279,210r,-3l280,205r,-3l280,199xe" fillcolor="#330" stroked="f">
                  <v:path arrowok="t" o:connecttype="custom" o:connectlocs="279,188;276,175;271,164;265,153;267,140;270,123;269,109;267,96;262,84;256,74;248,66;239,59;228,54;217,52;211,53;205,53;202,45;199,35;193,25;187,17;180,10;171,5;162,2;152,0;142,1;132,4;122,9;114,16;107,25;101,35;97,46;95,58;92,61;88,61;79,62;68,65;58,70;50,78;43,87;37,98;33,110;32,123;32,135;34,146;29,152;22,158;16,166;11,175;7,185;3,196;1,206;0,217;0,221;1,218;132,158;277,214;280,205" o:connectangles="0,0,0,0,0,0,0,0,0,0,0,0,0,0,0,0,0,0,0,0,0,0,0,0,0,0,0,0,0,0,0,0,0,0,0,0,0,0,0,0,0,0,0,0,0,0,0,0,0,0,0,0,0,0,0,0,0"/>
                </v:shape>
                <v:shape id="Freeform 118" o:spid="_x0000_s1046" style="position:absolute;left:8787;top:1683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" path="m280,199r,-4l280,192r-1,-4l279,185r-1,-3l277,179r-1,-4l275,172r-1,-3l273,166r-1,-2l270,161r-2,-3l267,156r-2,-3l263,151r2,-4l266,143r1,-3l268,136r1,-5l270,127r,-4l270,119r,-4l270,112r,-3l269,105r-1,-3l268,99r-1,-3l266,93r-1,-3l264,87r-2,-3l261,82r-2,-3l258,77r-2,-3l254,72r-2,-2l250,68r-2,-2l246,64r-2,-2l241,60r-2,-1l236,58r-2,-2l231,55r-2,-1l226,54r-3,-1l220,53r-2,-1l215,52r-2,l212,52r-1,1l209,53r-1,l207,53r-1,l204,54r,-3l203,48r,-3l202,42r-1,-2l200,37r-1,-2l198,32r-2,-2l195,28r-1,-3l192,23r-1,-2l189,19r-2,-2l185,15r-1,-1l182,12r-2,-2l178,9,176,7,174,6,171,5,169,4,167,3,165,2r-3,l160,1r-3,l155,r-3,l150,r-3,l144,r-2,1l139,1r-3,1l134,3r-2,1l129,5r-2,1l124,7r-2,2l120,10r-2,2l116,14r-2,2l112,18r-2,2l108,22r-1,3l105,27r-1,2l102,32r-1,3l100,37r-1,3l98,43r-1,3l96,49r,3l95,55r,3l95,62r-1,l93,61r-1,l91,61r-1,l89,61r-1,l87,61r-3,l81,61r-3,1l76,62r-3,1l70,64r-2,1l65,66r-2,1l60,69r-2,1l56,72r-2,2l52,76r-2,2l48,80r-2,2l44,85r-2,2l41,90r-2,3l38,95r-1,3l36,101r-1,3l34,107r-1,3l33,114r-1,3l32,120r-1,3l31,127r,3l32,132r,3l32,138r1,3l33,143r1,3l35,148r-2,1l31,150r-2,2l27,153r-1,2l24,156r-2,2l21,160r-2,2l18,164r-2,2l15,168r-2,2l12,172r-1,3l10,177r-1,3l7,182r,3l6,188r-1,2l4,193r-1,3l3,198r-1,3l1,204r,2l1,209,,212r,2l,217r,3l,221r,-1l,219r1,-1l1,219r,1l132,179r144,41l277,217r1,-3l278,212r1,-2l279,207r1,-2l280,202r,-3xe" fillcolor="lime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132,179;278,212;280,202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4D63658C" wp14:editId="793B8505">
                <wp:simplePos x="0" y="0"/>
                <wp:positionH relativeFrom="column">
                  <wp:posOffset>6003925</wp:posOffset>
                </wp:positionH>
                <wp:positionV relativeFrom="paragraph">
                  <wp:posOffset>5114290</wp:posOffset>
                </wp:positionV>
                <wp:extent cx="319405" cy="255905"/>
                <wp:effectExtent l="0" t="27940" r="20320" b="1905"/>
                <wp:wrapNone/>
                <wp:docPr id="14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788178">
                          <a:off x="0" y="0"/>
                          <a:ext cx="319405" cy="255905"/>
                          <a:chOff x="6320" y="696"/>
                          <a:chExt cx="800" cy="777"/>
                        </a:xfrm>
                      </wpg:grpSpPr>
                      <wps:wsp>
                        <wps:cNvPr id="148" name="Freeform 120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21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22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D2CA3" id="Group 119" o:spid="_x0000_s1026" style="position:absolute;margin-left:472.75pt;margin-top:402.7pt;width:25.15pt;height:20.15pt;rotation:-10717126fd;z-index:-251690496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">
                <v:shape id="Freeform 120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21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22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7B6B16DC" wp14:editId="5658F47A">
                <wp:simplePos x="0" y="0"/>
                <wp:positionH relativeFrom="column">
                  <wp:posOffset>4787900</wp:posOffset>
                </wp:positionH>
                <wp:positionV relativeFrom="paragraph">
                  <wp:posOffset>5398135</wp:posOffset>
                </wp:positionV>
                <wp:extent cx="320040" cy="255905"/>
                <wp:effectExtent l="6350" t="16510" r="0" b="3810"/>
                <wp:wrapNone/>
                <wp:docPr id="14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405138">
                          <a:off x="0" y="0"/>
                          <a:ext cx="320040" cy="255905"/>
                          <a:chOff x="6320" y="696"/>
                          <a:chExt cx="800" cy="777"/>
                        </a:xfrm>
                      </wpg:grpSpPr>
                      <wps:wsp>
                        <wps:cNvPr id="144" name="Freeform 124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5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26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8AFB5" id="Group 123" o:spid="_x0000_s1026" style="position:absolute;margin-left:377pt;margin-top:425.05pt;width:25.2pt;height:20.15pt;rotation:11365185fd;z-index:-251691520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">
                <v:shape id="Freeform 124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25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26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2DA7BE38" wp14:editId="17393247">
                <wp:simplePos x="0" y="0"/>
                <wp:positionH relativeFrom="column">
                  <wp:posOffset>4523740</wp:posOffset>
                </wp:positionH>
                <wp:positionV relativeFrom="paragraph">
                  <wp:posOffset>5577840</wp:posOffset>
                </wp:positionV>
                <wp:extent cx="236855" cy="205105"/>
                <wp:effectExtent l="18415" t="34290" r="0" b="0"/>
                <wp:wrapNone/>
                <wp:docPr id="13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8291061">
                          <a:off x="0" y="0"/>
                          <a:ext cx="236855" cy="205105"/>
                          <a:chOff x="6320" y="696"/>
                          <a:chExt cx="800" cy="777"/>
                        </a:xfrm>
                      </wpg:grpSpPr>
                      <wps:wsp>
                        <wps:cNvPr id="140" name="Freeform 128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29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0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B25B6" id="Group 127" o:spid="_x0000_s1026" style="position:absolute;margin-left:356.2pt;margin-top:439.2pt;width:18.65pt;height:16.15pt;rotation:9056050fd;z-index:-251692544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">
                <v:shape id="Freeform 128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29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30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084A8FA9" wp14:editId="2F75ECE9">
                <wp:simplePos x="0" y="0"/>
                <wp:positionH relativeFrom="column">
                  <wp:posOffset>4259580</wp:posOffset>
                </wp:positionH>
                <wp:positionV relativeFrom="paragraph">
                  <wp:posOffset>5805805</wp:posOffset>
                </wp:positionV>
                <wp:extent cx="236855" cy="205105"/>
                <wp:effectExtent l="20955" t="33655" r="0" b="0"/>
                <wp:wrapNone/>
                <wp:docPr id="13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8291061">
                          <a:off x="0" y="0"/>
                          <a:ext cx="236855" cy="205105"/>
                          <a:chOff x="6320" y="696"/>
                          <a:chExt cx="800" cy="777"/>
                        </a:xfrm>
                      </wpg:grpSpPr>
                      <wps:wsp>
                        <wps:cNvPr id="136" name="Freeform 132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3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4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2C4BC" id="Group 131" o:spid="_x0000_s1026" style="position:absolute;margin-left:335.4pt;margin-top:457.15pt;width:18.65pt;height:16.15pt;rotation:9056050fd;z-index:-251693568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">
                <v:shape id="Freeform 132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33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34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5A0E680E" wp14:editId="75BAD0E0">
                <wp:simplePos x="0" y="0"/>
                <wp:positionH relativeFrom="column">
                  <wp:posOffset>3983355</wp:posOffset>
                </wp:positionH>
                <wp:positionV relativeFrom="paragraph">
                  <wp:posOffset>5602605</wp:posOffset>
                </wp:positionV>
                <wp:extent cx="236855" cy="204470"/>
                <wp:effectExtent l="20955" t="40005" r="0" b="0"/>
                <wp:wrapNone/>
                <wp:docPr id="131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8291061">
                          <a:off x="0" y="0"/>
                          <a:ext cx="236855" cy="204470"/>
                          <a:chOff x="6320" y="696"/>
                          <a:chExt cx="800" cy="777"/>
                        </a:xfrm>
                      </wpg:grpSpPr>
                      <wps:wsp>
                        <wps:cNvPr id="132" name="Freeform 136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7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8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4D7CB" id="Group 135" o:spid="_x0000_s1026" style="position:absolute;margin-left:313.65pt;margin-top:441.15pt;width:18.65pt;height:16.1pt;rotation:9056050fd;z-index:-251694592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">
                <v:shape id="Freeform 136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37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38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1AEC21E1" wp14:editId="6FDC7BFE">
                <wp:simplePos x="0" y="0"/>
                <wp:positionH relativeFrom="column">
                  <wp:posOffset>5204460</wp:posOffset>
                </wp:positionH>
                <wp:positionV relativeFrom="paragraph">
                  <wp:posOffset>5385435</wp:posOffset>
                </wp:positionV>
                <wp:extent cx="236855" cy="205105"/>
                <wp:effectExtent l="3810" t="13335" r="16510" b="635"/>
                <wp:wrapNone/>
                <wp:docPr id="12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314895">
                          <a:off x="0" y="0"/>
                          <a:ext cx="236855" cy="205105"/>
                          <a:chOff x="6320" y="696"/>
                          <a:chExt cx="800" cy="777"/>
                        </a:xfrm>
                      </wpg:grpSpPr>
                      <wps:wsp>
                        <wps:cNvPr id="128" name="Freeform 140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41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42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FEFD8" id="Group 139" o:spid="_x0000_s1026" style="position:absolute;margin-left:409.8pt;margin-top:424.05pt;width:18.65pt;height:16.15pt;rotation:-11234077fd;z-index:-251695616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">
                <v:shape id="Freeform 140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41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42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788DB582" wp14:editId="6F792E31">
                <wp:simplePos x="0" y="0"/>
                <wp:positionH relativeFrom="column">
                  <wp:posOffset>5224780</wp:posOffset>
                </wp:positionH>
                <wp:positionV relativeFrom="paragraph">
                  <wp:posOffset>4972050</wp:posOffset>
                </wp:positionV>
                <wp:extent cx="319405" cy="255905"/>
                <wp:effectExtent l="0" t="28575" r="18415" b="1270"/>
                <wp:wrapNone/>
                <wp:docPr id="12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788178">
                          <a:off x="0" y="0"/>
                          <a:ext cx="319405" cy="255905"/>
                          <a:chOff x="6320" y="696"/>
                          <a:chExt cx="800" cy="777"/>
                        </a:xfrm>
                      </wpg:grpSpPr>
                      <wps:wsp>
                        <wps:cNvPr id="124" name="Freeform 144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45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46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8F72D" id="Group 143" o:spid="_x0000_s1026" style="position:absolute;margin-left:411.4pt;margin-top:391.5pt;width:25.15pt;height:20.15pt;rotation:-10717126fd;z-index:-251696640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">
                <v:shape id="Freeform 144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45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46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16EDF248" wp14:editId="41747DF6">
                <wp:simplePos x="0" y="0"/>
                <wp:positionH relativeFrom="column">
                  <wp:posOffset>4819015</wp:posOffset>
                </wp:positionH>
                <wp:positionV relativeFrom="paragraph">
                  <wp:posOffset>5737860</wp:posOffset>
                </wp:positionV>
                <wp:extent cx="320040" cy="255905"/>
                <wp:effectExtent l="8890" t="13335" r="0" b="6985"/>
                <wp:wrapNone/>
                <wp:docPr id="11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405138">
                          <a:off x="0" y="0"/>
                          <a:ext cx="320040" cy="255905"/>
                          <a:chOff x="6320" y="696"/>
                          <a:chExt cx="800" cy="777"/>
                        </a:xfrm>
                      </wpg:grpSpPr>
                      <wps:wsp>
                        <wps:cNvPr id="120" name="Freeform 148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49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50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A2F2E" id="Group 147" o:spid="_x0000_s1026" style="position:absolute;margin-left:379.45pt;margin-top:451.8pt;width:25.2pt;height:20.15pt;rotation:11365185fd;z-index:-251697664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">
                <v:shape id="Freeform 148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49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50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2D111CFC" wp14:editId="0491C87E">
                <wp:simplePos x="0" y="0"/>
                <wp:positionH relativeFrom="column">
                  <wp:posOffset>4622165</wp:posOffset>
                </wp:positionH>
                <wp:positionV relativeFrom="paragraph">
                  <wp:posOffset>5231130</wp:posOffset>
                </wp:positionV>
                <wp:extent cx="320040" cy="255905"/>
                <wp:effectExtent l="12065" t="11430" r="0" b="0"/>
                <wp:wrapNone/>
                <wp:docPr id="115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405138">
                          <a:off x="0" y="0"/>
                          <a:ext cx="320040" cy="255905"/>
                          <a:chOff x="6320" y="696"/>
                          <a:chExt cx="800" cy="777"/>
                        </a:xfrm>
                      </wpg:grpSpPr>
                      <wps:wsp>
                        <wps:cNvPr id="116" name="Freeform 152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53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54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58BBB" id="Group 151" o:spid="_x0000_s1026" style="position:absolute;margin-left:363.95pt;margin-top:411.9pt;width:25.2pt;height:20.15pt;rotation:11365185fd;z-index:-251698688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">
                <v:shape id="Freeform 152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53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54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67C52E30" wp14:editId="1289CBEB">
                <wp:simplePos x="0" y="0"/>
                <wp:positionH relativeFrom="column">
                  <wp:posOffset>4224020</wp:posOffset>
                </wp:positionH>
                <wp:positionV relativeFrom="paragraph">
                  <wp:posOffset>5262880</wp:posOffset>
                </wp:positionV>
                <wp:extent cx="319405" cy="255270"/>
                <wp:effectExtent l="4445" t="14605" r="0" b="6350"/>
                <wp:wrapNone/>
                <wp:docPr id="111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405138">
                          <a:off x="0" y="0"/>
                          <a:ext cx="319405" cy="255270"/>
                          <a:chOff x="6320" y="696"/>
                          <a:chExt cx="800" cy="777"/>
                        </a:xfrm>
                      </wpg:grpSpPr>
                      <wps:wsp>
                        <wps:cNvPr id="112" name="Freeform 156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57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58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4D142" id="Group 155" o:spid="_x0000_s1026" style="position:absolute;margin-left:332.6pt;margin-top:414.4pt;width:25.15pt;height:20.1pt;rotation:11365185fd;z-index:-251699712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">
                <v:shape id="Freeform 156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57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58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4B60C01A" wp14:editId="59B67518">
                <wp:simplePos x="0" y="0"/>
                <wp:positionH relativeFrom="column">
                  <wp:posOffset>3726815</wp:posOffset>
                </wp:positionH>
                <wp:positionV relativeFrom="paragraph">
                  <wp:posOffset>5973445</wp:posOffset>
                </wp:positionV>
                <wp:extent cx="319405" cy="255905"/>
                <wp:effectExtent l="21590" t="48895" r="0" b="0"/>
                <wp:wrapNone/>
                <wp:docPr id="10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8576396">
                          <a:off x="0" y="0"/>
                          <a:ext cx="319405" cy="255905"/>
                          <a:chOff x="6320" y="696"/>
                          <a:chExt cx="800" cy="777"/>
                        </a:xfrm>
                      </wpg:grpSpPr>
                      <wps:wsp>
                        <wps:cNvPr id="108" name="Freeform 160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61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62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8586D" id="Group 159" o:spid="_x0000_s1026" style="position:absolute;margin-left:293.45pt;margin-top:470.35pt;width:25.15pt;height:20.15pt;rotation:9367711fd;z-index:-251700736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">
                <v:shape id="Freeform 160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61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62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47B6F6C8" wp14:editId="5126210F">
                <wp:simplePos x="0" y="0"/>
                <wp:positionH relativeFrom="column">
                  <wp:posOffset>4813300</wp:posOffset>
                </wp:positionH>
                <wp:positionV relativeFrom="paragraph">
                  <wp:posOffset>5015230</wp:posOffset>
                </wp:positionV>
                <wp:extent cx="319405" cy="255905"/>
                <wp:effectExtent l="12700" t="14605" r="0" b="5715"/>
                <wp:wrapNone/>
                <wp:docPr id="10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405138">
                          <a:off x="0" y="0"/>
                          <a:ext cx="319405" cy="255905"/>
                          <a:chOff x="6320" y="696"/>
                          <a:chExt cx="800" cy="777"/>
                        </a:xfrm>
                      </wpg:grpSpPr>
                      <wps:wsp>
                        <wps:cNvPr id="104" name="Freeform 164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65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66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F7139" id="Group 163" o:spid="_x0000_s1026" style="position:absolute;margin-left:379pt;margin-top:394.9pt;width:25.15pt;height:20.15pt;rotation:11365185fd;z-index:-251701760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">
                <v:shape id="Freeform 164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65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66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3ECF2473" wp14:editId="2BB62E1D">
                <wp:simplePos x="0" y="0"/>
                <wp:positionH relativeFrom="column">
                  <wp:posOffset>3546475</wp:posOffset>
                </wp:positionH>
                <wp:positionV relativeFrom="paragraph">
                  <wp:posOffset>1050290</wp:posOffset>
                </wp:positionV>
                <wp:extent cx="321945" cy="254000"/>
                <wp:effectExtent l="0" t="0" r="13335" b="14605"/>
                <wp:wrapNone/>
                <wp:docPr id="9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933023">
                          <a:off x="0" y="0"/>
                          <a:ext cx="321945" cy="254000"/>
                          <a:chOff x="6320" y="696"/>
                          <a:chExt cx="800" cy="777"/>
                        </a:xfrm>
                      </wpg:grpSpPr>
                      <wps:wsp>
                        <wps:cNvPr id="100" name="Freeform 168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69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70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7FD67" id="Group 167" o:spid="_x0000_s1026" style="position:absolute;margin-left:279.25pt;margin-top:82.7pt;width:25.35pt;height:20pt;rotation:-5388177fd;z-index:-251702784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">
                <v:shape id="Freeform 168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69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70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0713DC51" wp14:editId="1FF7B15F">
                <wp:simplePos x="0" y="0"/>
                <wp:positionH relativeFrom="column">
                  <wp:posOffset>3682365</wp:posOffset>
                </wp:positionH>
                <wp:positionV relativeFrom="paragraph">
                  <wp:posOffset>802640</wp:posOffset>
                </wp:positionV>
                <wp:extent cx="321310" cy="254000"/>
                <wp:effectExtent l="0" t="0" r="49530" b="14605"/>
                <wp:wrapNone/>
                <wp:docPr id="95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3184037">
                          <a:off x="0" y="0"/>
                          <a:ext cx="321310" cy="254000"/>
                          <a:chOff x="6320" y="696"/>
                          <a:chExt cx="800" cy="777"/>
                        </a:xfrm>
                      </wpg:grpSpPr>
                      <wps:wsp>
                        <wps:cNvPr id="96" name="Freeform 172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73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74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9A056" id="Group 171" o:spid="_x0000_s1026" style="position:absolute;margin-left:289.95pt;margin-top:63.2pt;width:25.3pt;height:20pt;rotation:-3477817fd;z-index:-251703808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">
                <v:shape id="Freeform 172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73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74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7C5C47D9" wp14:editId="7B3D54D4">
                <wp:simplePos x="0" y="0"/>
                <wp:positionH relativeFrom="column">
                  <wp:posOffset>2614930</wp:posOffset>
                </wp:positionH>
                <wp:positionV relativeFrom="paragraph">
                  <wp:posOffset>3978275</wp:posOffset>
                </wp:positionV>
                <wp:extent cx="321310" cy="254000"/>
                <wp:effectExtent l="10160" t="10795" r="2540" b="1270"/>
                <wp:wrapNone/>
                <wp:docPr id="9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742258">
                          <a:off x="0" y="0"/>
                          <a:ext cx="321310" cy="254000"/>
                          <a:chOff x="6320" y="696"/>
                          <a:chExt cx="800" cy="777"/>
                        </a:xfrm>
                      </wpg:grpSpPr>
                      <wps:wsp>
                        <wps:cNvPr id="92" name="Freeform 176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77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78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ECA94" id="Group 175" o:spid="_x0000_s1026" style="position:absolute;margin-left:205.9pt;margin-top:313.25pt;width:25.3pt;height:20pt;rotation:6272077fd;z-index:-251704832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">
                <v:shape id="Freeform 176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77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78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7AEC32BC" wp14:editId="526361E3">
                <wp:simplePos x="0" y="0"/>
                <wp:positionH relativeFrom="column">
                  <wp:posOffset>2730500</wp:posOffset>
                </wp:positionH>
                <wp:positionV relativeFrom="paragraph">
                  <wp:posOffset>3489325</wp:posOffset>
                </wp:positionV>
                <wp:extent cx="321945" cy="254635"/>
                <wp:effectExtent l="11430" t="7620" r="635" b="3810"/>
                <wp:wrapNone/>
                <wp:docPr id="8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742258">
                          <a:off x="0" y="0"/>
                          <a:ext cx="321945" cy="254635"/>
                          <a:chOff x="6320" y="696"/>
                          <a:chExt cx="800" cy="777"/>
                        </a:xfrm>
                      </wpg:grpSpPr>
                      <wps:wsp>
                        <wps:cNvPr id="88" name="Freeform 180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81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82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F46F1" id="Group 179" o:spid="_x0000_s1026" style="position:absolute;margin-left:215pt;margin-top:274.75pt;width:25.35pt;height:20.05pt;rotation:6272077fd;z-index:-251705856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">
                <v:shape id="Freeform 180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81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82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49AF2A97" wp14:editId="6001B6A0">
                <wp:simplePos x="0" y="0"/>
                <wp:positionH relativeFrom="column">
                  <wp:posOffset>2693670</wp:posOffset>
                </wp:positionH>
                <wp:positionV relativeFrom="paragraph">
                  <wp:posOffset>3687445</wp:posOffset>
                </wp:positionV>
                <wp:extent cx="321945" cy="254000"/>
                <wp:effectExtent l="13335" t="14605" r="8890" b="0"/>
                <wp:wrapNone/>
                <wp:docPr id="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742258">
                          <a:off x="0" y="0"/>
                          <a:ext cx="321945" cy="254000"/>
                          <a:chOff x="6320" y="696"/>
                          <a:chExt cx="800" cy="777"/>
                        </a:xfrm>
                      </wpg:grpSpPr>
                      <wps:wsp>
                        <wps:cNvPr id="84" name="Freeform 184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85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86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FAA1F" id="Group 183" o:spid="_x0000_s1026" style="position:absolute;margin-left:212.1pt;margin-top:290.35pt;width:25.35pt;height:20pt;rotation:6272077fd;z-index:-251706880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">
                <v:shape id="Freeform 184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green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85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green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86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green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3CC7F4D0" wp14:editId="5E079D7D">
                <wp:simplePos x="0" y="0"/>
                <wp:positionH relativeFrom="column">
                  <wp:posOffset>2590165</wp:posOffset>
                </wp:positionH>
                <wp:positionV relativeFrom="paragraph">
                  <wp:posOffset>3359150</wp:posOffset>
                </wp:positionV>
                <wp:extent cx="321310" cy="254635"/>
                <wp:effectExtent l="13335" t="11430" r="8255" b="635"/>
                <wp:wrapNone/>
                <wp:docPr id="7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742258">
                          <a:off x="0" y="0"/>
                          <a:ext cx="321310" cy="254635"/>
                          <a:chOff x="6320" y="696"/>
                          <a:chExt cx="800" cy="777"/>
                        </a:xfrm>
                      </wpg:grpSpPr>
                      <wps:wsp>
                        <wps:cNvPr id="80" name="Freeform 188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89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90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947FA" id="Group 187" o:spid="_x0000_s1026" style="position:absolute;margin-left:203.95pt;margin-top:264.5pt;width:25.3pt;height:20.05pt;rotation:6272077fd;z-index:-251707904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">
                <v:shape id="Freeform 188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89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90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 wp14:anchorId="65319AA7" wp14:editId="3B06D521">
                <wp:simplePos x="0" y="0"/>
                <wp:positionH relativeFrom="column">
                  <wp:posOffset>4008755</wp:posOffset>
                </wp:positionH>
                <wp:positionV relativeFrom="paragraph">
                  <wp:posOffset>673100</wp:posOffset>
                </wp:positionV>
                <wp:extent cx="320040" cy="255905"/>
                <wp:effectExtent l="8255" t="6350" r="5080" b="4445"/>
                <wp:wrapNone/>
                <wp:docPr id="75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255905"/>
                          <a:chOff x="6320" y="696"/>
                          <a:chExt cx="800" cy="777"/>
                        </a:xfrm>
                      </wpg:grpSpPr>
                      <wps:wsp>
                        <wps:cNvPr id="76" name="Freeform 192"/>
                        <wps:cNvSpPr>
                          <a:spLocks/>
                        </wps:cNvSpPr>
                        <wps:spPr bwMode="auto">
                          <a:xfrm>
                            <a:off x="6320" y="696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6 w 7204"/>
                              <a:gd name="T3" fmla="*/ 3794 h 6986"/>
                              <a:gd name="T4" fmla="*/ 6393 w 7204"/>
                              <a:gd name="T5" fmla="*/ 3318 h 6986"/>
                              <a:gd name="T6" fmla="*/ 6447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2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2 w 7204"/>
                              <a:gd name="T23" fmla="*/ 654 h 6986"/>
                              <a:gd name="T24" fmla="*/ 4181 w 7204"/>
                              <a:gd name="T25" fmla="*/ 578 h 6986"/>
                              <a:gd name="T26" fmla="*/ 3965 w 7204"/>
                              <a:gd name="T27" fmla="*/ 166 h 6986"/>
                              <a:gd name="T28" fmla="*/ 3560 w 7204"/>
                              <a:gd name="T29" fmla="*/ 0 h 6986"/>
                              <a:gd name="T30" fmla="*/ 3132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4 w 7204"/>
                              <a:gd name="T35" fmla="*/ 1155 h 6986"/>
                              <a:gd name="T36" fmla="*/ 2769 w 7204"/>
                              <a:gd name="T37" fmla="*/ 1599 h 6986"/>
                              <a:gd name="T38" fmla="*/ 2704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6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39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59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8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4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5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1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5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4 w 7204"/>
                              <a:gd name="T95" fmla="*/ 6121 h 6986"/>
                              <a:gd name="T96" fmla="*/ 4396 w 7204"/>
                              <a:gd name="T97" fmla="*/ 6319 h 6986"/>
                              <a:gd name="T98" fmla="*/ 4682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5 w 7204"/>
                              <a:gd name="T103" fmla="*/ 6842 h 6986"/>
                              <a:gd name="T104" fmla="*/ 5407 w 7204"/>
                              <a:gd name="T105" fmla="*/ 6984 h 6986"/>
                              <a:gd name="T106" fmla="*/ 5719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1 w 7204"/>
                              <a:gd name="T113" fmla="*/ 6144 h 6986"/>
                              <a:gd name="T114" fmla="*/ 6803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1" y="4425"/>
                                </a:lnTo>
                                <a:lnTo>
                                  <a:pt x="7197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5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7" y="4255"/>
                                </a:lnTo>
                                <a:lnTo>
                                  <a:pt x="7156" y="4224"/>
                                </a:lnTo>
                                <a:lnTo>
                                  <a:pt x="7144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0" y="4105"/>
                                </a:lnTo>
                                <a:lnTo>
                                  <a:pt x="7083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59" y="3933"/>
                                </a:lnTo>
                                <a:lnTo>
                                  <a:pt x="6935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5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3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6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6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4" y="3784"/>
                                </a:lnTo>
                                <a:lnTo>
                                  <a:pt x="6593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6" y="3565"/>
                                </a:lnTo>
                                <a:lnTo>
                                  <a:pt x="6530" y="3525"/>
                                </a:lnTo>
                                <a:lnTo>
                                  <a:pt x="6511" y="3487"/>
                                </a:lnTo>
                                <a:lnTo>
                                  <a:pt x="6491" y="3450"/>
                                </a:lnTo>
                                <a:lnTo>
                                  <a:pt x="6469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19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3" y="3263"/>
                                </a:lnTo>
                                <a:lnTo>
                                  <a:pt x="6301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2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5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4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7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8" y="2739"/>
                                </a:lnTo>
                                <a:lnTo>
                                  <a:pt x="6469" y="2700"/>
                                </a:lnTo>
                                <a:lnTo>
                                  <a:pt x="6468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1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49" y="2522"/>
                                </a:lnTo>
                                <a:lnTo>
                                  <a:pt x="6440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19" y="2422"/>
                                </a:lnTo>
                                <a:lnTo>
                                  <a:pt x="6406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88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6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2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1" y="1999"/>
                                </a:lnTo>
                                <a:lnTo>
                                  <a:pt x="5929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5" y="1984"/>
                                </a:lnTo>
                                <a:lnTo>
                                  <a:pt x="5833" y="1983"/>
                                </a:lnTo>
                                <a:lnTo>
                                  <a:pt x="5814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1" y="1989"/>
                                </a:lnTo>
                                <a:lnTo>
                                  <a:pt x="5743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09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6" y="1972"/>
                                </a:lnTo>
                                <a:lnTo>
                                  <a:pt x="5679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2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5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5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0" y="1533"/>
                                </a:lnTo>
                                <a:lnTo>
                                  <a:pt x="5387" y="1518"/>
                                </a:lnTo>
                                <a:lnTo>
                                  <a:pt x="5363" y="1502"/>
                                </a:lnTo>
                                <a:lnTo>
                                  <a:pt x="5338" y="1489"/>
                                </a:lnTo>
                                <a:lnTo>
                                  <a:pt x="5314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2" y="1455"/>
                                </a:lnTo>
                                <a:lnTo>
                                  <a:pt x="5236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1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3" y="1421"/>
                                </a:lnTo>
                                <a:lnTo>
                                  <a:pt x="5015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1" y="1428"/>
                                </a:lnTo>
                                <a:lnTo>
                                  <a:pt x="4964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1" y="1438"/>
                                </a:lnTo>
                                <a:lnTo>
                                  <a:pt x="4932" y="1427"/>
                                </a:lnTo>
                                <a:lnTo>
                                  <a:pt x="4934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39" y="1360"/>
                                </a:lnTo>
                                <a:lnTo>
                                  <a:pt x="4939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6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19" y="1170"/>
                                </a:lnTo>
                                <a:lnTo>
                                  <a:pt x="4910" y="1135"/>
                                </a:lnTo>
                                <a:lnTo>
                                  <a:pt x="4900" y="1102"/>
                                </a:lnTo>
                                <a:lnTo>
                                  <a:pt x="4889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7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4" y="893"/>
                                </a:lnTo>
                                <a:lnTo>
                                  <a:pt x="4774" y="867"/>
                                </a:lnTo>
                                <a:lnTo>
                                  <a:pt x="4753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3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3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78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2" y="664"/>
                                </a:lnTo>
                                <a:lnTo>
                                  <a:pt x="4462" y="654"/>
                                </a:lnTo>
                                <a:lnTo>
                                  <a:pt x="4431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8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8" y="632"/>
                                </a:lnTo>
                                <a:lnTo>
                                  <a:pt x="4274" y="632"/>
                                </a:lnTo>
                                <a:lnTo>
                                  <a:pt x="4260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4" y="642"/>
                                </a:lnTo>
                                <a:lnTo>
                                  <a:pt x="4190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1" y="578"/>
                                </a:lnTo>
                                <a:lnTo>
                                  <a:pt x="4174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8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0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5" y="256"/>
                                </a:lnTo>
                                <a:lnTo>
                                  <a:pt x="4026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6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1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19" y="64"/>
                                </a:lnTo>
                                <a:lnTo>
                                  <a:pt x="3793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1" y="8"/>
                                </a:lnTo>
                                <a:lnTo>
                                  <a:pt x="3621" y="4"/>
                                </a:lnTo>
                                <a:lnTo>
                                  <a:pt x="3591" y="2"/>
                                </a:lnTo>
                                <a:lnTo>
                                  <a:pt x="3560" y="0"/>
                                </a:lnTo>
                                <a:lnTo>
                                  <a:pt x="3528" y="2"/>
                                </a:lnTo>
                                <a:lnTo>
                                  <a:pt x="3495" y="4"/>
                                </a:lnTo>
                                <a:lnTo>
                                  <a:pt x="3463" y="9"/>
                                </a:lnTo>
                                <a:lnTo>
                                  <a:pt x="3432" y="15"/>
                                </a:lnTo>
                                <a:lnTo>
                                  <a:pt x="3401" y="24"/>
                                </a:lnTo>
                                <a:lnTo>
                                  <a:pt x="3371" y="33"/>
                                </a:lnTo>
                                <a:lnTo>
                                  <a:pt x="3341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7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5" y="164"/>
                                </a:lnTo>
                                <a:lnTo>
                                  <a:pt x="3132" y="187"/>
                                </a:lnTo>
                                <a:lnTo>
                                  <a:pt x="3110" y="211"/>
                                </a:lnTo>
                                <a:lnTo>
                                  <a:pt x="3089" y="235"/>
                                </a:lnTo>
                                <a:lnTo>
                                  <a:pt x="3069" y="262"/>
                                </a:lnTo>
                                <a:lnTo>
                                  <a:pt x="3050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6" y="346"/>
                                </a:lnTo>
                                <a:lnTo>
                                  <a:pt x="3001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4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4" y="718"/>
                                </a:lnTo>
                                <a:lnTo>
                                  <a:pt x="2925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3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6" y="1068"/>
                                </a:lnTo>
                                <a:lnTo>
                                  <a:pt x="2914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4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0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2" y="1287"/>
                                </a:lnTo>
                                <a:lnTo>
                                  <a:pt x="2800" y="1323"/>
                                </a:lnTo>
                                <a:lnTo>
                                  <a:pt x="2790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5" y="1434"/>
                                </a:lnTo>
                                <a:lnTo>
                                  <a:pt x="2770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7" y="1563"/>
                                </a:lnTo>
                                <a:lnTo>
                                  <a:pt x="2767" y="1575"/>
                                </a:lnTo>
                                <a:lnTo>
                                  <a:pt x="2768" y="1588"/>
                                </a:lnTo>
                                <a:lnTo>
                                  <a:pt x="2769" y="1599"/>
                                </a:lnTo>
                                <a:lnTo>
                                  <a:pt x="2770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49" y="1646"/>
                                </a:lnTo>
                                <a:lnTo>
                                  <a:pt x="2726" y="1649"/>
                                </a:lnTo>
                                <a:lnTo>
                                  <a:pt x="2704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7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3" y="1678"/>
                                </a:lnTo>
                                <a:lnTo>
                                  <a:pt x="2571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1" y="1582"/>
                                </a:lnTo>
                                <a:lnTo>
                                  <a:pt x="2494" y="1554"/>
                                </a:lnTo>
                                <a:lnTo>
                                  <a:pt x="2465" y="1527"/>
                                </a:lnTo>
                                <a:lnTo>
                                  <a:pt x="2435" y="1502"/>
                                </a:lnTo>
                                <a:lnTo>
                                  <a:pt x="2404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7" y="1409"/>
                                </a:lnTo>
                                <a:lnTo>
                                  <a:pt x="2230" y="1397"/>
                                </a:lnTo>
                                <a:lnTo>
                                  <a:pt x="2212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4" y="1384"/>
                                </a:lnTo>
                                <a:lnTo>
                                  <a:pt x="2154" y="1380"/>
                                </a:lnTo>
                                <a:lnTo>
                                  <a:pt x="2135" y="1378"/>
                                </a:lnTo>
                                <a:lnTo>
                                  <a:pt x="2115" y="1377"/>
                                </a:lnTo>
                                <a:lnTo>
                                  <a:pt x="2095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0" y="1379"/>
                                </a:lnTo>
                                <a:lnTo>
                                  <a:pt x="1978" y="1384"/>
                                </a:lnTo>
                                <a:lnTo>
                                  <a:pt x="1947" y="1390"/>
                                </a:lnTo>
                                <a:lnTo>
                                  <a:pt x="1916" y="1398"/>
                                </a:lnTo>
                                <a:lnTo>
                                  <a:pt x="1886" y="1408"/>
                                </a:lnTo>
                                <a:lnTo>
                                  <a:pt x="1857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2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7" y="1562"/>
                                </a:lnTo>
                                <a:lnTo>
                                  <a:pt x="1625" y="1585"/>
                                </a:lnTo>
                                <a:lnTo>
                                  <a:pt x="1604" y="1611"/>
                                </a:lnTo>
                                <a:lnTo>
                                  <a:pt x="1584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1" y="1721"/>
                                </a:lnTo>
                                <a:lnTo>
                                  <a:pt x="1516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89" y="1814"/>
                                </a:lnTo>
                                <a:lnTo>
                                  <a:pt x="1478" y="1846"/>
                                </a:lnTo>
                                <a:lnTo>
                                  <a:pt x="1468" y="1879"/>
                                </a:lnTo>
                                <a:lnTo>
                                  <a:pt x="1459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39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5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2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6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6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8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6" y="2895"/>
                                </a:lnTo>
                                <a:lnTo>
                                  <a:pt x="1147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1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1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0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89" y="3026"/>
                                </a:lnTo>
                                <a:lnTo>
                                  <a:pt x="867" y="3045"/>
                                </a:lnTo>
                                <a:lnTo>
                                  <a:pt x="846" y="3066"/>
                                </a:lnTo>
                                <a:lnTo>
                                  <a:pt x="825" y="3087"/>
                                </a:lnTo>
                                <a:lnTo>
                                  <a:pt x="805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2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4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6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5" y="3503"/>
                                </a:lnTo>
                                <a:lnTo>
                                  <a:pt x="632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29" y="3602"/>
                                </a:lnTo>
                                <a:lnTo>
                                  <a:pt x="629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2" y="3670"/>
                                </a:lnTo>
                                <a:lnTo>
                                  <a:pt x="634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48" y="3778"/>
                                </a:lnTo>
                                <a:lnTo>
                                  <a:pt x="659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2" y="4009"/>
                                </a:lnTo>
                                <a:lnTo>
                                  <a:pt x="764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4" y="4106"/>
                                </a:lnTo>
                                <a:lnTo>
                                  <a:pt x="841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899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3" y="4327"/>
                                </a:lnTo>
                                <a:lnTo>
                                  <a:pt x="824" y="4352"/>
                                </a:lnTo>
                                <a:lnTo>
                                  <a:pt x="816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4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7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0" y="4641"/>
                                </a:lnTo>
                                <a:lnTo>
                                  <a:pt x="791" y="4650"/>
                                </a:lnTo>
                                <a:lnTo>
                                  <a:pt x="792" y="4659"/>
                                </a:lnTo>
                                <a:lnTo>
                                  <a:pt x="793" y="4668"/>
                                </a:lnTo>
                                <a:lnTo>
                                  <a:pt x="774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6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6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8" y="4700"/>
                                </a:lnTo>
                                <a:lnTo>
                                  <a:pt x="359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5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1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6" y="4931"/>
                                </a:lnTo>
                                <a:lnTo>
                                  <a:pt x="108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6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8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2" y="5216"/>
                                </a:lnTo>
                                <a:lnTo>
                                  <a:pt x="7" y="5251"/>
                                </a:lnTo>
                                <a:lnTo>
                                  <a:pt x="3" y="5287"/>
                                </a:lnTo>
                                <a:lnTo>
                                  <a:pt x="0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2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4" y="5593"/>
                                </a:lnTo>
                                <a:lnTo>
                                  <a:pt x="44" y="5624"/>
                                </a:lnTo>
                                <a:lnTo>
                                  <a:pt x="55" y="5655"/>
                                </a:lnTo>
                                <a:lnTo>
                                  <a:pt x="68" y="5684"/>
                                </a:lnTo>
                                <a:lnTo>
                                  <a:pt x="82" y="5713"/>
                                </a:lnTo>
                                <a:lnTo>
                                  <a:pt x="97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8" y="5819"/>
                                </a:lnTo>
                                <a:lnTo>
                                  <a:pt x="167" y="5843"/>
                                </a:lnTo>
                                <a:lnTo>
                                  <a:pt x="187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0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5" y="5983"/>
                                </a:lnTo>
                                <a:lnTo>
                                  <a:pt x="351" y="5999"/>
                                </a:lnTo>
                                <a:lnTo>
                                  <a:pt x="377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0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6" y="6148"/>
                                </a:lnTo>
                                <a:lnTo>
                                  <a:pt x="564" y="6168"/>
                                </a:lnTo>
                                <a:lnTo>
                                  <a:pt x="563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5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8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0" y="6629"/>
                                </a:lnTo>
                                <a:lnTo>
                                  <a:pt x="688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8" y="6735"/>
                                </a:lnTo>
                                <a:lnTo>
                                  <a:pt x="770" y="6759"/>
                                </a:lnTo>
                                <a:lnTo>
                                  <a:pt x="793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8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0" y="6889"/>
                                </a:lnTo>
                                <a:lnTo>
                                  <a:pt x="979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1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5" y="6944"/>
                                </a:lnTo>
                                <a:lnTo>
                                  <a:pt x="1198" y="6945"/>
                                </a:lnTo>
                                <a:lnTo>
                                  <a:pt x="1221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0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1" y="6870"/>
                                </a:lnTo>
                                <a:lnTo>
                                  <a:pt x="1500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8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4" y="6804"/>
                                </a:lnTo>
                                <a:lnTo>
                                  <a:pt x="1591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4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5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8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4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4" y="6582"/>
                                </a:lnTo>
                                <a:lnTo>
                                  <a:pt x="1914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6" y="6595"/>
                                </a:lnTo>
                                <a:lnTo>
                                  <a:pt x="2008" y="6596"/>
                                </a:lnTo>
                                <a:lnTo>
                                  <a:pt x="2031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4" y="6574"/>
                                </a:lnTo>
                                <a:lnTo>
                                  <a:pt x="2185" y="6567"/>
                                </a:lnTo>
                                <a:lnTo>
                                  <a:pt x="2206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7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5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39" y="6268"/>
                                </a:lnTo>
                                <a:lnTo>
                                  <a:pt x="2550" y="6248"/>
                                </a:lnTo>
                                <a:lnTo>
                                  <a:pt x="2561" y="6227"/>
                                </a:lnTo>
                                <a:lnTo>
                                  <a:pt x="2571" y="6205"/>
                                </a:lnTo>
                                <a:lnTo>
                                  <a:pt x="2580" y="6206"/>
                                </a:lnTo>
                                <a:lnTo>
                                  <a:pt x="2588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4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1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8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7" y="6198"/>
                                </a:lnTo>
                                <a:lnTo>
                                  <a:pt x="2798" y="6189"/>
                                </a:lnTo>
                                <a:lnTo>
                                  <a:pt x="2829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8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5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0" y="6392"/>
                                </a:lnTo>
                                <a:lnTo>
                                  <a:pt x="3402" y="6391"/>
                                </a:lnTo>
                                <a:lnTo>
                                  <a:pt x="3423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7" y="6372"/>
                                </a:lnTo>
                                <a:lnTo>
                                  <a:pt x="3528" y="6367"/>
                                </a:lnTo>
                                <a:lnTo>
                                  <a:pt x="3548" y="6360"/>
                                </a:lnTo>
                                <a:lnTo>
                                  <a:pt x="3568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2" y="6305"/>
                                </a:lnTo>
                                <a:lnTo>
                                  <a:pt x="3680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7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08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49" y="6126"/>
                                </a:lnTo>
                                <a:lnTo>
                                  <a:pt x="3862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6" y="6071"/>
                                </a:lnTo>
                                <a:lnTo>
                                  <a:pt x="3897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2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6" y="6077"/>
                                </a:lnTo>
                                <a:lnTo>
                                  <a:pt x="4015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2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1" y="6113"/>
                                </a:lnTo>
                                <a:lnTo>
                                  <a:pt x="4131" y="6116"/>
                                </a:lnTo>
                                <a:lnTo>
                                  <a:pt x="4151" y="6118"/>
                                </a:lnTo>
                                <a:lnTo>
                                  <a:pt x="4171" y="6121"/>
                                </a:lnTo>
                                <a:lnTo>
                                  <a:pt x="4192" y="6122"/>
                                </a:lnTo>
                                <a:lnTo>
                                  <a:pt x="4213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4" y="6121"/>
                                </a:lnTo>
                                <a:lnTo>
                                  <a:pt x="4241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5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78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8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0" y="6301"/>
                                </a:lnTo>
                                <a:lnTo>
                                  <a:pt x="4396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2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7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6" y="6451"/>
                                </a:lnTo>
                                <a:lnTo>
                                  <a:pt x="4576" y="6462"/>
                                </a:lnTo>
                                <a:lnTo>
                                  <a:pt x="4597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0" y="6497"/>
                                </a:lnTo>
                                <a:lnTo>
                                  <a:pt x="4682" y="6505"/>
                                </a:lnTo>
                                <a:lnTo>
                                  <a:pt x="4704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2" y="6524"/>
                                </a:lnTo>
                                <a:lnTo>
                                  <a:pt x="4795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8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4" y="6527"/>
                                </a:lnTo>
                                <a:lnTo>
                                  <a:pt x="4857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6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1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3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7" y="6825"/>
                                </a:lnTo>
                                <a:lnTo>
                                  <a:pt x="5075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4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1" y="6944"/>
                                </a:lnTo>
                                <a:lnTo>
                                  <a:pt x="5264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4" y="6973"/>
                                </a:lnTo>
                                <a:lnTo>
                                  <a:pt x="5358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7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7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5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19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6" y="6861"/>
                                </a:lnTo>
                                <a:lnTo>
                                  <a:pt x="5846" y="6835"/>
                                </a:lnTo>
                                <a:lnTo>
                                  <a:pt x="5875" y="6809"/>
                                </a:lnTo>
                                <a:lnTo>
                                  <a:pt x="5902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1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59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5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0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6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6" y="6673"/>
                                </a:lnTo>
                                <a:lnTo>
                                  <a:pt x="6395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2" y="6552"/>
                                </a:lnTo>
                                <a:lnTo>
                                  <a:pt x="6575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7" y="6428"/>
                                </a:lnTo>
                                <a:lnTo>
                                  <a:pt x="6675" y="6400"/>
                                </a:lnTo>
                                <a:lnTo>
                                  <a:pt x="6692" y="6371"/>
                                </a:lnTo>
                                <a:lnTo>
                                  <a:pt x="6707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4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1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3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3" y="5970"/>
                                </a:lnTo>
                                <a:lnTo>
                                  <a:pt x="6781" y="5942"/>
                                </a:lnTo>
                                <a:lnTo>
                                  <a:pt x="6779" y="5914"/>
                                </a:lnTo>
                                <a:lnTo>
                                  <a:pt x="6775" y="5887"/>
                                </a:lnTo>
                                <a:lnTo>
                                  <a:pt x="6770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3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3" y="5668"/>
                                </a:lnTo>
                                <a:lnTo>
                                  <a:pt x="6897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5" y="5543"/>
                                </a:lnTo>
                                <a:lnTo>
                                  <a:pt x="6986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2" y="5418"/>
                                </a:lnTo>
                                <a:lnTo>
                                  <a:pt x="7040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8" y="5327"/>
                                </a:lnTo>
                                <a:lnTo>
                                  <a:pt x="7063" y="5304"/>
                                </a:lnTo>
                                <a:lnTo>
                                  <a:pt x="7067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3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4" y="5106"/>
                                </a:lnTo>
                                <a:lnTo>
                                  <a:pt x="7072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0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3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3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7" y="4658"/>
                                </a:lnTo>
                                <a:lnTo>
                                  <a:pt x="7193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93"/>
                        <wps:cNvSpPr>
                          <a:spLocks/>
                        </wps:cNvSpPr>
                        <wps:spPr bwMode="auto">
                          <a:xfrm>
                            <a:off x="6451" y="1106"/>
                            <a:ext cx="142" cy="200"/>
                          </a:xfrm>
                          <a:custGeom>
                            <a:avLst/>
                            <a:gdLst>
                              <a:gd name="T0" fmla="*/ 114 w 1278"/>
                              <a:gd name="T1" fmla="*/ 1609 h 1798"/>
                              <a:gd name="T2" fmla="*/ 139 w 1278"/>
                              <a:gd name="T3" fmla="*/ 1499 h 1798"/>
                              <a:gd name="T4" fmla="*/ 148 w 1278"/>
                              <a:gd name="T5" fmla="*/ 1406 h 1798"/>
                              <a:gd name="T6" fmla="*/ 143 w 1278"/>
                              <a:gd name="T7" fmla="*/ 1287 h 1798"/>
                              <a:gd name="T8" fmla="*/ 117 w 1278"/>
                              <a:gd name="T9" fmla="*/ 1165 h 1798"/>
                              <a:gd name="T10" fmla="*/ 75 w 1278"/>
                              <a:gd name="T11" fmla="*/ 1052 h 1798"/>
                              <a:gd name="T12" fmla="*/ 17 w 1278"/>
                              <a:gd name="T13" fmla="*/ 950 h 1798"/>
                              <a:gd name="T14" fmla="*/ 3 w 1278"/>
                              <a:gd name="T15" fmla="*/ 927 h 1798"/>
                              <a:gd name="T16" fmla="*/ 7 w 1278"/>
                              <a:gd name="T17" fmla="*/ 928 h 1798"/>
                              <a:gd name="T18" fmla="*/ 104 w 1278"/>
                              <a:gd name="T19" fmla="*/ 919 h 1798"/>
                              <a:gd name="T20" fmla="*/ 226 w 1278"/>
                              <a:gd name="T21" fmla="*/ 884 h 1798"/>
                              <a:gd name="T22" fmla="*/ 337 w 1278"/>
                              <a:gd name="T23" fmla="*/ 824 h 1798"/>
                              <a:gd name="T24" fmla="*/ 435 w 1278"/>
                              <a:gd name="T25" fmla="*/ 742 h 1798"/>
                              <a:gd name="T26" fmla="*/ 517 w 1278"/>
                              <a:gd name="T27" fmla="*/ 640 h 1798"/>
                              <a:gd name="T28" fmla="*/ 581 w 1278"/>
                              <a:gd name="T29" fmla="*/ 521 h 1798"/>
                              <a:gd name="T30" fmla="*/ 624 w 1278"/>
                              <a:gd name="T31" fmla="*/ 390 h 1798"/>
                              <a:gd name="T32" fmla="*/ 643 w 1278"/>
                              <a:gd name="T33" fmla="*/ 248 h 1798"/>
                              <a:gd name="T34" fmla="*/ 642 w 1278"/>
                              <a:gd name="T35" fmla="*/ 186 h 1798"/>
                              <a:gd name="T36" fmla="*/ 638 w 1278"/>
                              <a:gd name="T37" fmla="*/ 153 h 1798"/>
                              <a:gd name="T38" fmla="*/ 687 w 1278"/>
                              <a:gd name="T39" fmla="*/ 155 h 1798"/>
                              <a:gd name="T40" fmla="*/ 755 w 1278"/>
                              <a:gd name="T41" fmla="*/ 161 h 1798"/>
                              <a:gd name="T42" fmla="*/ 855 w 1278"/>
                              <a:gd name="T43" fmla="*/ 156 h 1798"/>
                              <a:gd name="T44" fmla="*/ 961 w 1278"/>
                              <a:gd name="T45" fmla="*/ 128 h 1798"/>
                              <a:gd name="T46" fmla="*/ 1059 w 1278"/>
                              <a:gd name="T47" fmla="*/ 83 h 1798"/>
                              <a:gd name="T48" fmla="*/ 1148 w 1278"/>
                              <a:gd name="T49" fmla="*/ 19 h 1798"/>
                              <a:gd name="T50" fmla="*/ 1144 w 1278"/>
                              <a:gd name="T51" fmla="*/ 92 h 1798"/>
                              <a:gd name="T52" fmla="*/ 1126 w 1278"/>
                              <a:gd name="T53" fmla="*/ 222 h 1798"/>
                              <a:gd name="T54" fmla="*/ 1132 w 1278"/>
                              <a:gd name="T55" fmla="*/ 353 h 1798"/>
                              <a:gd name="T56" fmla="*/ 1157 w 1278"/>
                              <a:gd name="T57" fmla="*/ 476 h 1798"/>
                              <a:gd name="T58" fmla="*/ 1200 w 1278"/>
                              <a:gd name="T59" fmla="*/ 589 h 1798"/>
                              <a:gd name="T60" fmla="*/ 1260 w 1278"/>
                              <a:gd name="T61" fmla="*/ 692 h 1798"/>
                              <a:gd name="T62" fmla="*/ 1243 w 1278"/>
                              <a:gd name="T63" fmla="*/ 782 h 1798"/>
                              <a:gd name="T64" fmla="*/ 1206 w 1278"/>
                              <a:gd name="T65" fmla="*/ 877 h 1798"/>
                              <a:gd name="T66" fmla="*/ 1182 w 1278"/>
                              <a:gd name="T67" fmla="*/ 978 h 1798"/>
                              <a:gd name="T68" fmla="*/ 1172 w 1278"/>
                              <a:gd name="T69" fmla="*/ 1084 h 1798"/>
                              <a:gd name="T70" fmla="*/ 1171 w 1278"/>
                              <a:gd name="T71" fmla="*/ 1114 h 1798"/>
                              <a:gd name="T72" fmla="*/ 1172 w 1278"/>
                              <a:gd name="T73" fmla="*/ 1117 h 1798"/>
                              <a:gd name="T74" fmla="*/ 1078 w 1278"/>
                              <a:gd name="T75" fmla="*/ 1125 h 1798"/>
                              <a:gd name="T76" fmla="*/ 960 w 1278"/>
                              <a:gd name="T77" fmla="*/ 1160 h 1798"/>
                              <a:gd name="T78" fmla="*/ 854 w 1278"/>
                              <a:gd name="T79" fmla="*/ 1217 h 1798"/>
                              <a:gd name="T80" fmla="*/ 759 w 1278"/>
                              <a:gd name="T81" fmla="*/ 1295 h 1798"/>
                              <a:gd name="T82" fmla="*/ 678 w 1278"/>
                              <a:gd name="T83" fmla="*/ 1391 h 1798"/>
                              <a:gd name="T84" fmla="*/ 614 w 1278"/>
                              <a:gd name="T85" fmla="*/ 1503 h 1798"/>
                              <a:gd name="T86" fmla="*/ 570 w 1278"/>
                              <a:gd name="T87" fmla="*/ 1627 h 1798"/>
                              <a:gd name="T88" fmla="*/ 547 w 1278"/>
                              <a:gd name="T89" fmla="*/ 1763 h 1798"/>
                              <a:gd name="T90" fmla="*/ 454 w 1278"/>
                              <a:gd name="T91" fmla="*/ 1749 h 1798"/>
                              <a:gd name="T92" fmla="*/ 376 w 1278"/>
                              <a:gd name="T93" fmla="*/ 1722 h 1798"/>
                              <a:gd name="T94" fmla="*/ 295 w 1278"/>
                              <a:gd name="T95" fmla="*/ 1706 h 1798"/>
                              <a:gd name="T96" fmla="*/ 210 w 1278"/>
                              <a:gd name="T97" fmla="*/ 1703 h 1798"/>
                              <a:gd name="T98" fmla="*/ 126 w 1278"/>
                              <a:gd name="T99" fmla="*/ 1714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8" h="1798">
                                <a:moveTo>
                                  <a:pt x="65" y="1731"/>
                                </a:moveTo>
                                <a:lnTo>
                                  <a:pt x="84" y="1691"/>
                                </a:lnTo>
                                <a:lnTo>
                                  <a:pt x="101" y="1650"/>
                                </a:lnTo>
                                <a:lnTo>
                                  <a:pt x="114" y="1609"/>
                                </a:lnTo>
                                <a:lnTo>
                                  <a:pt x="126" y="1565"/>
                                </a:lnTo>
                                <a:lnTo>
                                  <a:pt x="132" y="1543"/>
                                </a:lnTo>
                                <a:lnTo>
                                  <a:pt x="136" y="1521"/>
                                </a:lnTo>
                                <a:lnTo>
                                  <a:pt x="139" y="1499"/>
                                </a:lnTo>
                                <a:lnTo>
                                  <a:pt x="143" y="1476"/>
                                </a:lnTo>
                                <a:lnTo>
                                  <a:pt x="145" y="1453"/>
                                </a:lnTo>
                                <a:lnTo>
                                  <a:pt x="147" y="1430"/>
                                </a:lnTo>
                                <a:lnTo>
                                  <a:pt x="148" y="1406"/>
                                </a:lnTo>
                                <a:lnTo>
                                  <a:pt x="148" y="1383"/>
                                </a:lnTo>
                                <a:lnTo>
                                  <a:pt x="148" y="1350"/>
                                </a:lnTo>
                                <a:lnTo>
                                  <a:pt x="146" y="1318"/>
                                </a:lnTo>
                                <a:lnTo>
                                  <a:pt x="143" y="1287"/>
                                </a:lnTo>
                                <a:lnTo>
                                  <a:pt x="138" y="1255"/>
                                </a:lnTo>
                                <a:lnTo>
                                  <a:pt x="133" y="1225"/>
                                </a:lnTo>
                                <a:lnTo>
                                  <a:pt x="126" y="1195"/>
                                </a:lnTo>
                                <a:lnTo>
                                  <a:pt x="117" y="1165"/>
                                </a:lnTo>
                                <a:lnTo>
                                  <a:pt x="108" y="1137"/>
                                </a:lnTo>
                                <a:lnTo>
                                  <a:pt x="98" y="1108"/>
                                </a:lnTo>
                                <a:lnTo>
                                  <a:pt x="87" y="1080"/>
                                </a:lnTo>
                                <a:lnTo>
                                  <a:pt x="75" y="1052"/>
                                </a:lnTo>
                                <a:lnTo>
                                  <a:pt x="62" y="1026"/>
                                </a:lnTo>
                                <a:lnTo>
                                  <a:pt x="48" y="1000"/>
                                </a:lnTo>
                                <a:lnTo>
                                  <a:pt x="33" y="975"/>
                                </a:lnTo>
                                <a:lnTo>
                                  <a:pt x="17" y="950"/>
                                </a:lnTo>
                                <a:lnTo>
                                  <a:pt x="0" y="927"/>
                                </a:lnTo>
                                <a:lnTo>
                                  <a:pt x="1" y="927"/>
                                </a:lnTo>
                                <a:lnTo>
                                  <a:pt x="2" y="927"/>
                                </a:lnTo>
                                <a:lnTo>
                                  <a:pt x="3" y="927"/>
                                </a:lnTo>
                                <a:lnTo>
                                  <a:pt x="4" y="927"/>
                                </a:lnTo>
                                <a:lnTo>
                                  <a:pt x="6" y="928"/>
                                </a:lnTo>
                                <a:lnTo>
                                  <a:pt x="7" y="928"/>
                                </a:lnTo>
                                <a:lnTo>
                                  <a:pt x="8" y="928"/>
                                </a:lnTo>
                                <a:lnTo>
                                  <a:pt x="40" y="927"/>
                                </a:lnTo>
                                <a:lnTo>
                                  <a:pt x="72" y="924"/>
                                </a:lnTo>
                                <a:lnTo>
                                  <a:pt x="104" y="919"/>
                                </a:lnTo>
                                <a:lnTo>
                                  <a:pt x="136" y="914"/>
                                </a:lnTo>
                                <a:lnTo>
                                  <a:pt x="166" y="905"/>
                                </a:lnTo>
                                <a:lnTo>
                                  <a:pt x="197" y="896"/>
                                </a:lnTo>
                                <a:lnTo>
                                  <a:pt x="226" y="884"/>
                                </a:lnTo>
                                <a:lnTo>
                                  <a:pt x="256" y="872"/>
                                </a:lnTo>
                                <a:lnTo>
                                  <a:pt x="283" y="857"/>
                                </a:lnTo>
                                <a:lnTo>
                                  <a:pt x="311" y="842"/>
                                </a:lnTo>
                                <a:lnTo>
                                  <a:pt x="337" y="824"/>
                                </a:lnTo>
                                <a:lnTo>
                                  <a:pt x="363" y="805"/>
                                </a:lnTo>
                                <a:lnTo>
                                  <a:pt x="388" y="785"/>
                                </a:lnTo>
                                <a:lnTo>
                                  <a:pt x="412" y="764"/>
                                </a:lnTo>
                                <a:lnTo>
                                  <a:pt x="435" y="742"/>
                                </a:lnTo>
                                <a:lnTo>
                                  <a:pt x="457" y="718"/>
                                </a:lnTo>
                                <a:lnTo>
                                  <a:pt x="478" y="693"/>
                                </a:lnTo>
                                <a:lnTo>
                                  <a:pt x="498" y="667"/>
                                </a:lnTo>
                                <a:lnTo>
                                  <a:pt x="517" y="640"/>
                                </a:lnTo>
                                <a:lnTo>
                                  <a:pt x="536" y="612"/>
                                </a:lnTo>
                                <a:lnTo>
                                  <a:pt x="551" y="582"/>
                                </a:lnTo>
                                <a:lnTo>
                                  <a:pt x="566" y="552"/>
                                </a:lnTo>
                                <a:lnTo>
                                  <a:pt x="581" y="521"/>
                                </a:lnTo>
                                <a:lnTo>
                                  <a:pt x="594" y="490"/>
                                </a:lnTo>
                                <a:lnTo>
                                  <a:pt x="605" y="457"/>
                                </a:lnTo>
                                <a:lnTo>
                                  <a:pt x="615" y="424"/>
                                </a:lnTo>
                                <a:lnTo>
                                  <a:pt x="624" y="390"/>
                                </a:lnTo>
                                <a:lnTo>
                                  <a:pt x="631" y="355"/>
                                </a:lnTo>
                                <a:lnTo>
                                  <a:pt x="636" y="320"/>
                                </a:lnTo>
                                <a:lnTo>
                                  <a:pt x="641" y="284"/>
                                </a:lnTo>
                                <a:lnTo>
                                  <a:pt x="643" y="248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02"/>
                                </a:lnTo>
                                <a:lnTo>
                                  <a:pt x="643" y="194"/>
                                </a:lnTo>
                                <a:lnTo>
                                  <a:pt x="642" y="186"/>
                                </a:lnTo>
                                <a:lnTo>
                                  <a:pt x="642" y="178"/>
                                </a:lnTo>
                                <a:lnTo>
                                  <a:pt x="641" y="169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53"/>
                                </a:lnTo>
                                <a:lnTo>
                                  <a:pt x="638" y="145"/>
                                </a:lnTo>
                                <a:lnTo>
                                  <a:pt x="654" y="149"/>
                                </a:lnTo>
                                <a:lnTo>
                                  <a:pt x="671" y="152"/>
                                </a:lnTo>
                                <a:lnTo>
                                  <a:pt x="687" y="155"/>
                                </a:lnTo>
                                <a:lnTo>
                                  <a:pt x="704" y="157"/>
                                </a:lnTo>
                                <a:lnTo>
                                  <a:pt x="720" y="159"/>
                                </a:lnTo>
                                <a:lnTo>
                                  <a:pt x="738" y="160"/>
                                </a:lnTo>
                                <a:lnTo>
                                  <a:pt x="755" y="161"/>
                                </a:lnTo>
                                <a:lnTo>
                                  <a:pt x="772" y="161"/>
                                </a:lnTo>
                                <a:lnTo>
                                  <a:pt x="800" y="161"/>
                                </a:lnTo>
                                <a:lnTo>
                                  <a:pt x="828" y="159"/>
                                </a:lnTo>
                                <a:lnTo>
                                  <a:pt x="855" y="156"/>
                                </a:lnTo>
                                <a:lnTo>
                                  <a:pt x="883" y="150"/>
                                </a:lnTo>
                                <a:lnTo>
                                  <a:pt x="909" y="145"/>
                                </a:lnTo>
                                <a:lnTo>
                                  <a:pt x="935" y="137"/>
                                </a:lnTo>
                                <a:lnTo>
                                  <a:pt x="961" y="128"/>
                                </a:lnTo>
                                <a:lnTo>
                                  <a:pt x="987" y="118"/>
                                </a:lnTo>
                                <a:lnTo>
                                  <a:pt x="1011" y="107"/>
                                </a:lnTo>
                                <a:lnTo>
                                  <a:pt x="1036" y="96"/>
                                </a:lnTo>
                                <a:lnTo>
                                  <a:pt x="1059" y="83"/>
                                </a:lnTo>
                                <a:lnTo>
                                  <a:pt x="1082" y="68"/>
                                </a:lnTo>
                                <a:lnTo>
                                  <a:pt x="1105" y="53"/>
                                </a:lnTo>
                                <a:lnTo>
                                  <a:pt x="1127" y="36"/>
                                </a:lnTo>
                                <a:lnTo>
                                  <a:pt x="1148" y="19"/>
                                </a:lnTo>
                                <a:lnTo>
                                  <a:pt x="1170" y="0"/>
                                </a:lnTo>
                                <a:lnTo>
                                  <a:pt x="1160" y="30"/>
                                </a:lnTo>
                                <a:lnTo>
                                  <a:pt x="1151" y="61"/>
                                </a:lnTo>
                                <a:lnTo>
                                  <a:pt x="1144" y="92"/>
                                </a:lnTo>
                                <a:lnTo>
                                  <a:pt x="1137" y="125"/>
                                </a:lnTo>
                                <a:lnTo>
                                  <a:pt x="1133" y="157"/>
                                </a:lnTo>
                                <a:lnTo>
                                  <a:pt x="1129" y="189"/>
                                </a:lnTo>
                                <a:lnTo>
                                  <a:pt x="1126" y="222"/>
                                </a:lnTo>
                                <a:lnTo>
                                  <a:pt x="1126" y="255"/>
                                </a:lnTo>
                                <a:lnTo>
                                  <a:pt x="1126" y="289"/>
                                </a:lnTo>
                                <a:lnTo>
                                  <a:pt x="1129" y="321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84"/>
                                </a:lnTo>
                                <a:lnTo>
                                  <a:pt x="1142" y="415"/>
                                </a:lnTo>
                                <a:lnTo>
                                  <a:pt x="1150" y="446"/>
                                </a:lnTo>
                                <a:lnTo>
                                  <a:pt x="1157" y="476"/>
                                </a:lnTo>
                                <a:lnTo>
                                  <a:pt x="1166" y="505"/>
                                </a:lnTo>
                                <a:lnTo>
                                  <a:pt x="1177" y="534"/>
                                </a:lnTo>
                                <a:lnTo>
                                  <a:pt x="1188" y="561"/>
                                </a:lnTo>
                                <a:lnTo>
                                  <a:pt x="1200" y="589"/>
                                </a:lnTo>
                                <a:lnTo>
                                  <a:pt x="1215" y="616"/>
                                </a:lnTo>
                                <a:lnTo>
                                  <a:pt x="1229" y="642"/>
                                </a:lnTo>
                                <a:lnTo>
                                  <a:pt x="1244" y="668"/>
                                </a:lnTo>
                                <a:lnTo>
                                  <a:pt x="1260" y="692"/>
                                </a:lnTo>
                                <a:lnTo>
                                  <a:pt x="1278" y="715"/>
                                </a:lnTo>
                                <a:lnTo>
                                  <a:pt x="1266" y="738"/>
                                </a:lnTo>
                                <a:lnTo>
                                  <a:pt x="1254" y="760"/>
                                </a:lnTo>
                                <a:lnTo>
                                  <a:pt x="1243" y="782"/>
                                </a:lnTo>
                                <a:lnTo>
                                  <a:pt x="1233" y="805"/>
                                </a:lnTo>
                                <a:lnTo>
                                  <a:pt x="1223" y="828"/>
                                </a:lnTo>
                                <a:lnTo>
                                  <a:pt x="1214" y="853"/>
                                </a:lnTo>
                                <a:lnTo>
                                  <a:pt x="1206" y="877"/>
                                </a:lnTo>
                                <a:lnTo>
                                  <a:pt x="1199" y="902"/>
                                </a:lnTo>
                                <a:lnTo>
                                  <a:pt x="1193" y="927"/>
                                </a:lnTo>
                                <a:lnTo>
                                  <a:pt x="1187" y="953"/>
                                </a:lnTo>
                                <a:lnTo>
                                  <a:pt x="1182" y="978"/>
                                </a:lnTo>
                                <a:lnTo>
                                  <a:pt x="1178" y="1005"/>
                                </a:lnTo>
                                <a:lnTo>
                                  <a:pt x="1175" y="1031"/>
                                </a:lnTo>
                                <a:lnTo>
                                  <a:pt x="1173" y="1058"/>
                                </a:lnTo>
                                <a:lnTo>
                                  <a:pt x="1172" y="1084"/>
                                </a:lnTo>
                                <a:lnTo>
                                  <a:pt x="1171" y="1112"/>
                                </a:lnTo>
                                <a:lnTo>
                                  <a:pt x="1171" y="1113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15"/>
                                </a:lnTo>
                                <a:lnTo>
                                  <a:pt x="1172" y="1115"/>
                                </a:lnTo>
                                <a:lnTo>
                                  <a:pt x="1172" y="1117"/>
                                </a:lnTo>
                                <a:lnTo>
                                  <a:pt x="1140" y="1118"/>
                                </a:lnTo>
                                <a:lnTo>
                                  <a:pt x="1109" y="1121"/>
                                </a:lnTo>
                                <a:lnTo>
                                  <a:pt x="1078" y="1125"/>
                                </a:lnTo>
                                <a:lnTo>
                                  <a:pt x="1048" y="1132"/>
                                </a:lnTo>
                                <a:lnTo>
                                  <a:pt x="1018" y="1140"/>
                                </a:lnTo>
                                <a:lnTo>
                                  <a:pt x="989" y="1149"/>
                                </a:lnTo>
                                <a:lnTo>
                                  <a:pt x="960" y="1160"/>
                                </a:lnTo>
                                <a:lnTo>
                                  <a:pt x="933" y="1172"/>
                                </a:lnTo>
                                <a:lnTo>
                                  <a:pt x="906" y="1185"/>
                                </a:lnTo>
                                <a:lnTo>
                                  <a:pt x="880" y="1201"/>
                                </a:lnTo>
                                <a:lnTo>
                                  <a:pt x="854" y="1217"/>
                                </a:lnTo>
                                <a:lnTo>
                                  <a:pt x="829" y="1235"/>
                                </a:lnTo>
                                <a:lnTo>
                                  <a:pt x="804" y="1254"/>
                                </a:lnTo>
                                <a:lnTo>
                                  <a:pt x="781" y="1274"/>
                                </a:lnTo>
                                <a:lnTo>
                                  <a:pt x="759" y="1295"/>
                                </a:lnTo>
                                <a:lnTo>
                                  <a:pt x="737" y="1317"/>
                                </a:lnTo>
                                <a:lnTo>
                                  <a:pt x="717" y="1340"/>
                                </a:lnTo>
                                <a:lnTo>
                                  <a:pt x="697" y="1366"/>
                                </a:lnTo>
                                <a:lnTo>
                                  <a:pt x="678" y="1391"/>
                                </a:lnTo>
                                <a:lnTo>
                                  <a:pt x="661" y="1418"/>
                                </a:lnTo>
                                <a:lnTo>
                                  <a:pt x="644" y="1446"/>
                                </a:lnTo>
                                <a:lnTo>
                                  <a:pt x="628" y="1473"/>
                                </a:lnTo>
                                <a:lnTo>
                                  <a:pt x="614" y="1503"/>
                                </a:lnTo>
                                <a:lnTo>
                                  <a:pt x="602" y="1533"/>
                                </a:lnTo>
                                <a:lnTo>
                                  <a:pt x="590" y="1564"/>
                                </a:lnTo>
                                <a:lnTo>
                                  <a:pt x="579" y="1595"/>
                                </a:lnTo>
                                <a:lnTo>
                                  <a:pt x="570" y="1627"/>
                                </a:lnTo>
                                <a:lnTo>
                                  <a:pt x="562" y="1661"/>
                                </a:lnTo>
                                <a:lnTo>
                                  <a:pt x="555" y="1694"/>
                                </a:lnTo>
                                <a:lnTo>
                                  <a:pt x="550" y="1728"/>
                                </a:lnTo>
                                <a:lnTo>
                                  <a:pt x="547" y="1763"/>
                                </a:lnTo>
                                <a:lnTo>
                                  <a:pt x="544" y="1798"/>
                                </a:lnTo>
                                <a:lnTo>
                                  <a:pt x="509" y="1777"/>
                                </a:lnTo>
                                <a:lnTo>
                                  <a:pt x="472" y="1758"/>
                                </a:lnTo>
                                <a:lnTo>
                                  <a:pt x="454" y="1749"/>
                                </a:lnTo>
                                <a:lnTo>
                                  <a:pt x="435" y="1742"/>
                                </a:lnTo>
                                <a:lnTo>
                                  <a:pt x="416" y="1734"/>
                                </a:lnTo>
                                <a:lnTo>
                                  <a:pt x="396" y="1728"/>
                                </a:lnTo>
                                <a:lnTo>
                                  <a:pt x="376" y="1722"/>
                                </a:lnTo>
                                <a:lnTo>
                                  <a:pt x="356" y="1717"/>
                                </a:lnTo>
                                <a:lnTo>
                                  <a:pt x="336" y="1713"/>
                                </a:lnTo>
                                <a:lnTo>
                                  <a:pt x="316" y="1708"/>
                                </a:lnTo>
                                <a:lnTo>
                                  <a:pt x="295" y="1706"/>
                                </a:lnTo>
                                <a:lnTo>
                                  <a:pt x="274" y="1704"/>
                                </a:lnTo>
                                <a:lnTo>
                                  <a:pt x="253" y="1703"/>
                                </a:lnTo>
                                <a:lnTo>
                                  <a:pt x="232" y="1702"/>
                                </a:lnTo>
                                <a:lnTo>
                                  <a:pt x="210" y="1703"/>
                                </a:lnTo>
                                <a:lnTo>
                                  <a:pt x="189" y="1704"/>
                                </a:lnTo>
                                <a:lnTo>
                                  <a:pt x="168" y="1707"/>
                                </a:lnTo>
                                <a:lnTo>
                                  <a:pt x="147" y="1710"/>
                                </a:lnTo>
                                <a:lnTo>
                                  <a:pt x="126" y="1714"/>
                                </a:lnTo>
                                <a:lnTo>
                                  <a:pt x="106" y="1718"/>
                                </a:lnTo>
                                <a:lnTo>
                                  <a:pt x="86" y="1724"/>
                                </a:lnTo>
                                <a:lnTo>
                                  <a:pt x="65" y="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94"/>
                        <wps:cNvSpPr>
                          <a:spLocks/>
                        </wps:cNvSpPr>
                        <wps:spPr bwMode="auto">
                          <a:xfrm>
                            <a:off x="6670" y="1084"/>
                            <a:ext cx="211" cy="143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3 h 1293"/>
                              <a:gd name="T2" fmla="*/ 1705 w 1899"/>
                              <a:gd name="T3" fmla="*/ 478 h 1293"/>
                              <a:gd name="T4" fmla="*/ 1644 w 1899"/>
                              <a:gd name="T5" fmla="*/ 549 h 1293"/>
                              <a:gd name="T6" fmla="*/ 1580 w 1899"/>
                              <a:gd name="T7" fmla="*/ 649 h 1293"/>
                              <a:gd name="T8" fmla="*/ 1530 w 1899"/>
                              <a:gd name="T9" fmla="*/ 763 h 1293"/>
                              <a:gd name="T10" fmla="*/ 1499 w 1899"/>
                              <a:gd name="T11" fmla="*/ 880 h 1293"/>
                              <a:gd name="T12" fmla="*/ 1488 w 1899"/>
                              <a:gd name="T13" fmla="*/ 996 h 1293"/>
                              <a:gd name="T14" fmla="*/ 1486 w 1899"/>
                              <a:gd name="T15" fmla="*/ 1024 h 1293"/>
                              <a:gd name="T16" fmla="*/ 1484 w 1899"/>
                              <a:gd name="T17" fmla="*/ 1021 h 1293"/>
                              <a:gd name="T18" fmla="*/ 1399 w 1899"/>
                              <a:gd name="T19" fmla="*/ 971 h 1293"/>
                              <a:gd name="T20" fmla="*/ 1279 w 1899"/>
                              <a:gd name="T21" fmla="*/ 929 h 1293"/>
                              <a:gd name="T22" fmla="*/ 1154 w 1899"/>
                              <a:gd name="T23" fmla="*/ 914 h 1293"/>
                              <a:gd name="T24" fmla="*/ 1026 w 1899"/>
                              <a:gd name="T25" fmla="*/ 924 h 1293"/>
                              <a:gd name="T26" fmla="*/ 901 w 1899"/>
                              <a:gd name="T27" fmla="*/ 960 h 1293"/>
                              <a:gd name="T28" fmla="*/ 780 w 1899"/>
                              <a:gd name="T29" fmla="*/ 1020 h 1293"/>
                              <a:gd name="T30" fmla="*/ 670 w 1899"/>
                              <a:gd name="T31" fmla="*/ 1102 h 1293"/>
                              <a:gd name="T32" fmla="*/ 572 w 1899"/>
                              <a:gd name="T33" fmla="*/ 1207 h 1293"/>
                              <a:gd name="T34" fmla="*/ 537 w 1899"/>
                              <a:gd name="T35" fmla="*/ 1258 h 1293"/>
                              <a:gd name="T36" fmla="*/ 520 w 1899"/>
                              <a:gd name="T37" fmla="*/ 1287 h 1293"/>
                              <a:gd name="T38" fmla="*/ 482 w 1899"/>
                              <a:gd name="T39" fmla="*/ 1257 h 1293"/>
                              <a:gd name="T40" fmla="*/ 431 w 1899"/>
                              <a:gd name="T41" fmla="*/ 1212 h 1293"/>
                              <a:gd name="T42" fmla="*/ 344 w 1899"/>
                              <a:gd name="T43" fmla="*/ 1159 h 1293"/>
                              <a:gd name="T44" fmla="*/ 243 w 1899"/>
                              <a:gd name="T45" fmla="*/ 1119 h 1293"/>
                              <a:gd name="T46" fmla="*/ 136 w 1899"/>
                              <a:gd name="T47" fmla="*/ 1101 h 1293"/>
                              <a:gd name="T48" fmla="*/ 28 w 1899"/>
                              <a:gd name="T49" fmla="*/ 1101 h 1293"/>
                              <a:gd name="T50" fmla="*/ 73 w 1899"/>
                              <a:gd name="T51" fmla="*/ 1043 h 1293"/>
                              <a:gd name="T52" fmla="*/ 163 w 1899"/>
                              <a:gd name="T53" fmla="*/ 946 h 1293"/>
                              <a:gd name="T54" fmla="*/ 234 w 1899"/>
                              <a:gd name="T55" fmla="*/ 838 h 1293"/>
                              <a:gd name="T56" fmla="*/ 283 w 1899"/>
                              <a:gd name="T57" fmla="*/ 723 h 1293"/>
                              <a:gd name="T58" fmla="*/ 313 w 1899"/>
                              <a:gd name="T59" fmla="*/ 605 h 1293"/>
                              <a:gd name="T60" fmla="*/ 324 w 1899"/>
                              <a:gd name="T61" fmla="*/ 487 h 1293"/>
                              <a:gd name="T62" fmla="*/ 391 w 1899"/>
                              <a:gd name="T63" fmla="*/ 423 h 1293"/>
                              <a:gd name="T64" fmla="*/ 476 w 1899"/>
                              <a:gd name="T65" fmla="*/ 367 h 1293"/>
                              <a:gd name="T66" fmla="*/ 553 w 1899"/>
                              <a:gd name="T67" fmla="*/ 298 h 1293"/>
                              <a:gd name="T68" fmla="*/ 624 w 1899"/>
                              <a:gd name="T69" fmla="*/ 217 h 1293"/>
                              <a:gd name="T70" fmla="*/ 642 w 1899"/>
                              <a:gd name="T71" fmla="*/ 194 h 1293"/>
                              <a:gd name="T72" fmla="*/ 643 w 1899"/>
                              <a:gd name="T73" fmla="*/ 192 h 1293"/>
                              <a:gd name="T74" fmla="*/ 724 w 1899"/>
                              <a:gd name="T75" fmla="*/ 238 h 1293"/>
                              <a:gd name="T76" fmla="*/ 839 w 1899"/>
                              <a:gd name="T77" fmla="*/ 278 h 1293"/>
                              <a:gd name="T78" fmla="*/ 960 w 1899"/>
                              <a:gd name="T79" fmla="*/ 294 h 1293"/>
                              <a:gd name="T80" fmla="*/ 1082 w 1899"/>
                              <a:gd name="T81" fmla="*/ 286 h 1293"/>
                              <a:gd name="T82" fmla="*/ 1203 w 1899"/>
                              <a:gd name="T83" fmla="*/ 254 h 1293"/>
                              <a:gd name="T84" fmla="*/ 1320 w 1899"/>
                              <a:gd name="T85" fmla="*/ 199 h 1293"/>
                              <a:gd name="T86" fmla="*/ 1429 w 1899"/>
                              <a:gd name="T87" fmla="*/ 124 h 1293"/>
                              <a:gd name="T88" fmla="*/ 1526 w 1899"/>
                              <a:gd name="T89" fmla="*/ 27 h 1293"/>
                              <a:gd name="T90" fmla="*/ 1594 w 1899"/>
                              <a:gd name="T91" fmla="*/ 92 h 1293"/>
                              <a:gd name="T92" fmla="*/ 1641 w 1899"/>
                              <a:gd name="T93" fmla="*/ 158 h 1293"/>
                              <a:gd name="T94" fmla="*/ 1698 w 1899"/>
                              <a:gd name="T95" fmla="*/ 218 h 1293"/>
                              <a:gd name="T96" fmla="*/ 1765 w 1899"/>
                              <a:gd name="T97" fmla="*/ 270 h 1293"/>
                              <a:gd name="T98" fmla="*/ 1840 w 1899"/>
                              <a:gd name="T99" fmla="*/ 31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3">
                                <a:moveTo>
                                  <a:pt x="1899" y="332"/>
                                </a:moveTo>
                                <a:lnTo>
                                  <a:pt x="1861" y="354"/>
                                </a:lnTo>
                                <a:lnTo>
                                  <a:pt x="1825" y="378"/>
                                </a:lnTo>
                                <a:lnTo>
                                  <a:pt x="1788" y="403"/>
                                </a:lnTo>
                                <a:lnTo>
                                  <a:pt x="1754" y="431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5" y="478"/>
                                </a:lnTo>
                                <a:lnTo>
                                  <a:pt x="1689" y="494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7"/>
                                </a:lnTo>
                                <a:lnTo>
                                  <a:pt x="1612" y="594"/>
                                </a:lnTo>
                                <a:lnTo>
                                  <a:pt x="1596" y="622"/>
                                </a:lnTo>
                                <a:lnTo>
                                  <a:pt x="1580" y="649"/>
                                </a:lnTo>
                                <a:lnTo>
                                  <a:pt x="1566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30" y="763"/>
                                </a:lnTo>
                                <a:lnTo>
                                  <a:pt x="1520" y="791"/>
                                </a:lnTo>
                                <a:lnTo>
                                  <a:pt x="1513" y="821"/>
                                </a:lnTo>
                                <a:lnTo>
                                  <a:pt x="1506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5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8"/>
                                </a:lnTo>
                                <a:lnTo>
                                  <a:pt x="1340" y="946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29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90" y="915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4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2"/>
                                </a:lnTo>
                                <a:lnTo>
                                  <a:pt x="840" y="986"/>
                                </a:lnTo>
                                <a:lnTo>
                                  <a:pt x="810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7"/>
                                </a:lnTo>
                                <a:lnTo>
                                  <a:pt x="724" y="1057"/>
                                </a:lnTo>
                                <a:lnTo>
                                  <a:pt x="696" y="1079"/>
                                </a:lnTo>
                                <a:lnTo>
                                  <a:pt x="670" y="1102"/>
                                </a:lnTo>
                                <a:lnTo>
                                  <a:pt x="644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6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7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2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7" y="1293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5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2"/>
                                </a:lnTo>
                                <a:lnTo>
                                  <a:pt x="431" y="1212"/>
                                </a:lnTo>
                                <a:lnTo>
                                  <a:pt x="416" y="1201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1"/>
                                </a:lnTo>
                                <a:lnTo>
                                  <a:pt x="344" y="1159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19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4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10" y="1098"/>
                                </a:lnTo>
                                <a:lnTo>
                                  <a:pt x="82" y="1098"/>
                                </a:lnTo>
                                <a:lnTo>
                                  <a:pt x="54" y="1098"/>
                                </a:lnTo>
                                <a:lnTo>
                                  <a:pt x="28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6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8" y="1021"/>
                                </a:lnTo>
                                <a:lnTo>
                                  <a:pt x="120" y="997"/>
                                </a:lnTo>
                                <a:lnTo>
                                  <a:pt x="142" y="973"/>
                                </a:lnTo>
                                <a:lnTo>
                                  <a:pt x="163" y="946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0"/>
                                </a:lnTo>
                                <a:lnTo>
                                  <a:pt x="274" y="751"/>
                                </a:lnTo>
                                <a:lnTo>
                                  <a:pt x="283" y="723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4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6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3"/>
                                </a:lnTo>
                                <a:lnTo>
                                  <a:pt x="413" y="410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2"/>
                                </a:lnTo>
                                <a:lnTo>
                                  <a:pt x="476" y="367"/>
                                </a:lnTo>
                                <a:lnTo>
                                  <a:pt x="496" y="351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8"/>
                                </a:lnTo>
                                <a:lnTo>
                                  <a:pt x="572" y="279"/>
                                </a:lnTo>
                                <a:lnTo>
                                  <a:pt x="590" y="25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17"/>
                                </a:lnTo>
                                <a:lnTo>
                                  <a:pt x="641" y="195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08"/>
                                </a:lnTo>
                                <a:lnTo>
                                  <a:pt x="696" y="224"/>
                                </a:lnTo>
                                <a:lnTo>
                                  <a:pt x="724" y="238"/>
                                </a:lnTo>
                                <a:lnTo>
                                  <a:pt x="753" y="250"/>
                                </a:lnTo>
                                <a:lnTo>
                                  <a:pt x="780" y="262"/>
                                </a:lnTo>
                                <a:lnTo>
                                  <a:pt x="810" y="272"/>
                                </a:lnTo>
                                <a:lnTo>
                                  <a:pt x="839" y="278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30" y="293"/>
                                </a:lnTo>
                                <a:lnTo>
                                  <a:pt x="960" y="294"/>
                                </a:lnTo>
                                <a:lnTo>
                                  <a:pt x="991" y="294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79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3" y="229"/>
                                </a:lnTo>
                                <a:lnTo>
                                  <a:pt x="1291" y="215"/>
                                </a:lnTo>
                                <a:lnTo>
                                  <a:pt x="1320" y="199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4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8"/>
                                </a:lnTo>
                                <a:lnTo>
                                  <a:pt x="1503" y="53"/>
                                </a:lnTo>
                                <a:lnTo>
                                  <a:pt x="1526" y="27"/>
                                </a:lnTo>
                                <a:lnTo>
                                  <a:pt x="1548" y="0"/>
                                </a:lnTo>
                                <a:lnTo>
                                  <a:pt x="1565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09"/>
                                </a:lnTo>
                                <a:lnTo>
                                  <a:pt x="1616" y="126"/>
                                </a:lnTo>
                                <a:lnTo>
                                  <a:pt x="1628" y="143"/>
                                </a:lnTo>
                                <a:lnTo>
                                  <a:pt x="1641" y="158"/>
                                </a:lnTo>
                                <a:lnTo>
                                  <a:pt x="1654" y="174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18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7" y="258"/>
                                </a:lnTo>
                                <a:lnTo>
                                  <a:pt x="1765" y="270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1"/>
                                </a:lnTo>
                                <a:lnTo>
                                  <a:pt x="1820" y="301"/>
                                </a:lnTo>
                                <a:lnTo>
                                  <a:pt x="1840" y="310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73089" id="Group 191" o:spid="_x0000_s1026" style="position:absolute;margin-left:315.65pt;margin-top:53pt;width:25.2pt;height:20.15pt;z-index:-251708928" coordorigin="6320,696" coordsize="800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">
                <v:shape id="Freeform 192" o:spid="_x0000_s1027" style="position:absolute;left:6320;top:696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</v:shape>
                <v:shape id="Freeform 193" o:spid="_x0000_s1028" style="position:absolute;left:6451;top:1106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</v:shape>
                <v:shape id="Freeform 194" o:spid="_x0000_s1029" style="position:absolute;left:6670;top:1084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 wp14:anchorId="102B3260" wp14:editId="6438491E">
                <wp:simplePos x="0" y="0"/>
                <wp:positionH relativeFrom="column">
                  <wp:posOffset>4358005</wp:posOffset>
                </wp:positionH>
                <wp:positionV relativeFrom="paragraph">
                  <wp:posOffset>663575</wp:posOffset>
                </wp:positionV>
                <wp:extent cx="1062355" cy="669925"/>
                <wp:effectExtent l="5080" t="6350" r="8890" b="0"/>
                <wp:wrapNone/>
                <wp:docPr id="5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355" cy="669925"/>
                          <a:chOff x="8017" y="1003"/>
                          <a:chExt cx="1538" cy="965"/>
                        </a:xfrm>
                      </wpg:grpSpPr>
                      <wps:wsp>
                        <wps:cNvPr id="55" name="Freeform 196"/>
                        <wps:cNvSpPr>
                          <a:spLocks/>
                        </wps:cNvSpPr>
                        <wps:spPr bwMode="auto">
                          <a:xfrm>
                            <a:off x="8754" y="1003"/>
                            <a:ext cx="801" cy="777"/>
                          </a:xfrm>
                          <a:custGeom>
                            <a:avLst/>
                            <a:gdLst>
                              <a:gd name="T0" fmla="*/ 7066 w 7205"/>
                              <a:gd name="T1" fmla="*/ 4050 h 6986"/>
                              <a:gd name="T2" fmla="*/ 6687 w 7205"/>
                              <a:gd name="T3" fmla="*/ 3794 h 6986"/>
                              <a:gd name="T4" fmla="*/ 6394 w 7205"/>
                              <a:gd name="T5" fmla="*/ 3318 h 6986"/>
                              <a:gd name="T6" fmla="*/ 6448 w 7205"/>
                              <a:gd name="T7" fmla="*/ 2884 h 6986"/>
                              <a:gd name="T8" fmla="*/ 6393 w 7205"/>
                              <a:gd name="T9" fmla="*/ 2359 h 6986"/>
                              <a:gd name="T10" fmla="*/ 6052 w 7205"/>
                              <a:gd name="T11" fmla="*/ 2028 h 6986"/>
                              <a:gd name="T12" fmla="*/ 5694 w 7205"/>
                              <a:gd name="T13" fmla="*/ 2003 h 6986"/>
                              <a:gd name="T14" fmla="*/ 5497 w 7205"/>
                              <a:gd name="T15" fmla="*/ 1608 h 6986"/>
                              <a:gd name="T16" fmla="*/ 5126 w 7205"/>
                              <a:gd name="T17" fmla="*/ 1424 h 6986"/>
                              <a:gd name="T18" fmla="*/ 4938 w 7205"/>
                              <a:gd name="T19" fmla="*/ 1383 h 6986"/>
                              <a:gd name="T20" fmla="*/ 4832 w 7205"/>
                              <a:gd name="T21" fmla="*/ 948 h 6986"/>
                              <a:gd name="T22" fmla="*/ 4463 w 7205"/>
                              <a:gd name="T23" fmla="*/ 654 h 6986"/>
                              <a:gd name="T24" fmla="*/ 4182 w 7205"/>
                              <a:gd name="T25" fmla="*/ 578 h 6986"/>
                              <a:gd name="T26" fmla="*/ 3965 w 7205"/>
                              <a:gd name="T27" fmla="*/ 166 h 6986"/>
                              <a:gd name="T28" fmla="*/ 3562 w 7205"/>
                              <a:gd name="T29" fmla="*/ 0 h 6986"/>
                              <a:gd name="T30" fmla="*/ 3133 w 7205"/>
                              <a:gd name="T31" fmla="*/ 187 h 6986"/>
                              <a:gd name="T32" fmla="*/ 2929 w 7205"/>
                              <a:gd name="T33" fmla="*/ 644 h 6986"/>
                              <a:gd name="T34" fmla="*/ 2876 w 7205"/>
                              <a:gd name="T35" fmla="*/ 1155 h 6986"/>
                              <a:gd name="T36" fmla="*/ 2770 w 7205"/>
                              <a:gd name="T37" fmla="*/ 1599 h 6986"/>
                              <a:gd name="T38" fmla="*/ 2705 w 7205"/>
                              <a:gd name="T39" fmla="*/ 1651 h 6986"/>
                              <a:gd name="T40" fmla="*/ 2305 w 7205"/>
                              <a:gd name="T41" fmla="*/ 1424 h 6986"/>
                              <a:gd name="T42" fmla="*/ 1917 w 7205"/>
                              <a:gd name="T43" fmla="*/ 1398 h 6986"/>
                              <a:gd name="T44" fmla="*/ 1549 w 7205"/>
                              <a:gd name="T45" fmla="*/ 1692 h 6986"/>
                              <a:gd name="T46" fmla="*/ 1447 w 7205"/>
                              <a:gd name="T47" fmla="*/ 2195 h 6986"/>
                              <a:gd name="T48" fmla="*/ 1239 w 7205"/>
                              <a:gd name="T49" fmla="*/ 2653 h 6986"/>
                              <a:gd name="T50" fmla="*/ 937 w 7205"/>
                              <a:gd name="T51" fmla="*/ 2992 h 6986"/>
                              <a:gd name="T52" fmla="*/ 673 w 7205"/>
                              <a:gd name="T53" fmla="*/ 3346 h 6986"/>
                              <a:gd name="T54" fmla="*/ 660 w 7205"/>
                              <a:gd name="T55" fmla="*/ 3820 h 6986"/>
                              <a:gd name="T56" fmla="*/ 853 w 7205"/>
                              <a:gd name="T57" fmla="*/ 4279 h 6986"/>
                              <a:gd name="T58" fmla="*/ 789 w 7205"/>
                              <a:gd name="T59" fmla="*/ 4622 h 6986"/>
                              <a:gd name="T60" fmla="*/ 572 w 7205"/>
                              <a:gd name="T61" fmla="*/ 4647 h 6986"/>
                              <a:gd name="T62" fmla="*/ 166 w 7205"/>
                              <a:gd name="T63" fmla="*/ 4878 h 6986"/>
                              <a:gd name="T64" fmla="*/ 0 w 7205"/>
                              <a:gd name="T65" fmla="*/ 5360 h 6986"/>
                              <a:gd name="T66" fmla="*/ 149 w 7205"/>
                              <a:gd name="T67" fmla="*/ 5819 h 6986"/>
                              <a:gd name="T68" fmla="*/ 519 w 7205"/>
                              <a:gd name="T69" fmla="*/ 6062 h 6986"/>
                              <a:gd name="T70" fmla="*/ 583 w 7205"/>
                              <a:gd name="T71" fmla="*/ 6408 h 6986"/>
                              <a:gd name="T72" fmla="*/ 843 w 7205"/>
                              <a:gd name="T73" fmla="*/ 6822 h 6986"/>
                              <a:gd name="T74" fmla="*/ 1269 w 7205"/>
                              <a:gd name="T75" fmla="*/ 6941 h 6986"/>
                              <a:gd name="T76" fmla="*/ 1575 w 7205"/>
                              <a:gd name="T77" fmla="*/ 6804 h 6986"/>
                              <a:gd name="T78" fmla="*/ 1797 w 7205"/>
                              <a:gd name="T79" fmla="*/ 6554 h 6986"/>
                              <a:gd name="T80" fmla="*/ 2186 w 7205"/>
                              <a:gd name="T81" fmla="*/ 6567 h 6986"/>
                              <a:gd name="T82" fmla="*/ 2459 w 7205"/>
                              <a:gd name="T83" fmla="*/ 6381 h 6986"/>
                              <a:gd name="T84" fmla="*/ 2622 w 7205"/>
                              <a:gd name="T85" fmla="*/ 6211 h 6986"/>
                              <a:gd name="T86" fmla="*/ 3012 w 7205"/>
                              <a:gd name="T87" fmla="*/ 6275 h 6986"/>
                              <a:gd name="T88" fmla="*/ 3445 w 7205"/>
                              <a:gd name="T89" fmla="*/ 6387 h 6986"/>
                              <a:gd name="T90" fmla="*/ 3732 w 7205"/>
                              <a:gd name="T91" fmla="*/ 6255 h 6986"/>
                              <a:gd name="T92" fmla="*/ 3979 w 7205"/>
                              <a:gd name="T93" fmla="*/ 6068 h 6986"/>
                              <a:gd name="T94" fmla="*/ 4235 w 7205"/>
                              <a:gd name="T95" fmla="*/ 6121 h 6986"/>
                              <a:gd name="T96" fmla="*/ 4397 w 7205"/>
                              <a:gd name="T97" fmla="*/ 6319 h 6986"/>
                              <a:gd name="T98" fmla="*/ 4683 w 7205"/>
                              <a:gd name="T99" fmla="*/ 6505 h 6986"/>
                              <a:gd name="T100" fmla="*/ 4866 w 7205"/>
                              <a:gd name="T101" fmla="*/ 6526 h 6986"/>
                              <a:gd name="T102" fmla="*/ 5076 w 7205"/>
                              <a:gd name="T103" fmla="*/ 6842 h 6986"/>
                              <a:gd name="T104" fmla="*/ 5408 w 7205"/>
                              <a:gd name="T105" fmla="*/ 6984 h 6986"/>
                              <a:gd name="T106" fmla="*/ 5720 w 7205"/>
                              <a:gd name="T107" fmla="*/ 6923 h 6986"/>
                              <a:gd name="T108" fmla="*/ 6104 w 7205"/>
                              <a:gd name="T109" fmla="*/ 6714 h 6986"/>
                              <a:gd name="T110" fmla="*/ 6529 w 7205"/>
                              <a:gd name="T111" fmla="*/ 6574 h 6986"/>
                              <a:gd name="T112" fmla="*/ 6772 w 7205"/>
                              <a:gd name="T113" fmla="*/ 6144 h 6986"/>
                              <a:gd name="T114" fmla="*/ 6804 w 7205"/>
                              <a:gd name="T115" fmla="*/ 5743 h 6986"/>
                              <a:gd name="T116" fmla="*/ 7007 w 7205"/>
                              <a:gd name="T117" fmla="*/ 5482 h 6986"/>
                              <a:gd name="T118" fmla="*/ 7077 w 7205"/>
                              <a:gd name="T119" fmla="*/ 5132 h 6986"/>
                              <a:gd name="T120" fmla="*/ 7163 w 7205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5" h="6986">
                                <a:moveTo>
                                  <a:pt x="7205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2" y="4425"/>
                                </a:lnTo>
                                <a:lnTo>
                                  <a:pt x="7198" y="4389"/>
                                </a:lnTo>
                                <a:lnTo>
                                  <a:pt x="7193" y="4355"/>
                                </a:lnTo>
                                <a:lnTo>
                                  <a:pt x="7186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8" y="4255"/>
                                </a:lnTo>
                                <a:lnTo>
                                  <a:pt x="7157" y="4224"/>
                                </a:lnTo>
                                <a:lnTo>
                                  <a:pt x="7145" y="4193"/>
                                </a:lnTo>
                                <a:lnTo>
                                  <a:pt x="7132" y="4162"/>
                                </a:lnTo>
                                <a:lnTo>
                                  <a:pt x="7116" y="4133"/>
                                </a:lnTo>
                                <a:lnTo>
                                  <a:pt x="7101" y="4105"/>
                                </a:lnTo>
                                <a:lnTo>
                                  <a:pt x="7084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7" y="4025"/>
                                </a:lnTo>
                                <a:lnTo>
                                  <a:pt x="7027" y="4000"/>
                                </a:lnTo>
                                <a:lnTo>
                                  <a:pt x="7006" y="3976"/>
                                </a:lnTo>
                                <a:lnTo>
                                  <a:pt x="6984" y="3954"/>
                                </a:lnTo>
                                <a:lnTo>
                                  <a:pt x="6960" y="3933"/>
                                </a:lnTo>
                                <a:lnTo>
                                  <a:pt x="6936" y="3913"/>
                                </a:lnTo>
                                <a:lnTo>
                                  <a:pt x="6912" y="3894"/>
                                </a:lnTo>
                                <a:lnTo>
                                  <a:pt x="6886" y="3876"/>
                                </a:lnTo>
                                <a:lnTo>
                                  <a:pt x="6860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4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7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7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5" y="3784"/>
                                </a:lnTo>
                                <a:lnTo>
                                  <a:pt x="6594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2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1" y="3606"/>
                                </a:lnTo>
                                <a:lnTo>
                                  <a:pt x="6547" y="3565"/>
                                </a:lnTo>
                                <a:lnTo>
                                  <a:pt x="6531" y="3525"/>
                                </a:lnTo>
                                <a:lnTo>
                                  <a:pt x="6512" y="3487"/>
                                </a:lnTo>
                                <a:lnTo>
                                  <a:pt x="6492" y="3450"/>
                                </a:lnTo>
                                <a:lnTo>
                                  <a:pt x="6470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21" y="3349"/>
                                </a:lnTo>
                                <a:lnTo>
                                  <a:pt x="6394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4" y="3263"/>
                                </a:lnTo>
                                <a:lnTo>
                                  <a:pt x="6302" y="3239"/>
                                </a:lnTo>
                                <a:lnTo>
                                  <a:pt x="6269" y="3216"/>
                                </a:lnTo>
                                <a:lnTo>
                                  <a:pt x="6291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3" y="3138"/>
                                </a:lnTo>
                                <a:lnTo>
                                  <a:pt x="6352" y="3109"/>
                                </a:lnTo>
                                <a:lnTo>
                                  <a:pt x="6370" y="3080"/>
                                </a:lnTo>
                                <a:lnTo>
                                  <a:pt x="6386" y="3049"/>
                                </a:lnTo>
                                <a:lnTo>
                                  <a:pt x="6402" y="3018"/>
                                </a:lnTo>
                                <a:lnTo>
                                  <a:pt x="6415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8" y="2884"/>
                                </a:lnTo>
                                <a:lnTo>
                                  <a:pt x="6456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9" y="2739"/>
                                </a:lnTo>
                                <a:lnTo>
                                  <a:pt x="6470" y="2700"/>
                                </a:lnTo>
                                <a:lnTo>
                                  <a:pt x="6469" y="2664"/>
                                </a:lnTo>
                                <a:lnTo>
                                  <a:pt x="6467" y="2627"/>
                                </a:lnTo>
                                <a:lnTo>
                                  <a:pt x="6463" y="2592"/>
                                </a:lnTo>
                                <a:lnTo>
                                  <a:pt x="6457" y="2556"/>
                                </a:lnTo>
                                <a:lnTo>
                                  <a:pt x="6450" y="2522"/>
                                </a:lnTo>
                                <a:lnTo>
                                  <a:pt x="6442" y="2488"/>
                                </a:lnTo>
                                <a:lnTo>
                                  <a:pt x="6432" y="2454"/>
                                </a:lnTo>
                                <a:lnTo>
                                  <a:pt x="6421" y="2422"/>
                                </a:lnTo>
                                <a:lnTo>
                                  <a:pt x="6407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5" y="2126"/>
                                </a:lnTo>
                                <a:lnTo>
                                  <a:pt x="6189" y="2106"/>
                                </a:lnTo>
                                <a:lnTo>
                                  <a:pt x="6164" y="2087"/>
                                </a:lnTo>
                                <a:lnTo>
                                  <a:pt x="6137" y="2071"/>
                                </a:lnTo>
                                <a:lnTo>
                                  <a:pt x="6110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3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2" y="1999"/>
                                </a:lnTo>
                                <a:lnTo>
                                  <a:pt x="5930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6" y="1984"/>
                                </a:lnTo>
                                <a:lnTo>
                                  <a:pt x="5834" y="1983"/>
                                </a:lnTo>
                                <a:lnTo>
                                  <a:pt x="5815" y="1984"/>
                                </a:lnTo>
                                <a:lnTo>
                                  <a:pt x="5798" y="1985"/>
                                </a:lnTo>
                                <a:lnTo>
                                  <a:pt x="5780" y="1987"/>
                                </a:lnTo>
                                <a:lnTo>
                                  <a:pt x="5762" y="1989"/>
                                </a:lnTo>
                                <a:lnTo>
                                  <a:pt x="5745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10" y="1999"/>
                                </a:lnTo>
                                <a:lnTo>
                                  <a:pt x="5694" y="2003"/>
                                </a:lnTo>
                                <a:lnTo>
                                  <a:pt x="5687" y="1972"/>
                                </a:lnTo>
                                <a:lnTo>
                                  <a:pt x="5680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3" y="1882"/>
                                </a:lnTo>
                                <a:lnTo>
                                  <a:pt x="5653" y="1854"/>
                                </a:lnTo>
                                <a:lnTo>
                                  <a:pt x="5642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6" y="1721"/>
                                </a:lnTo>
                                <a:lnTo>
                                  <a:pt x="5570" y="1696"/>
                                </a:lnTo>
                                <a:lnTo>
                                  <a:pt x="5553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7" y="1629"/>
                                </a:lnTo>
                                <a:lnTo>
                                  <a:pt x="5497" y="1608"/>
                                </a:lnTo>
                                <a:lnTo>
                                  <a:pt x="5477" y="1588"/>
                                </a:lnTo>
                                <a:lnTo>
                                  <a:pt x="5456" y="1569"/>
                                </a:lnTo>
                                <a:lnTo>
                                  <a:pt x="5434" y="1550"/>
                                </a:lnTo>
                                <a:lnTo>
                                  <a:pt x="5411" y="1533"/>
                                </a:lnTo>
                                <a:lnTo>
                                  <a:pt x="5388" y="1518"/>
                                </a:lnTo>
                                <a:lnTo>
                                  <a:pt x="5364" y="1502"/>
                                </a:lnTo>
                                <a:lnTo>
                                  <a:pt x="5340" y="1489"/>
                                </a:lnTo>
                                <a:lnTo>
                                  <a:pt x="5315" y="1477"/>
                                </a:lnTo>
                                <a:lnTo>
                                  <a:pt x="5290" y="1465"/>
                                </a:lnTo>
                                <a:lnTo>
                                  <a:pt x="5263" y="1455"/>
                                </a:lnTo>
                                <a:lnTo>
                                  <a:pt x="5237" y="1446"/>
                                </a:lnTo>
                                <a:lnTo>
                                  <a:pt x="5210" y="1438"/>
                                </a:lnTo>
                                <a:lnTo>
                                  <a:pt x="5182" y="1431"/>
                                </a:lnTo>
                                <a:lnTo>
                                  <a:pt x="5155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4" y="1421"/>
                                </a:lnTo>
                                <a:lnTo>
                                  <a:pt x="5016" y="1424"/>
                                </a:lnTo>
                                <a:lnTo>
                                  <a:pt x="5000" y="1425"/>
                                </a:lnTo>
                                <a:lnTo>
                                  <a:pt x="4982" y="1428"/>
                                </a:lnTo>
                                <a:lnTo>
                                  <a:pt x="4966" y="1430"/>
                                </a:lnTo>
                                <a:lnTo>
                                  <a:pt x="4949" y="1434"/>
                                </a:lnTo>
                                <a:lnTo>
                                  <a:pt x="4932" y="1438"/>
                                </a:lnTo>
                                <a:lnTo>
                                  <a:pt x="4933" y="1427"/>
                                </a:lnTo>
                                <a:lnTo>
                                  <a:pt x="4935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8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40" y="1360"/>
                                </a:lnTo>
                                <a:lnTo>
                                  <a:pt x="4940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7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20" y="1170"/>
                                </a:lnTo>
                                <a:lnTo>
                                  <a:pt x="4911" y="1135"/>
                                </a:lnTo>
                                <a:lnTo>
                                  <a:pt x="4901" y="1102"/>
                                </a:lnTo>
                                <a:lnTo>
                                  <a:pt x="4890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4" y="1007"/>
                                </a:lnTo>
                                <a:lnTo>
                                  <a:pt x="4848" y="977"/>
                                </a:lnTo>
                                <a:lnTo>
                                  <a:pt x="4832" y="948"/>
                                </a:lnTo>
                                <a:lnTo>
                                  <a:pt x="4814" y="919"/>
                                </a:lnTo>
                                <a:lnTo>
                                  <a:pt x="4795" y="893"/>
                                </a:lnTo>
                                <a:lnTo>
                                  <a:pt x="4775" y="867"/>
                                </a:lnTo>
                                <a:lnTo>
                                  <a:pt x="4754" y="842"/>
                                </a:lnTo>
                                <a:lnTo>
                                  <a:pt x="4732" y="818"/>
                                </a:lnTo>
                                <a:lnTo>
                                  <a:pt x="4709" y="795"/>
                                </a:lnTo>
                                <a:lnTo>
                                  <a:pt x="4685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4" y="735"/>
                                </a:lnTo>
                                <a:lnTo>
                                  <a:pt x="4607" y="719"/>
                                </a:lnTo>
                                <a:lnTo>
                                  <a:pt x="4579" y="702"/>
                                </a:lnTo>
                                <a:lnTo>
                                  <a:pt x="4552" y="688"/>
                                </a:lnTo>
                                <a:lnTo>
                                  <a:pt x="4523" y="675"/>
                                </a:lnTo>
                                <a:lnTo>
                                  <a:pt x="4493" y="664"/>
                                </a:lnTo>
                                <a:lnTo>
                                  <a:pt x="4463" y="654"/>
                                </a:lnTo>
                                <a:lnTo>
                                  <a:pt x="4432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9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4" y="631"/>
                                </a:lnTo>
                                <a:lnTo>
                                  <a:pt x="4290" y="632"/>
                                </a:lnTo>
                                <a:lnTo>
                                  <a:pt x="4275" y="632"/>
                                </a:lnTo>
                                <a:lnTo>
                                  <a:pt x="4261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3" y="637"/>
                                </a:lnTo>
                                <a:lnTo>
                                  <a:pt x="4219" y="639"/>
                                </a:lnTo>
                                <a:lnTo>
                                  <a:pt x="4205" y="642"/>
                                </a:lnTo>
                                <a:lnTo>
                                  <a:pt x="4191" y="644"/>
                                </a:lnTo>
                                <a:lnTo>
                                  <a:pt x="4188" y="611"/>
                                </a:lnTo>
                                <a:lnTo>
                                  <a:pt x="4182" y="578"/>
                                </a:lnTo>
                                <a:lnTo>
                                  <a:pt x="4176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9" y="481"/>
                                </a:lnTo>
                                <a:lnTo>
                                  <a:pt x="4149" y="450"/>
                                </a:lnTo>
                                <a:lnTo>
                                  <a:pt x="4138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1" y="363"/>
                                </a:lnTo>
                                <a:lnTo>
                                  <a:pt x="4097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6" y="256"/>
                                </a:lnTo>
                                <a:lnTo>
                                  <a:pt x="4027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7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7" y="109"/>
                                </a:lnTo>
                                <a:lnTo>
                                  <a:pt x="3872" y="92"/>
                                </a:lnTo>
                                <a:lnTo>
                                  <a:pt x="3847" y="77"/>
                                </a:lnTo>
                                <a:lnTo>
                                  <a:pt x="3820" y="64"/>
                                </a:lnTo>
                                <a:lnTo>
                                  <a:pt x="3794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1" y="20"/>
                                </a:lnTo>
                                <a:lnTo>
                                  <a:pt x="3682" y="14"/>
                                </a:lnTo>
                                <a:lnTo>
                                  <a:pt x="3652" y="8"/>
                                </a:lnTo>
                                <a:lnTo>
                                  <a:pt x="3622" y="4"/>
                                </a:lnTo>
                                <a:lnTo>
                                  <a:pt x="3592" y="2"/>
                                </a:lnTo>
                                <a:lnTo>
                                  <a:pt x="3562" y="0"/>
                                </a:lnTo>
                                <a:lnTo>
                                  <a:pt x="3528" y="2"/>
                                </a:lnTo>
                                <a:lnTo>
                                  <a:pt x="3496" y="4"/>
                                </a:lnTo>
                                <a:lnTo>
                                  <a:pt x="3464" y="9"/>
                                </a:lnTo>
                                <a:lnTo>
                                  <a:pt x="3433" y="15"/>
                                </a:lnTo>
                                <a:lnTo>
                                  <a:pt x="3402" y="24"/>
                                </a:lnTo>
                                <a:lnTo>
                                  <a:pt x="3372" y="33"/>
                                </a:lnTo>
                                <a:lnTo>
                                  <a:pt x="3342" y="44"/>
                                </a:lnTo>
                                <a:lnTo>
                                  <a:pt x="3314" y="57"/>
                                </a:lnTo>
                                <a:lnTo>
                                  <a:pt x="3286" y="71"/>
                                </a:lnTo>
                                <a:lnTo>
                                  <a:pt x="3258" y="87"/>
                                </a:lnTo>
                                <a:lnTo>
                                  <a:pt x="3232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1" y="143"/>
                                </a:lnTo>
                                <a:lnTo>
                                  <a:pt x="3157" y="164"/>
                                </a:lnTo>
                                <a:lnTo>
                                  <a:pt x="3133" y="187"/>
                                </a:lnTo>
                                <a:lnTo>
                                  <a:pt x="3111" y="211"/>
                                </a:lnTo>
                                <a:lnTo>
                                  <a:pt x="3090" y="235"/>
                                </a:lnTo>
                                <a:lnTo>
                                  <a:pt x="3070" y="262"/>
                                </a:lnTo>
                                <a:lnTo>
                                  <a:pt x="3051" y="289"/>
                                </a:lnTo>
                                <a:lnTo>
                                  <a:pt x="3034" y="316"/>
                                </a:lnTo>
                                <a:lnTo>
                                  <a:pt x="3017" y="346"/>
                                </a:lnTo>
                                <a:lnTo>
                                  <a:pt x="3002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5" y="438"/>
                                </a:lnTo>
                                <a:lnTo>
                                  <a:pt x="2964" y="471"/>
                                </a:lnTo>
                                <a:lnTo>
                                  <a:pt x="2954" y="505"/>
                                </a:lnTo>
                                <a:lnTo>
                                  <a:pt x="2945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9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5" y="718"/>
                                </a:lnTo>
                                <a:lnTo>
                                  <a:pt x="2926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4" y="835"/>
                                </a:lnTo>
                                <a:lnTo>
                                  <a:pt x="2941" y="873"/>
                                </a:lnTo>
                                <a:lnTo>
                                  <a:pt x="2950" y="910"/>
                                </a:lnTo>
                                <a:lnTo>
                                  <a:pt x="2960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7" y="1068"/>
                                </a:lnTo>
                                <a:lnTo>
                                  <a:pt x="2915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6" y="1155"/>
                                </a:lnTo>
                                <a:lnTo>
                                  <a:pt x="2858" y="1187"/>
                                </a:lnTo>
                                <a:lnTo>
                                  <a:pt x="2841" y="1220"/>
                                </a:lnTo>
                                <a:lnTo>
                                  <a:pt x="2827" y="1253"/>
                                </a:lnTo>
                                <a:lnTo>
                                  <a:pt x="2814" y="1287"/>
                                </a:lnTo>
                                <a:lnTo>
                                  <a:pt x="2801" y="1323"/>
                                </a:lnTo>
                                <a:lnTo>
                                  <a:pt x="2791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6" y="1434"/>
                                </a:lnTo>
                                <a:lnTo>
                                  <a:pt x="2772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8" y="1563"/>
                                </a:lnTo>
                                <a:lnTo>
                                  <a:pt x="2768" y="1575"/>
                                </a:lnTo>
                                <a:lnTo>
                                  <a:pt x="2769" y="1588"/>
                                </a:lnTo>
                                <a:lnTo>
                                  <a:pt x="2770" y="1599"/>
                                </a:lnTo>
                                <a:lnTo>
                                  <a:pt x="2772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5" y="1634"/>
                                </a:lnTo>
                                <a:lnTo>
                                  <a:pt x="2776" y="1646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50" y="1646"/>
                                </a:lnTo>
                                <a:lnTo>
                                  <a:pt x="2727" y="1649"/>
                                </a:lnTo>
                                <a:lnTo>
                                  <a:pt x="2705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60" y="1660"/>
                                </a:lnTo>
                                <a:lnTo>
                                  <a:pt x="2638" y="1665"/>
                                </a:lnTo>
                                <a:lnTo>
                                  <a:pt x="2615" y="1672"/>
                                </a:lnTo>
                                <a:lnTo>
                                  <a:pt x="2594" y="1678"/>
                                </a:lnTo>
                                <a:lnTo>
                                  <a:pt x="2572" y="1645"/>
                                </a:lnTo>
                                <a:lnTo>
                                  <a:pt x="2548" y="1613"/>
                                </a:lnTo>
                                <a:lnTo>
                                  <a:pt x="2523" y="1582"/>
                                </a:lnTo>
                                <a:lnTo>
                                  <a:pt x="2495" y="1554"/>
                                </a:lnTo>
                                <a:lnTo>
                                  <a:pt x="2466" y="1527"/>
                                </a:lnTo>
                                <a:lnTo>
                                  <a:pt x="2436" y="1502"/>
                                </a:lnTo>
                                <a:lnTo>
                                  <a:pt x="2405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9" y="1439"/>
                                </a:lnTo>
                                <a:lnTo>
                                  <a:pt x="2305" y="1424"/>
                                </a:lnTo>
                                <a:lnTo>
                                  <a:pt x="2268" y="1409"/>
                                </a:lnTo>
                                <a:lnTo>
                                  <a:pt x="2232" y="1397"/>
                                </a:lnTo>
                                <a:lnTo>
                                  <a:pt x="2213" y="1392"/>
                                </a:lnTo>
                                <a:lnTo>
                                  <a:pt x="2194" y="1388"/>
                                </a:lnTo>
                                <a:lnTo>
                                  <a:pt x="2175" y="1384"/>
                                </a:lnTo>
                                <a:lnTo>
                                  <a:pt x="2155" y="1380"/>
                                </a:lnTo>
                                <a:lnTo>
                                  <a:pt x="2136" y="1378"/>
                                </a:lnTo>
                                <a:lnTo>
                                  <a:pt x="2116" y="1377"/>
                                </a:lnTo>
                                <a:lnTo>
                                  <a:pt x="2097" y="1376"/>
                                </a:lnTo>
                                <a:lnTo>
                                  <a:pt x="2077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1" y="1379"/>
                                </a:lnTo>
                                <a:lnTo>
                                  <a:pt x="1979" y="1384"/>
                                </a:lnTo>
                                <a:lnTo>
                                  <a:pt x="1948" y="1390"/>
                                </a:lnTo>
                                <a:lnTo>
                                  <a:pt x="1917" y="1398"/>
                                </a:lnTo>
                                <a:lnTo>
                                  <a:pt x="1887" y="1408"/>
                                </a:lnTo>
                                <a:lnTo>
                                  <a:pt x="1858" y="1419"/>
                                </a:lnTo>
                                <a:lnTo>
                                  <a:pt x="1829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3" y="1462"/>
                                </a:lnTo>
                                <a:lnTo>
                                  <a:pt x="1747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6" y="1518"/>
                                </a:lnTo>
                                <a:lnTo>
                                  <a:pt x="1672" y="1539"/>
                                </a:lnTo>
                                <a:lnTo>
                                  <a:pt x="1648" y="1562"/>
                                </a:lnTo>
                                <a:lnTo>
                                  <a:pt x="1626" y="1585"/>
                                </a:lnTo>
                                <a:lnTo>
                                  <a:pt x="1605" y="1611"/>
                                </a:lnTo>
                                <a:lnTo>
                                  <a:pt x="1585" y="1636"/>
                                </a:lnTo>
                                <a:lnTo>
                                  <a:pt x="1567" y="1663"/>
                                </a:lnTo>
                                <a:lnTo>
                                  <a:pt x="1549" y="1692"/>
                                </a:lnTo>
                                <a:lnTo>
                                  <a:pt x="1532" y="1721"/>
                                </a:lnTo>
                                <a:lnTo>
                                  <a:pt x="1517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90" y="1814"/>
                                </a:lnTo>
                                <a:lnTo>
                                  <a:pt x="1479" y="1846"/>
                                </a:lnTo>
                                <a:lnTo>
                                  <a:pt x="1469" y="1879"/>
                                </a:lnTo>
                                <a:lnTo>
                                  <a:pt x="1460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4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40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4" y="2162"/>
                                </a:lnTo>
                                <a:lnTo>
                                  <a:pt x="1447" y="2195"/>
                                </a:lnTo>
                                <a:lnTo>
                                  <a:pt x="1453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7" y="2292"/>
                                </a:lnTo>
                                <a:lnTo>
                                  <a:pt x="1476" y="2325"/>
                                </a:lnTo>
                                <a:lnTo>
                                  <a:pt x="1486" y="2356"/>
                                </a:lnTo>
                                <a:lnTo>
                                  <a:pt x="1455" y="2378"/>
                                </a:lnTo>
                                <a:lnTo>
                                  <a:pt x="1425" y="2401"/>
                                </a:lnTo>
                                <a:lnTo>
                                  <a:pt x="1396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3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7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7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9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3" y="2852"/>
                                </a:lnTo>
                                <a:lnTo>
                                  <a:pt x="1177" y="2895"/>
                                </a:lnTo>
                                <a:lnTo>
                                  <a:pt x="1148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2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2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1" y="2976"/>
                                </a:lnTo>
                                <a:lnTo>
                                  <a:pt x="937" y="2992"/>
                                </a:lnTo>
                                <a:lnTo>
                                  <a:pt x="914" y="3008"/>
                                </a:lnTo>
                                <a:lnTo>
                                  <a:pt x="891" y="3026"/>
                                </a:lnTo>
                                <a:lnTo>
                                  <a:pt x="868" y="3045"/>
                                </a:lnTo>
                                <a:lnTo>
                                  <a:pt x="847" y="3066"/>
                                </a:lnTo>
                                <a:lnTo>
                                  <a:pt x="826" y="3087"/>
                                </a:lnTo>
                                <a:lnTo>
                                  <a:pt x="806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70" y="3156"/>
                                </a:lnTo>
                                <a:lnTo>
                                  <a:pt x="753" y="3180"/>
                                </a:lnTo>
                                <a:lnTo>
                                  <a:pt x="737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8" y="3260"/>
                                </a:lnTo>
                                <a:lnTo>
                                  <a:pt x="695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3" y="3346"/>
                                </a:lnTo>
                                <a:lnTo>
                                  <a:pt x="663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7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6" y="3503"/>
                                </a:lnTo>
                                <a:lnTo>
                                  <a:pt x="633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31" y="3602"/>
                                </a:lnTo>
                                <a:lnTo>
                                  <a:pt x="631" y="3625"/>
                                </a:lnTo>
                                <a:lnTo>
                                  <a:pt x="632" y="3648"/>
                                </a:lnTo>
                                <a:lnTo>
                                  <a:pt x="633" y="3670"/>
                                </a:lnTo>
                                <a:lnTo>
                                  <a:pt x="635" y="3692"/>
                                </a:lnTo>
                                <a:lnTo>
                                  <a:pt x="642" y="3735"/>
                                </a:lnTo>
                                <a:lnTo>
                                  <a:pt x="649" y="3778"/>
                                </a:lnTo>
                                <a:lnTo>
                                  <a:pt x="660" y="3820"/>
                                </a:lnTo>
                                <a:lnTo>
                                  <a:pt x="673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5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3" y="4009"/>
                                </a:lnTo>
                                <a:lnTo>
                                  <a:pt x="766" y="4042"/>
                                </a:lnTo>
                                <a:lnTo>
                                  <a:pt x="790" y="4076"/>
                                </a:lnTo>
                                <a:lnTo>
                                  <a:pt x="815" y="4106"/>
                                </a:lnTo>
                                <a:lnTo>
                                  <a:pt x="842" y="4134"/>
                                </a:lnTo>
                                <a:lnTo>
                                  <a:pt x="871" y="4162"/>
                                </a:lnTo>
                                <a:lnTo>
                                  <a:pt x="901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4" y="4255"/>
                                </a:lnTo>
                                <a:lnTo>
                                  <a:pt x="853" y="4279"/>
                                </a:lnTo>
                                <a:lnTo>
                                  <a:pt x="843" y="4303"/>
                                </a:lnTo>
                                <a:lnTo>
                                  <a:pt x="834" y="4327"/>
                                </a:lnTo>
                                <a:lnTo>
                                  <a:pt x="825" y="4352"/>
                                </a:lnTo>
                                <a:lnTo>
                                  <a:pt x="818" y="4377"/>
                                </a:lnTo>
                                <a:lnTo>
                                  <a:pt x="811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800" y="4456"/>
                                </a:lnTo>
                                <a:lnTo>
                                  <a:pt x="795" y="4482"/>
                                </a:lnTo>
                                <a:lnTo>
                                  <a:pt x="792" y="4510"/>
                                </a:lnTo>
                                <a:lnTo>
                                  <a:pt x="790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8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9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1" y="4641"/>
                                </a:lnTo>
                                <a:lnTo>
                                  <a:pt x="792" y="4650"/>
                                </a:lnTo>
                                <a:lnTo>
                                  <a:pt x="793" y="4659"/>
                                </a:lnTo>
                                <a:lnTo>
                                  <a:pt x="794" y="4668"/>
                                </a:lnTo>
                                <a:lnTo>
                                  <a:pt x="775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7" y="4653"/>
                                </a:lnTo>
                                <a:lnTo>
                                  <a:pt x="717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7" y="4645"/>
                                </a:lnTo>
                                <a:lnTo>
                                  <a:pt x="657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4" y="4644"/>
                                </a:lnTo>
                                <a:lnTo>
                                  <a:pt x="572" y="4647"/>
                                </a:lnTo>
                                <a:lnTo>
                                  <a:pt x="540" y="4651"/>
                                </a:lnTo>
                                <a:lnTo>
                                  <a:pt x="509" y="4658"/>
                                </a:lnTo>
                                <a:lnTo>
                                  <a:pt x="478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8" y="4686"/>
                                </a:lnTo>
                                <a:lnTo>
                                  <a:pt x="389" y="4700"/>
                                </a:lnTo>
                                <a:lnTo>
                                  <a:pt x="361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6" y="4747"/>
                                </a:lnTo>
                                <a:lnTo>
                                  <a:pt x="281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2" y="4807"/>
                                </a:lnTo>
                                <a:lnTo>
                                  <a:pt x="209" y="4829"/>
                                </a:lnTo>
                                <a:lnTo>
                                  <a:pt x="187" y="4853"/>
                                </a:lnTo>
                                <a:lnTo>
                                  <a:pt x="166" y="4878"/>
                                </a:lnTo>
                                <a:lnTo>
                                  <a:pt x="146" y="4904"/>
                                </a:lnTo>
                                <a:lnTo>
                                  <a:pt x="127" y="4931"/>
                                </a:lnTo>
                                <a:lnTo>
                                  <a:pt x="109" y="4959"/>
                                </a:lnTo>
                                <a:lnTo>
                                  <a:pt x="93" y="4989"/>
                                </a:lnTo>
                                <a:lnTo>
                                  <a:pt x="77" y="5019"/>
                                </a:lnTo>
                                <a:lnTo>
                                  <a:pt x="63" y="5050"/>
                                </a:lnTo>
                                <a:lnTo>
                                  <a:pt x="51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9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3" y="5216"/>
                                </a:lnTo>
                                <a:lnTo>
                                  <a:pt x="8" y="5251"/>
                                </a:lnTo>
                                <a:lnTo>
                                  <a:pt x="3" y="5287"/>
                                </a:lnTo>
                                <a:lnTo>
                                  <a:pt x="1" y="5324"/>
                                </a:lnTo>
                                <a:lnTo>
                                  <a:pt x="0" y="5360"/>
                                </a:lnTo>
                                <a:lnTo>
                                  <a:pt x="1" y="5395"/>
                                </a:lnTo>
                                <a:lnTo>
                                  <a:pt x="3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2" y="5497"/>
                                </a:lnTo>
                                <a:lnTo>
                                  <a:pt x="19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5" y="5593"/>
                                </a:lnTo>
                                <a:lnTo>
                                  <a:pt x="45" y="5624"/>
                                </a:lnTo>
                                <a:lnTo>
                                  <a:pt x="56" y="5655"/>
                                </a:lnTo>
                                <a:lnTo>
                                  <a:pt x="70" y="5684"/>
                                </a:lnTo>
                                <a:lnTo>
                                  <a:pt x="83" y="5713"/>
                                </a:lnTo>
                                <a:lnTo>
                                  <a:pt x="98" y="5740"/>
                                </a:lnTo>
                                <a:lnTo>
                                  <a:pt x="114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9" y="5819"/>
                                </a:lnTo>
                                <a:lnTo>
                                  <a:pt x="168" y="5843"/>
                                </a:lnTo>
                                <a:lnTo>
                                  <a:pt x="188" y="5867"/>
                                </a:lnTo>
                                <a:lnTo>
                                  <a:pt x="209" y="5889"/>
                                </a:lnTo>
                                <a:lnTo>
                                  <a:pt x="231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6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6" y="5983"/>
                                </a:lnTo>
                                <a:lnTo>
                                  <a:pt x="352" y="5999"/>
                                </a:lnTo>
                                <a:lnTo>
                                  <a:pt x="378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2" y="6036"/>
                                </a:lnTo>
                                <a:lnTo>
                                  <a:pt x="461" y="6046"/>
                                </a:lnTo>
                                <a:lnTo>
                                  <a:pt x="490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80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70" y="6128"/>
                                </a:lnTo>
                                <a:lnTo>
                                  <a:pt x="567" y="6148"/>
                                </a:lnTo>
                                <a:lnTo>
                                  <a:pt x="565" y="6168"/>
                                </a:lnTo>
                                <a:lnTo>
                                  <a:pt x="564" y="6188"/>
                                </a:lnTo>
                                <a:lnTo>
                                  <a:pt x="563" y="6208"/>
                                </a:lnTo>
                                <a:lnTo>
                                  <a:pt x="563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6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3" y="6408"/>
                                </a:lnTo>
                                <a:lnTo>
                                  <a:pt x="592" y="6441"/>
                                </a:lnTo>
                                <a:lnTo>
                                  <a:pt x="602" y="6474"/>
                                </a:lnTo>
                                <a:lnTo>
                                  <a:pt x="613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9" y="6569"/>
                                </a:lnTo>
                                <a:lnTo>
                                  <a:pt x="655" y="6599"/>
                                </a:lnTo>
                                <a:lnTo>
                                  <a:pt x="671" y="6629"/>
                                </a:lnTo>
                                <a:lnTo>
                                  <a:pt x="689" y="6657"/>
                                </a:lnTo>
                                <a:lnTo>
                                  <a:pt x="708" y="6684"/>
                                </a:lnTo>
                                <a:lnTo>
                                  <a:pt x="728" y="6710"/>
                                </a:lnTo>
                                <a:lnTo>
                                  <a:pt x="749" y="6735"/>
                                </a:lnTo>
                                <a:lnTo>
                                  <a:pt x="771" y="6759"/>
                                </a:lnTo>
                                <a:lnTo>
                                  <a:pt x="794" y="6781"/>
                                </a:lnTo>
                                <a:lnTo>
                                  <a:pt x="819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70" y="6841"/>
                                </a:lnTo>
                                <a:lnTo>
                                  <a:pt x="896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1" y="6889"/>
                                </a:lnTo>
                                <a:lnTo>
                                  <a:pt x="980" y="6902"/>
                                </a:lnTo>
                                <a:lnTo>
                                  <a:pt x="1010" y="6913"/>
                                </a:lnTo>
                                <a:lnTo>
                                  <a:pt x="1040" y="6923"/>
                                </a:lnTo>
                                <a:lnTo>
                                  <a:pt x="1071" y="6931"/>
                                </a:lnTo>
                                <a:lnTo>
                                  <a:pt x="1102" y="6936"/>
                                </a:lnTo>
                                <a:lnTo>
                                  <a:pt x="1134" y="6942"/>
                                </a:lnTo>
                                <a:lnTo>
                                  <a:pt x="1166" y="6944"/>
                                </a:lnTo>
                                <a:lnTo>
                                  <a:pt x="1199" y="6945"/>
                                </a:lnTo>
                                <a:lnTo>
                                  <a:pt x="1222" y="6944"/>
                                </a:lnTo>
                                <a:lnTo>
                                  <a:pt x="1246" y="6943"/>
                                </a:lnTo>
                                <a:lnTo>
                                  <a:pt x="1269" y="6941"/>
                                </a:lnTo>
                                <a:lnTo>
                                  <a:pt x="1291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80" y="6915"/>
                                </a:lnTo>
                                <a:lnTo>
                                  <a:pt x="1401" y="6907"/>
                                </a:lnTo>
                                <a:lnTo>
                                  <a:pt x="1422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3" y="6880"/>
                                </a:lnTo>
                                <a:lnTo>
                                  <a:pt x="1483" y="6870"/>
                                </a:lnTo>
                                <a:lnTo>
                                  <a:pt x="1501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9" y="6832"/>
                                </a:lnTo>
                                <a:lnTo>
                                  <a:pt x="1558" y="6819"/>
                                </a:lnTo>
                                <a:lnTo>
                                  <a:pt x="1575" y="6804"/>
                                </a:lnTo>
                                <a:lnTo>
                                  <a:pt x="1592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5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6" y="6723"/>
                                </a:lnTo>
                                <a:lnTo>
                                  <a:pt x="1672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9" y="6667"/>
                                </a:lnTo>
                                <a:lnTo>
                                  <a:pt x="1713" y="6648"/>
                                </a:lnTo>
                                <a:lnTo>
                                  <a:pt x="1725" y="6627"/>
                                </a:lnTo>
                                <a:lnTo>
                                  <a:pt x="1737" y="6607"/>
                                </a:lnTo>
                                <a:lnTo>
                                  <a:pt x="1748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9" y="6542"/>
                                </a:lnTo>
                                <a:lnTo>
                                  <a:pt x="1797" y="6554"/>
                                </a:lnTo>
                                <a:lnTo>
                                  <a:pt x="1826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5" y="6582"/>
                                </a:lnTo>
                                <a:lnTo>
                                  <a:pt x="1915" y="6588"/>
                                </a:lnTo>
                                <a:lnTo>
                                  <a:pt x="1946" y="6592"/>
                                </a:lnTo>
                                <a:lnTo>
                                  <a:pt x="1977" y="6595"/>
                                </a:lnTo>
                                <a:lnTo>
                                  <a:pt x="2009" y="6596"/>
                                </a:lnTo>
                                <a:lnTo>
                                  <a:pt x="2032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8" y="6592"/>
                                </a:lnTo>
                                <a:lnTo>
                                  <a:pt x="2100" y="6588"/>
                                </a:lnTo>
                                <a:lnTo>
                                  <a:pt x="2122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5" y="6574"/>
                                </a:lnTo>
                                <a:lnTo>
                                  <a:pt x="2186" y="6567"/>
                                </a:lnTo>
                                <a:lnTo>
                                  <a:pt x="2207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8" y="6543"/>
                                </a:lnTo>
                                <a:lnTo>
                                  <a:pt x="2268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7" y="6512"/>
                                </a:lnTo>
                                <a:lnTo>
                                  <a:pt x="2326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6" y="6445"/>
                                </a:lnTo>
                                <a:lnTo>
                                  <a:pt x="2413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5" y="6398"/>
                                </a:lnTo>
                                <a:lnTo>
                                  <a:pt x="2459" y="6381"/>
                                </a:lnTo>
                                <a:lnTo>
                                  <a:pt x="2475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3" y="6327"/>
                                </a:lnTo>
                                <a:lnTo>
                                  <a:pt x="2516" y="6308"/>
                                </a:lnTo>
                                <a:lnTo>
                                  <a:pt x="2528" y="6288"/>
                                </a:lnTo>
                                <a:lnTo>
                                  <a:pt x="2540" y="6268"/>
                                </a:lnTo>
                                <a:lnTo>
                                  <a:pt x="2551" y="6248"/>
                                </a:lnTo>
                                <a:lnTo>
                                  <a:pt x="2562" y="6227"/>
                                </a:lnTo>
                                <a:lnTo>
                                  <a:pt x="2572" y="6205"/>
                                </a:lnTo>
                                <a:lnTo>
                                  <a:pt x="2581" y="6206"/>
                                </a:lnTo>
                                <a:lnTo>
                                  <a:pt x="2589" y="6207"/>
                                </a:lnTo>
                                <a:lnTo>
                                  <a:pt x="2598" y="6208"/>
                                </a:lnTo>
                                <a:lnTo>
                                  <a:pt x="2606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2" y="6211"/>
                                </a:lnTo>
                                <a:lnTo>
                                  <a:pt x="2631" y="6213"/>
                                </a:lnTo>
                                <a:lnTo>
                                  <a:pt x="2639" y="6213"/>
                                </a:lnTo>
                                <a:lnTo>
                                  <a:pt x="2672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8" y="6198"/>
                                </a:lnTo>
                                <a:lnTo>
                                  <a:pt x="2799" y="6189"/>
                                </a:lnTo>
                                <a:lnTo>
                                  <a:pt x="2830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9" y="6155"/>
                                </a:lnTo>
                                <a:lnTo>
                                  <a:pt x="2911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60" y="6231"/>
                                </a:lnTo>
                                <a:lnTo>
                                  <a:pt x="2985" y="6254"/>
                                </a:lnTo>
                                <a:lnTo>
                                  <a:pt x="3012" y="6275"/>
                                </a:lnTo>
                                <a:lnTo>
                                  <a:pt x="3039" y="6295"/>
                                </a:lnTo>
                                <a:lnTo>
                                  <a:pt x="3068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8" y="6343"/>
                                </a:lnTo>
                                <a:lnTo>
                                  <a:pt x="3159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3" y="6377"/>
                                </a:lnTo>
                                <a:lnTo>
                                  <a:pt x="3256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9" y="6393"/>
                                </a:lnTo>
                                <a:lnTo>
                                  <a:pt x="3381" y="6392"/>
                                </a:lnTo>
                                <a:lnTo>
                                  <a:pt x="3403" y="6391"/>
                                </a:lnTo>
                                <a:lnTo>
                                  <a:pt x="3424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8" y="6372"/>
                                </a:lnTo>
                                <a:lnTo>
                                  <a:pt x="3529" y="6367"/>
                                </a:lnTo>
                                <a:lnTo>
                                  <a:pt x="3549" y="6360"/>
                                </a:lnTo>
                                <a:lnTo>
                                  <a:pt x="3569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8" y="6336"/>
                                </a:lnTo>
                                <a:lnTo>
                                  <a:pt x="3627" y="6326"/>
                                </a:lnTo>
                                <a:lnTo>
                                  <a:pt x="3646" y="6316"/>
                                </a:lnTo>
                                <a:lnTo>
                                  <a:pt x="3663" y="6305"/>
                                </a:lnTo>
                                <a:lnTo>
                                  <a:pt x="3681" y="6292"/>
                                </a:lnTo>
                                <a:lnTo>
                                  <a:pt x="3699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8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5" y="6195"/>
                                </a:lnTo>
                                <a:lnTo>
                                  <a:pt x="3809" y="6178"/>
                                </a:lnTo>
                                <a:lnTo>
                                  <a:pt x="3824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50" y="6126"/>
                                </a:lnTo>
                                <a:lnTo>
                                  <a:pt x="3864" y="6108"/>
                                </a:lnTo>
                                <a:lnTo>
                                  <a:pt x="3876" y="6090"/>
                                </a:lnTo>
                                <a:lnTo>
                                  <a:pt x="3887" y="6071"/>
                                </a:lnTo>
                                <a:lnTo>
                                  <a:pt x="3898" y="6051"/>
                                </a:lnTo>
                                <a:lnTo>
                                  <a:pt x="3909" y="6031"/>
                                </a:lnTo>
                                <a:lnTo>
                                  <a:pt x="3943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7" y="6077"/>
                                </a:lnTo>
                                <a:lnTo>
                                  <a:pt x="4016" y="6085"/>
                                </a:lnTo>
                                <a:lnTo>
                                  <a:pt x="4035" y="6092"/>
                                </a:lnTo>
                                <a:lnTo>
                                  <a:pt x="4054" y="6097"/>
                                </a:lnTo>
                                <a:lnTo>
                                  <a:pt x="4073" y="6104"/>
                                </a:lnTo>
                                <a:lnTo>
                                  <a:pt x="4093" y="6108"/>
                                </a:lnTo>
                                <a:lnTo>
                                  <a:pt x="4113" y="6113"/>
                                </a:lnTo>
                                <a:lnTo>
                                  <a:pt x="4132" y="6116"/>
                                </a:lnTo>
                                <a:lnTo>
                                  <a:pt x="4152" y="6118"/>
                                </a:lnTo>
                                <a:lnTo>
                                  <a:pt x="4172" y="6121"/>
                                </a:lnTo>
                                <a:lnTo>
                                  <a:pt x="4193" y="6122"/>
                                </a:lnTo>
                                <a:lnTo>
                                  <a:pt x="4214" y="6123"/>
                                </a:lnTo>
                                <a:lnTo>
                                  <a:pt x="4221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5" y="6121"/>
                                </a:lnTo>
                                <a:lnTo>
                                  <a:pt x="4242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6" y="6118"/>
                                </a:lnTo>
                                <a:lnTo>
                                  <a:pt x="4263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80" y="6138"/>
                                </a:lnTo>
                                <a:lnTo>
                                  <a:pt x="4291" y="6160"/>
                                </a:lnTo>
                                <a:lnTo>
                                  <a:pt x="4302" y="6183"/>
                                </a:lnTo>
                                <a:lnTo>
                                  <a:pt x="4314" y="6204"/>
                                </a:lnTo>
                                <a:lnTo>
                                  <a:pt x="4326" y="6225"/>
                                </a:lnTo>
                                <a:lnTo>
                                  <a:pt x="4339" y="6245"/>
                                </a:lnTo>
                                <a:lnTo>
                                  <a:pt x="4353" y="6264"/>
                                </a:lnTo>
                                <a:lnTo>
                                  <a:pt x="4367" y="6282"/>
                                </a:lnTo>
                                <a:lnTo>
                                  <a:pt x="4381" y="6301"/>
                                </a:lnTo>
                                <a:lnTo>
                                  <a:pt x="4397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7" y="6369"/>
                                </a:lnTo>
                                <a:lnTo>
                                  <a:pt x="4463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500" y="6413"/>
                                </a:lnTo>
                                <a:lnTo>
                                  <a:pt x="4519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7" y="6451"/>
                                </a:lnTo>
                                <a:lnTo>
                                  <a:pt x="4577" y="6462"/>
                                </a:lnTo>
                                <a:lnTo>
                                  <a:pt x="4598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1" y="6497"/>
                                </a:lnTo>
                                <a:lnTo>
                                  <a:pt x="4683" y="6505"/>
                                </a:lnTo>
                                <a:lnTo>
                                  <a:pt x="4706" y="6511"/>
                                </a:lnTo>
                                <a:lnTo>
                                  <a:pt x="4728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3" y="6524"/>
                                </a:lnTo>
                                <a:lnTo>
                                  <a:pt x="4796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4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9" y="6528"/>
                                </a:lnTo>
                                <a:lnTo>
                                  <a:pt x="4853" y="6527"/>
                                </a:lnTo>
                                <a:lnTo>
                                  <a:pt x="4855" y="6527"/>
                                </a:lnTo>
                                <a:lnTo>
                                  <a:pt x="4858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4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6" y="6600"/>
                                </a:lnTo>
                                <a:lnTo>
                                  <a:pt x="4907" y="6624"/>
                                </a:lnTo>
                                <a:lnTo>
                                  <a:pt x="4919" y="6646"/>
                                </a:lnTo>
                                <a:lnTo>
                                  <a:pt x="4932" y="6669"/>
                                </a:lnTo>
                                <a:lnTo>
                                  <a:pt x="4946" y="6690"/>
                                </a:lnTo>
                                <a:lnTo>
                                  <a:pt x="4960" y="6711"/>
                                </a:lnTo>
                                <a:lnTo>
                                  <a:pt x="4974" y="6732"/>
                                </a:lnTo>
                                <a:lnTo>
                                  <a:pt x="4990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3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9" y="6825"/>
                                </a:lnTo>
                                <a:lnTo>
                                  <a:pt x="5076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5" y="6872"/>
                                </a:lnTo>
                                <a:lnTo>
                                  <a:pt x="5135" y="6886"/>
                                </a:lnTo>
                                <a:lnTo>
                                  <a:pt x="5156" y="6900"/>
                                </a:lnTo>
                                <a:lnTo>
                                  <a:pt x="5177" y="6912"/>
                                </a:lnTo>
                                <a:lnTo>
                                  <a:pt x="5198" y="6923"/>
                                </a:lnTo>
                                <a:lnTo>
                                  <a:pt x="5220" y="6934"/>
                                </a:lnTo>
                                <a:lnTo>
                                  <a:pt x="5242" y="6944"/>
                                </a:lnTo>
                                <a:lnTo>
                                  <a:pt x="5265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2" y="6967"/>
                                </a:lnTo>
                                <a:lnTo>
                                  <a:pt x="5335" y="6973"/>
                                </a:lnTo>
                                <a:lnTo>
                                  <a:pt x="5359" y="6977"/>
                                </a:lnTo>
                                <a:lnTo>
                                  <a:pt x="5384" y="6982"/>
                                </a:lnTo>
                                <a:lnTo>
                                  <a:pt x="5408" y="6984"/>
                                </a:lnTo>
                                <a:lnTo>
                                  <a:pt x="5434" y="6986"/>
                                </a:lnTo>
                                <a:lnTo>
                                  <a:pt x="5459" y="6986"/>
                                </a:lnTo>
                                <a:lnTo>
                                  <a:pt x="5479" y="6986"/>
                                </a:lnTo>
                                <a:lnTo>
                                  <a:pt x="5499" y="6985"/>
                                </a:lnTo>
                                <a:lnTo>
                                  <a:pt x="5518" y="6983"/>
                                </a:lnTo>
                                <a:lnTo>
                                  <a:pt x="5538" y="6981"/>
                                </a:lnTo>
                                <a:lnTo>
                                  <a:pt x="5556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2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6" y="6940"/>
                                </a:lnTo>
                                <a:lnTo>
                                  <a:pt x="5720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8" y="6861"/>
                                </a:lnTo>
                                <a:lnTo>
                                  <a:pt x="5847" y="6835"/>
                                </a:lnTo>
                                <a:lnTo>
                                  <a:pt x="5876" y="6809"/>
                                </a:lnTo>
                                <a:lnTo>
                                  <a:pt x="5903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3" y="6719"/>
                                </a:lnTo>
                                <a:lnTo>
                                  <a:pt x="5976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9" y="6704"/>
                                </a:lnTo>
                                <a:lnTo>
                                  <a:pt x="6060" y="6707"/>
                                </a:lnTo>
                                <a:lnTo>
                                  <a:pt x="6082" y="6711"/>
                                </a:lnTo>
                                <a:lnTo>
                                  <a:pt x="6104" y="6714"/>
                                </a:lnTo>
                                <a:lnTo>
                                  <a:pt x="6126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2" y="6715"/>
                                </a:lnTo>
                                <a:lnTo>
                                  <a:pt x="6214" y="6712"/>
                                </a:lnTo>
                                <a:lnTo>
                                  <a:pt x="6246" y="6708"/>
                                </a:lnTo>
                                <a:lnTo>
                                  <a:pt x="6277" y="6701"/>
                                </a:lnTo>
                                <a:lnTo>
                                  <a:pt x="6308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7" y="6673"/>
                                </a:lnTo>
                                <a:lnTo>
                                  <a:pt x="6396" y="6659"/>
                                </a:lnTo>
                                <a:lnTo>
                                  <a:pt x="6425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5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3" y="6552"/>
                                </a:lnTo>
                                <a:lnTo>
                                  <a:pt x="6577" y="6530"/>
                                </a:lnTo>
                                <a:lnTo>
                                  <a:pt x="6599" y="6506"/>
                                </a:lnTo>
                                <a:lnTo>
                                  <a:pt x="6620" y="6481"/>
                                </a:lnTo>
                                <a:lnTo>
                                  <a:pt x="6640" y="6455"/>
                                </a:lnTo>
                                <a:lnTo>
                                  <a:pt x="6658" y="6428"/>
                                </a:lnTo>
                                <a:lnTo>
                                  <a:pt x="6676" y="6400"/>
                                </a:lnTo>
                                <a:lnTo>
                                  <a:pt x="6693" y="6371"/>
                                </a:lnTo>
                                <a:lnTo>
                                  <a:pt x="6708" y="6341"/>
                                </a:lnTo>
                                <a:lnTo>
                                  <a:pt x="6723" y="6310"/>
                                </a:lnTo>
                                <a:lnTo>
                                  <a:pt x="6735" y="6278"/>
                                </a:lnTo>
                                <a:lnTo>
                                  <a:pt x="6747" y="6246"/>
                                </a:lnTo>
                                <a:lnTo>
                                  <a:pt x="6757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2" y="6144"/>
                                </a:lnTo>
                                <a:lnTo>
                                  <a:pt x="6778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5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5" y="5970"/>
                                </a:lnTo>
                                <a:lnTo>
                                  <a:pt x="6782" y="5942"/>
                                </a:lnTo>
                                <a:lnTo>
                                  <a:pt x="6780" y="5914"/>
                                </a:lnTo>
                                <a:lnTo>
                                  <a:pt x="6776" y="5887"/>
                                </a:lnTo>
                                <a:lnTo>
                                  <a:pt x="6771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9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4" y="5743"/>
                                </a:lnTo>
                                <a:lnTo>
                                  <a:pt x="6821" y="5728"/>
                                </a:lnTo>
                                <a:lnTo>
                                  <a:pt x="6838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4" y="5668"/>
                                </a:lnTo>
                                <a:lnTo>
                                  <a:pt x="6899" y="5652"/>
                                </a:lnTo>
                                <a:lnTo>
                                  <a:pt x="6913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3" y="5581"/>
                                </a:lnTo>
                                <a:lnTo>
                                  <a:pt x="6965" y="5562"/>
                                </a:lnTo>
                                <a:lnTo>
                                  <a:pt x="6976" y="5543"/>
                                </a:lnTo>
                                <a:lnTo>
                                  <a:pt x="6987" y="5523"/>
                                </a:lnTo>
                                <a:lnTo>
                                  <a:pt x="6998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7" y="5461"/>
                                </a:lnTo>
                                <a:lnTo>
                                  <a:pt x="7026" y="5440"/>
                                </a:lnTo>
                                <a:lnTo>
                                  <a:pt x="7034" y="5418"/>
                                </a:lnTo>
                                <a:lnTo>
                                  <a:pt x="7041" y="5396"/>
                                </a:lnTo>
                                <a:lnTo>
                                  <a:pt x="7048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9" y="5327"/>
                                </a:lnTo>
                                <a:lnTo>
                                  <a:pt x="7064" y="5304"/>
                                </a:lnTo>
                                <a:lnTo>
                                  <a:pt x="7068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4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8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6" y="5106"/>
                                </a:lnTo>
                                <a:lnTo>
                                  <a:pt x="7073" y="5081"/>
                                </a:lnTo>
                                <a:lnTo>
                                  <a:pt x="7070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1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50" y="4960"/>
                                </a:lnTo>
                                <a:lnTo>
                                  <a:pt x="7068" y="4937"/>
                                </a:lnTo>
                                <a:lnTo>
                                  <a:pt x="7084" y="4911"/>
                                </a:lnTo>
                                <a:lnTo>
                                  <a:pt x="7100" y="4886"/>
                                </a:lnTo>
                                <a:lnTo>
                                  <a:pt x="7114" y="4860"/>
                                </a:lnTo>
                                <a:lnTo>
                                  <a:pt x="7129" y="4833"/>
                                </a:lnTo>
                                <a:lnTo>
                                  <a:pt x="7141" y="4805"/>
                                </a:lnTo>
                                <a:lnTo>
                                  <a:pt x="7153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3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8" y="4658"/>
                                </a:lnTo>
                                <a:lnTo>
                                  <a:pt x="7194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5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97"/>
                        <wps:cNvSpPr>
                          <a:spLocks/>
                        </wps:cNvSpPr>
                        <wps:spPr bwMode="auto">
                          <a:xfrm>
                            <a:off x="9124" y="1647"/>
                            <a:ext cx="280" cy="221"/>
                          </a:xfrm>
                          <a:custGeom>
                            <a:avLst/>
                            <a:gdLst>
                              <a:gd name="T0" fmla="*/ 2514 w 2519"/>
                              <a:gd name="T1" fmla="*/ 1693 h 1987"/>
                              <a:gd name="T2" fmla="*/ 2487 w 2519"/>
                              <a:gd name="T3" fmla="*/ 1577 h 1987"/>
                              <a:gd name="T4" fmla="*/ 2443 w 2519"/>
                              <a:gd name="T5" fmla="*/ 1471 h 1987"/>
                              <a:gd name="T6" fmla="*/ 2382 w 2519"/>
                              <a:gd name="T7" fmla="*/ 1379 h 1987"/>
                              <a:gd name="T8" fmla="*/ 2404 w 2519"/>
                              <a:gd name="T9" fmla="*/ 1256 h 1987"/>
                              <a:gd name="T10" fmla="*/ 2430 w 2519"/>
                              <a:gd name="T11" fmla="*/ 1106 h 1987"/>
                              <a:gd name="T12" fmla="*/ 2425 w 2519"/>
                              <a:gd name="T13" fmla="*/ 976 h 1987"/>
                              <a:gd name="T14" fmla="*/ 2401 w 2519"/>
                              <a:gd name="T15" fmla="*/ 862 h 1987"/>
                              <a:gd name="T16" fmla="*/ 2359 w 2519"/>
                              <a:gd name="T17" fmla="*/ 758 h 1987"/>
                              <a:gd name="T18" fmla="*/ 2301 w 2519"/>
                              <a:gd name="T19" fmla="*/ 666 h 1987"/>
                              <a:gd name="T20" fmla="*/ 2231 w 2519"/>
                              <a:gd name="T21" fmla="*/ 589 h 1987"/>
                              <a:gd name="T22" fmla="*/ 2148 w 2519"/>
                              <a:gd name="T23" fmla="*/ 530 h 1987"/>
                              <a:gd name="T24" fmla="*/ 2056 w 2519"/>
                              <a:gd name="T25" fmla="*/ 490 h 1987"/>
                              <a:gd name="T26" fmla="*/ 1957 w 2519"/>
                              <a:gd name="T27" fmla="*/ 472 h 1987"/>
                              <a:gd name="T28" fmla="*/ 1895 w 2519"/>
                              <a:gd name="T29" fmla="*/ 473 h 1987"/>
                              <a:gd name="T30" fmla="*/ 1850 w 2519"/>
                              <a:gd name="T31" fmla="*/ 480 h 1987"/>
                              <a:gd name="T32" fmla="*/ 1822 w 2519"/>
                              <a:gd name="T33" fmla="*/ 407 h 1987"/>
                              <a:gd name="T34" fmla="*/ 1788 w 2519"/>
                              <a:gd name="T35" fmla="*/ 314 h 1987"/>
                              <a:gd name="T36" fmla="*/ 1742 w 2519"/>
                              <a:gd name="T37" fmla="*/ 228 h 1987"/>
                              <a:gd name="T38" fmla="*/ 1684 w 2519"/>
                              <a:gd name="T39" fmla="*/ 155 h 1987"/>
                              <a:gd name="T40" fmla="*/ 1617 w 2519"/>
                              <a:gd name="T41" fmla="*/ 93 h 1987"/>
                              <a:gd name="T42" fmla="*/ 1541 w 2519"/>
                              <a:gd name="T43" fmla="*/ 46 h 1987"/>
                              <a:gd name="T44" fmla="*/ 1458 w 2519"/>
                              <a:gd name="T45" fmla="*/ 14 h 1987"/>
                              <a:gd name="T46" fmla="*/ 1371 w 2519"/>
                              <a:gd name="T47" fmla="*/ 0 h 1987"/>
                              <a:gd name="T48" fmla="*/ 1276 w 2519"/>
                              <a:gd name="T49" fmla="*/ 7 h 1987"/>
                              <a:gd name="T50" fmla="*/ 1184 w 2519"/>
                              <a:gd name="T51" fmla="*/ 33 h 1987"/>
                              <a:gd name="T52" fmla="*/ 1100 w 2519"/>
                              <a:gd name="T53" fmla="*/ 80 h 1987"/>
                              <a:gd name="T54" fmla="*/ 1025 w 2519"/>
                              <a:gd name="T55" fmla="*/ 143 h 1987"/>
                              <a:gd name="T56" fmla="*/ 961 w 2519"/>
                              <a:gd name="T57" fmla="*/ 222 h 1987"/>
                              <a:gd name="T58" fmla="*/ 911 w 2519"/>
                              <a:gd name="T59" fmla="*/ 312 h 1987"/>
                              <a:gd name="T60" fmla="*/ 874 w 2519"/>
                              <a:gd name="T61" fmla="*/ 414 h 1987"/>
                              <a:gd name="T62" fmla="*/ 854 w 2519"/>
                              <a:gd name="T63" fmla="*/ 525 h 1987"/>
                              <a:gd name="T64" fmla="*/ 827 w 2519"/>
                              <a:gd name="T65" fmla="*/ 550 h 1987"/>
                              <a:gd name="T66" fmla="*/ 791 w 2519"/>
                              <a:gd name="T67" fmla="*/ 546 h 1987"/>
                              <a:gd name="T68" fmla="*/ 706 w 2519"/>
                              <a:gd name="T69" fmla="*/ 553 h 1987"/>
                              <a:gd name="T70" fmla="*/ 611 w 2519"/>
                              <a:gd name="T71" fmla="*/ 582 h 1987"/>
                              <a:gd name="T72" fmla="*/ 523 w 2519"/>
                              <a:gd name="T73" fmla="*/ 632 h 1987"/>
                              <a:gd name="T74" fmla="*/ 446 w 2519"/>
                              <a:gd name="T75" fmla="*/ 700 h 1987"/>
                              <a:gd name="T76" fmla="*/ 382 w 2519"/>
                              <a:gd name="T77" fmla="*/ 785 h 1987"/>
                              <a:gd name="T78" fmla="*/ 332 w 2519"/>
                              <a:gd name="T79" fmla="*/ 883 h 1987"/>
                              <a:gd name="T80" fmla="*/ 299 w 2519"/>
                              <a:gd name="T81" fmla="*/ 992 h 1987"/>
                              <a:gd name="T82" fmla="*/ 283 w 2519"/>
                              <a:gd name="T83" fmla="*/ 1110 h 1987"/>
                              <a:gd name="T84" fmla="*/ 288 w 2519"/>
                              <a:gd name="T85" fmla="*/ 1216 h 1987"/>
                              <a:gd name="T86" fmla="*/ 305 w 2519"/>
                              <a:gd name="T87" fmla="*/ 1311 h 1987"/>
                              <a:gd name="T88" fmla="*/ 262 w 2519"/>
                              <a:gd name="T89" fmla="*/ 1364 h 1987"/>
                              <a:gd name="T90" fmla="*/ 200 w 2519"/>
                              <a:gd name="T91" fmla="*/ 1421 h 1987"/>
                              <a:gd name="T92" fmla="*/ 145 w 2519"/>
                              <a:gd name="T93" fmla="*/ 1491 h 1987"/>
                              <a:gd name="T94" fmla="*/ 98 w 2519"/>
                              <a:gd name="T95" fmla="*/ 1573 h 1987"/>
                              <a:gd name="T96" fmla="*/ 59 w 2519"/>
                              <a:gd name="T97" fmla="*/ 1662 h 1987"/>
                              <a:gd name="T98" fmla="*/ 29 w 2519"/>
                              <a:gd name="T99" fmla="*/ 1758 h 1987"/>
                              <a:gd name="T100" fmla="*/ 9 w 2519"/>
                              <a:gd name="T101" fmla="*/ 1854 h 1987"/>
                              <a:gd name="T102" fmla="*/ 0 w 2519"/>
                              <a:gd name="T103" fmla="*/ 1951 h 1987"/>
                              <a:gd name="T104" fmla="*/ 1 w 2519"/>
                              <a:gd name="T105" fmla="*/ 1983 h 1987"/>
                              <a:gd name="T106" fmla="*/ 8 w 2519"/>
                              <a:gd name="T107" fmla="*/ 1963 h 1987"/>
                              <a:gd name="T108" fmla="*/ 2482 w 2519"/>
                              <a:gd name="T109" fmla="*/ 1974 h 1987"/>
                              <a:gd name="T110" fmla="*/ 2509 w 2519"/>
                              <a:gd name="T111" fmla="*/ 1884 h 1987"/>
                              <a:gd name="T112" fmla="*/ 2519 w 2519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19" h="1987">
                                <a:moveTo>
                                  <a:pt x="2519" y="1786"/>
                                </a:moveTo>
                                <a:lnTo>
                                  <a:pt x="2518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8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7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5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29" y="1446"/>
                                </a:lnTo>
                                <a:lnTo>
                                  <a:pt x="2414" y="1423"/>
                                </a:lnTo>
                                <a:lnTo>
                                  <a:pt x="2399" y="1400"/>
                                </a:lnTo>
                                <a:lnTo>
                                  <a:pt x="2382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2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3" y="1219"/>
                                </a:lnTo>
                                <a:lnTo>
                                  <a:pt x="2421" y="1182"/>
                                </a:lnTo>
                                <a:lnTo>
                                  <a:pt x="2426" y="1145"/>
                                </a:lnTo>
                                <a:lnTo>
                                  <a:pt x="2430" y="1106"/>
                                </a:lnTo>
                                <a:lnTo>
                                  <a:pt x="2431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1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6" y="734"/>
                                </a:lnTo>
                                <a:lnTo>
                                  <a:pt x="2331" y="710"/>
                                </a:lnTo>
                                <a:lnTo>
                                  <a:pt x="2317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7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1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8" y="530"/>
                                </a:lnTo>
                                <a:lnTo>
                                  <a:pt x="2125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6" y="490"/>
                                </a:lnTo>
                                <a:lnTo>
                                  <a:pt x="2031" y="483"/>
                                </a:lnTo>
                                <a:lnTo>
                                  <a:pt x="2007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7" y="472"/>
                                </a:lnTo>
                                <a:lnTo>
                                  <a:pt x="1895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2" y="475"/>
                                </a:lnTo>
                                <a:lnTo>
                                  <a:pt x="1861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3" y="456"/>
                                </a:lnTo>
                                <a:lnTo>
                                  <a:pt x="1828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7" y="291"/>
                                </a:lnTo>
                                <a:lnTo>
                                  <a:pt x="1766" y="269"/>
                                </a:lnTo>
                                <a:lnTo>
                                  <a:pt x="1754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699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4" y="107"/>
                                </a:lnTo>
                                <a:lnTo>
                                  <a:pt x="1617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0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8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5" y="5"/>
                                </a:lnTo>
                                <a:lnTo>
                                  <a:pt x="1393" y="2"/>
                                </a:lnTo>
                                <a:lnTo>
                                  <a:pt x="1371" y="0"/>
                                </a:lnTo>
                                <a:lnTo>
                                  <a:pt x="1348" y="0"/>
                                </a:lnTo>
                                <a:lnTo>
                                  <a:pt x="1323" y="0"/>
                                </a:lnTo>
                                <a:lnTo>
                                  <a:pt x="1299" y="2"/>
                                </a:lnTo>
                                <a:lnTo>
                                  <a:pt x="1276" y="7"/>
                                </a:lnTo>
                                <a:lnTo>
                                  <a:pt x="1251" y="11"/>
                                </a:lnTo>
                                <a:lnTo>
                                  <a:pt x="1228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1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0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7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7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3" y="553"/>
                                </a:lnTo>
                                <a:lnTo>
                                  <a:pt x="834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0" y="546"/>
                                </a:lnTo>
                                <a:lnTo>
                                  <a:pt x="791" y="546"/>
                                </a:lnTo>
                                <a:lnTo>
                                  <a:pt x="782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1" y="548"/>
                                </a:lnTo>
                                <a:lnTo>
                                  <a:pt x="706" y="553"/>
                                </a:lnTo>
                                <a:lnTo>
                                  <a:pt x="682" y="557"/>
                                </a:lnTo>
                                <a:lnTo>
                                  <a:pt x="657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8" y="593"/>
                                </a:lnTo>
                                <a:lnTo>
                                  <a:pt x="565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6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2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3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2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5" y="1080"/>
                                </a:lnTo>
                                <a:lnTo>
                                  <a:pt x="283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3" y="1167"/>
                                </a:lnTo>
                                <a:lnTo>
                                  <a:pt x="284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0" y="1288"/>
                                </a:lnTo>
                                <a:lnTo>
                                  <a:pt x="305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6" y="1378"/>
                                </a:lnTo>
                                <a:lnTo>
                                  <a:pt x="230" y="1391"/>
                                </a:lnTo>
                                <a:lnTo>
                                  <a:pt x="215" y="1405"/>
                                </a:lnTo>
                                <a:lnTo>
                                  <a:pt x="200" y="1421"/>
                                </a:lnTo>
                                <a:lnTo>
                                  <a:pt x="186" y="1436"/>
                                </a:lnTo>
                                <a:lnTo>
                                  <a:pt x="171" y="1454"/>
                                </a:lnTo>
                                <a:lnTo>
                                  <a:pt x="158" y="1472"/>
                                </a:lnTo>
                                <a:lnTo>
                                  <a:pt x="145" y="1491"/>
                                </a:lnTo>
                                <a:lnTo>
                                  <a:pt x="133" y="1509"/>
                                </a:lnTo>
                                <a:lnTo>
                                  <a:pt x="121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8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7" y="1616"/>
                                </a:lnTo>
                                <a:lnTo>
                                  <a:pt x="67" y="1639"/>
                                </a:lnTo>
                                <a:lnTo>
                                  <a:pt x="59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29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9" y="1854"/>
                                </a:lnTo>
                                <a:lnTo>
                                  <a:pt x="6" y="1878"/>
                                </a:lnTo>
                                <a:lnTo>
                                  <a:pt x="3" y="1903"/>
                                </a:lnTo>
                                <a:lnTo>
                                  <a:pt x="1" y="1927"/>
                                </a:lnTo>
                                <a:lnTo>
                                  <a:pt x="0" y="1951"/>
                                </a:lnTo>
                                <a:lnTo>
                                  <a:pt x="0" y="1974"/>
                                </a:lnTo>
                                <a:lnTo>
                                  <a:pt x="0" y="1985"/>
                                </a:lnTo>
                                <a:lnTo>
                                  <a:pt x="1" y="1987"/>
                                </a:lnTo>
                                <a:lnTo>
                                  <a:pt x="1" y="1983"/>
                                </a:lnTo>
                                <a:lnTo>
                                  <a:pt x="3" y="1975"/>
                                </a:lnTo>
                                <a:lnTo>
                                  <a:pt x="4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0" y="1968"/>
                                </a:lnTo>
                                <a:lnTo>
                                  <a:pt x="11" y="1974"/>
                                </a:lnTo>
                                <a:lnTo>
                                  <a:pt x="2482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4" y="1905"/>
                                </a:lnTo>
                                <a:lnTo>
                                  <a:pt x="2509" y="1884"/>
                                </a:lnTo>
                                <a:lnTo>
                                  <a:pt x="2514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8" y="1814"/>
                                </a:lnTo>
                                <a:lnTo>
                                  <a:pt x="2519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98"/>
                        <wps:cNvSpPr>
                          <a:spLocks/>
                        </wps:cNvSpPr>
                        <wps:spPr bwMode="auto">
                          <a:xfrm>
                            <a:off x="9247" y="1734"/>
                            <a:ext cx="280" cy="183"/>
                          </a:xfrm>
                          <a:custGeom>
                            <a:avLst/>
                            <a:gdLst>
                              <a:gd name="T0" fmla="*/ 2514 w 2521"/>
                              <a:gd name="T1" fmla="*/ 1693 h 1987"/>
                              <a:gd name="T2" fmla="*/ 2487 w 2521"/>
                              <a:gd name="T3" fmla="*/ 1577 h 1987"/>
                              <a:gd name="T4" fmla="*/ 2443 w 2521"/>
                              <a:gd name="T5" fmla="*/ 1471 h 1987"/>
                              <a:gd name="T6" fmla="*/ 2383 w 2521"/>
                              <a:gd name="T7" fmla="*/ 1379 h 1987"/>
                              <a:gd name="T8" fmla="*/ 2404 w 2521"/>
                              <a:gd name="T9" fmla="*/ 1256 h 1987"/>
                              <a:gd name="T10" fmla="*/ 2431 w 2521"/>
                              <a:gd name="T11" fmla="*/ 1106 h 1987"/>
                              <a:gd name="T12" fmla="*/ 2425 w 2521"/>
                              <a:gd name="T13" fmla="*/ 976 h 1987"/>
                              <a:gd name="T14" fmla="*/ 2401 w 2521"/>
                              <a:gd name="T15" fmla="*/ 862 h 1987"/>
                              <a:gd name="T16" fmla="*/ 2359 w 2521"/>
                              <a:gd name="T17" fmla="*/ 758 h 1987"/>
                              <a:gd name="T18" fmla="*/ 2301 w 2521"/>
                              <a:gd name="T19" fmla="*/ 666 h 1987"/>
                              <a:gd name="T20" fmla="*/ 2231 w 2521"/>
                              <a:gd name="T21" fmla="*/ 589 h 1987"/>
                              <a:gd name="T22" fmla="*/ 2149 w 2521"/>
                              <a:gd name="T23" fmla="*/ 530 h 1987"/>
                              <a:gd name="T24" fmla="*/ 2057 w 2521"/>
                              <a:gd name="T25" fmla="*/ 490 h 1987"/>
                              <a:gd name="T26" fmla="*/ 1957 w 2521"/>
                              <a:gd name="T27" fmla="*/ 472 h 1987"/>
                              <a:gd name="T28" fmla="*/ 1896 w 2521"/>
                              <a:gd name="T29" fmla="*/ 473 h 1987"/>
                              <a:gd name="T30" fmla="*/ 1850 w 2521"/>
                              <a:gd name="T31" fmla="*/ 480 h 1987"/>
                              <a:gd name="T32" fmla="*/ 1822 w 2521"/>
                              <a:gd name="T33" fmla="*/ 407 h 1987"/>
                              <a:gd name="T34" fmla="*/ 1788 w 2521"/>
                              <a:gd name="T35" fmla="*/ 314 h 1987"/>
                              <a:gd name="T36" fmla="*/ 1742 w 2521"/>
                              <a:gd name="T37" fmla="*/ 228 h 1987"/>
                              <a:gd name="T38" fmla="*/ 1684 w 2521"/>
                              <a:gd name="T39" fmla="*/ 155 h 1987"/>
                              <a:gd name="T40" fmla="*/ 1618 w 2521"/>
                              <a:gd name="T41" fmla="*/ 93 h 1987"/>
                              <a:gd name="T42" fmla="*/ 1541 w 2521"/>
                              <a:gd name="T43" fmla="*/ 46 h 1987"/>
                              <a:gd name="T44" fmla="*/ 1459 w 2521"/>
                              <a:gd name="T45" fmla="*/ 14 h 1987"/>
                              <a:gd name="T46" fmla="*/ 1371 w 2521"/>
                              <a:gd name="T47" fmla="*/ 0 h 1987"/>
                              <a:gd name="T48" fmla="*/ 1276 w 2521"/>
                              <a:gd name="T49" fmla="*/ 7 h 1987"/>
                              <a:gd name="T50" fmla="*/ 1184 w 2521"/>
                              <a:gd name="T51" fmla="*/ 33 h 1987"/>
                              <a:gd name="T52" fmla="*/ 1100 w 2521"/>
                              <a:gd name="T53" fmla="*/ 80 h 1987"/>
                              <a:gd name="T54" fmla="*/ 1025 w 2521"/>
                              <a:gd name="T55" fmla="*/ 143 h 1987"/>
                              <a:gd name="T56" fmla="*/ 962 w 2521"/>
                              <a:gd name="T57" fmla="*/ 222 h 1987"/>
                              <a:gd name="T58" fmla="*/ 911 w 2521"/>
                              <a:gd name="T59" fmla="*/ 312 h 1987"/>
                              <a:gd name="T60" fmla="*/ 874 w 2521"/>
                              <a:gd name="T61" fmla="*/ 414 h 1987"/>
                              <a:gd name="T62" fmla="*/ 854 w 2521"/>
                              <a:gd name="T63" fmla="*/ 525 h 1987"/>
                              <a:gd name="T64" fmla="*/ 827 w 2521"/>
                              <a:gd name="T65" fmla="*/ 550 h 1987"/>
                              <a:gd name="T66" fmla="*/ 792 w 2521"/>
                              <a:gd name="T67" fmla="*/ 546 h 1987"/>
                              <a:gd name="T68" fmla="*/ 707 w 2521"/>
                              <a:gd name="T69" fmla="*/ 553 h 1987"/>
                              <a:gd name="T70" fmla="*/ 611 w 2521"/>
                              <a:gd name="T71" fmla="*/ 582 h 1987"/>
                              <a:gd name="T72" fmla="*/ 523 w 2521"/>
                              <a:gd name="T73" fmla="*/ 632 h 1987"/>
                              <a:gd name="T74" fmla="*/ 447 w 2521"/>
                              <a:gd name="T75" fmla="*/ 700 h 1987"/>
                              <a:gd name="T76" fmla="*/ 383 w 2521"/>
                              <a:gd name="T77" fmla="*/ 785 h 1987"/>
                              <a:gd name="T78" fmla="*/ 332 w 2521"/>
                              <a:gd name="T79" fmla="*/ 883 h 1987"/>
                              <a:gd name="T80" fmla="*/ 299 w 2521"/>
                              <a:gd name="T81" fmla="*/ 992 h 1987"/>
                              <a:gd name="T82" fmla="*/ 284 w 2521"/>
                              <a:gd name="T83" fmla="*/ 1110 h 1987"/>
                              <a:gd name="T84" fmla="*/ 288 w 2521"/>
                              <a:gd name="T85" fmla="*/ 1216 h 1987"/>
                              <a:gd name="T86" fmla="*/ 307 w 2521"/>
                              <a:gd name="T87" fmla="*/ 1311 h 1987"/>
                              <a:gd name="T88" fmla="*/ 262 w 2521"/>
                              <a:gd name="T89" fmla="*/ 1364 h 1987"/>
                              <a:gd name="T90" fmla="*/ 201 w 2521"/>
                              <a:gd name="T91" fmla="*/ 1421 h 1987"/>
                              <a:gd name="T92" fmla="*/ 146 w 2521"/>
                              <a:gd name="T93" fmla="*/ 1491 h 1987"/>
                              <a:gd name="T94" fmla="*/ 99 w 2521"/>
                              <a:gd name="T95" fmla="*/ 1573 h 1987"/>
                              <a:gd name="T96" fmla="*/ 60 w 2521"/>
                              <a:gd name="T97" fmla="*/ 1662 h 1987"/>
                              <a:gd name="T98" fmla="*/ 30 w 2521"/>
                              <a:gd name="T99" fmla="*/ 1758 h 1987"/>
                              <a:gd name="T100" fmla="*/ 10 w 2521"/>
                              <a:gd name="T101" fmla="*/ 1854 h 1987"/>
                              <a:gd name="T102" fmla="*/ 1 w 2521"/>
                              <a:gd name="T103" fmla="*/ 1951 h 1987"/>
                              <a:gd name="T104" fmla="*/ 2 w 2521"/>
                              <a:gd name="T105" fmla="*/ 1983 h 1987"/>
                              <a:gd name="T106" fmla="*/ 8 w 2521"/>
                              <a:gd name="T107" fmla="*/ 1963 h 1987"/>
                              <a:gd name="T108" fmla="*/ 2483 w 2521"/>
                              <a:gd name="T109" fmla="*/ 1974 h 1987"/>
                              <a:gd name="T110" fmla="*/ 2511 w 2521"/>
                              <a:gd name="T111" fmla="*/ 1884 h 1987"/>
                              <a:gd name="T112" fmla="*/ 2521 w 2521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21" h="1987">
                                <a:moveTo>
                                  <a:pt x="2521" y="1786"/>
                                </a:moveTo>
                                <a:lnTo>
                                  <a:pt x="2519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9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8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6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30" y="1446"/>
                                </a:lnTo>
                                <a:lnTo>
                                  <a:pt x="2415" y="1423"/>
                                </a:lnTo>
                                <a:lnTo>
                                  <a:pt x="2400" y="1400"/>
                                </a:lnTo>
                                <a:lnTo>
                                  <a:pt x="2383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3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4" y="1219"/>
                                </a:lnTo>
                                <a:lnTo>
                                  <a:pt x="2422" y="1182"/>
                                </a:lnTo>
                                <a:lnTo>
                                  <a:pt x="2428" y="1145"/>
                                </a:lnTo>
                                <a:lnTo>
                                  <a:pt x="2431" y="1106"/>
                                </a:lnTo>
                                <a:lnTo>
                                  <a:pt x="2432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2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7" y="734"/>
                                </a:lnTo>
                                <a:lnTo>
                                  <a:pt x="2332" y="710"/>
                                </a:lnTo>
                                <a:lnTo>
                                  <a:pt x="2318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8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2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9" y="530"/>
                                </a:lnTo>
                                <a:lnTo>
                                  <a:pt x="2127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7" y="490"/>
                                </a:lnTo>
                                <a:lnTo>
                                  <a:pt x="2033" y="483"/>
                                </a:lnTo>
                                <a:lnTo>
                                  <a:pt x="2008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9" y="472"/>
                                </a:lnTo>
                                <a:lnTo>
                                  <a:pt x="1896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3" y="475"/>
                                </a:lnTo>
                                <a:lnTo>
                                  <a:pt x="1862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5" y="456"/>
                                </a:lnTo>
                                <a:lnTo>
                                  <a:pt x="1829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8" y="291"/>
                                </a:lnTo>
                                <a:lnTo>
                                  <a:pt x="1767" y="269"/>
                                </a:lnTo>
                                <a:lnTo>
                                  <a:pt x="1755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700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5" y="107"/>
                                </a:lnTo>
                                <a:lnTo>
                                  <a:pt x="1618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1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9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6" y="5"/>
                                </a:lnTo>
                                <a:lnTo>
                                  <a:pt x="1394" y="2"/>
                                </a:lnTo>
                                <a:lnTo>
                                  <a:pt x="1371" y="0"/>
                                </a:lnTo>
                                <a:lnTo>
                                  <a:pt x="1349" y="0"/>
                                </a:lnTo>
                                <a:lnTo>
                                  <a:pt x="1324" y="0"/>
                                </a:lnTo>
                                <a:lnTo>
                                  <a:pt x="1300" y="2"/>
                                </a:lnTo>
                                <a:lnTo>
                                  <a:pt x="1276" y="7"/>
                                </a:lnTo>
                                <a:lnTo>
                                  <a:pt x="1253" y="11"/>
                                </a:lnTo>
                                <a:lnTo>
                                  <a:pt x="1229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2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1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8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8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4" y="553"/>
                                </a:lnTo>
                                <a:lnTo>
                                  <a:pt x="835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1" y="546"/>
                                </a:lnTo>
                                <a:lnTo>
                                  <a:pt x="792" y="546"/>
                                </a:lnTo>
                                <a:lnTo>
                                  <a:pt x="783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3" y="548"/>
                                </a:lnTo>
                                <a:lnTo>
                                  <a:pt x="707" y="553"/>
                                </a:lnTo>
                                <a:lnTo>
                                  <a:pt x="683" y="557"/>
                                </a:lnTo>
                                <a:lnTo>
                                  <a:pt x="658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9" y="593"/>
                                </a:lnTo>
                                <a:lnTo>
                                  <a:pt x="567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7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3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4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3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6" y="1080"/>
                                </a:lnTo>
                                <a:lnTo>
                                  <a:pt x="284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4" y="1167"/>
                                </a:lnTo>
                                <a:lnTo>
                                  <a:pt x="286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1" y="1288"/>
                                </a:lnTo>
                                <a:lnTo>
                                  <a:pt x="307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7" y="1378"/>
                                </a:lnTo>
                                <a:lnTo>
                                  <a:pt x="231" y="1391"/>
                                </a:lnTo>
                                <a:lnTo>
                                  <a:pt x="216" y="1405"/>
                                </a:lnTo>
                                <a:lnTo>
                                  <a:pt x="201" y="1421"/>
                                </a:lnTo>
                                <a:lnTo>
                                  <a:pt x="187" y="1436"/>
                                </a:lnTo>
                                <a:lnTo>
                                  <a:pt x="173" y="1454"/>
                                </a:lnTo>
                                <a:lnTo>
                                  <a:pt x="159" y="1472"/>
                                </a:lnTo>
                                <a:lnTo>
                                  <a:pt x="146" y="1491"/>
                                </a:lnTo>
                                <a:lnTo>
                                  <a:pt x="134" y="1509"/>
                                </a:lnTo>
                                <a:lnTo>
                                  <a:pt x="122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9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8" y="1616"/>
                                </a:lnTo>
                                <a:lnTo>
                                  <a:pt x="69" y="1639"/>
                                </a:lnTo>
                                <a:lnTo>
                                  <a:pt x="60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30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10" y="1854"/>
                                </a:lnTo>
                                <a:lnTo>
                                  <a:pt x="7" y="1878"/>
                                </a:lnTo>
                                <a:lnTo>
                                  <a:pt x="3" y="1903"/>
                                </a:lnTo>
                                <a:lnTo>
                                  <a:pt x="2" y="1927"/>
                                </a:lnTo>
                                <a:lnTo>
                                  <a:pt x="1" y="1951"/>
                                </a:lnTo>
                                <a:lnTo>
                                  <a:pt x="0" y="1974"/>
                                </a:lnTo>
                                <a:lnTo>
                                  <a:pt x="1" y="1985"/>
                                </a:lnTo>
                                <a:lnTo>
                                  <a:pt x="1" y="1987"/>
                                </a:lnTo>
                                <a:lnTo>
                                  <a:pt x="2" y="1983"/>
                                </a:lnTo>
                                <a:lnTo>
                                  <a:pt x="3" y="1975"/>
                                </a:lnTo>
                                <a:lnTo>
                                  <a:pt x="6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1" y="1968"/>
                                </a:lnTo>
                                <a:lnTo>
                                  <a:pt x="12" y="1974"/>
                                </a:lnTo>
                                <a:lnTo>
                                  <a:pt x="2483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5" y="1905"/>
                                </a:lnTo>
                                <a:lnTo>
                                  <a:pt x="2511" y="1884"/>
                                </a:lnTo>
                                <a:lnTo>
                                  <a:pt x="2515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9" y="1814"/>
                                </a:lnTo>
                                <a:lnTo>
                                  <a:pt x="2521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99"/>
                        <wps:cNvSpPr>
                          <a:spLocks/>
                        </wps:cNvSpPr>
                        <wps:spPr bwMode="auto">
                          <a:xfrm>
                            <a:off x="8556" y="1673"/>
                            <a:ext cx="280" cy="221"/>
                          </a:xfrm>
                          <a:custGeom>
                            <a:avLst/>
                            <a:gdLst>
                              <a:gd name="T0" fmla="*/ 2514 w 2519"/>
                              <a:gd name="T1" fmla="*/ 1693 h 1987"/>
                              <a:gd name="T2" fmla="*/ 2487 w 2519"/>
                              <a:gd name="T3" fmla="*/ 1577 h 1987"/>
                              <a:gd name="T4" fmla="*/ 2443 w 2519"/>
                              <a:gd name="T5" fmla="*/ 1471 h 1987"/>
                              <a:gd name="T6" fmla="*/ 2382 w 2519"/>
                              <a:gd name="T7" fmla="*/ 1379 h 1987"/>
                              <a:gd name="T8" fmla="*/ 2404 w 2519"/>
                              <a:gd name="T9" fmla="*/ 1256 h 1987"/>
                              <a:gd name="T10" fmla="*/ 2430 w 2519"/>
                              <a:gd name="T11" fmla="*/ 1106 h 1987"/>
                              <a:gd name="T12" fmla="*/ 2425 w 2519"/>
                              <a:gd name="T13" fmla="*/ 976 h 1987"/>
                              <a:gd name="T14" fmla="*/ 2401 w 2519"/>
                              <a:gd name="T15" fmla="*/ 862 h 1987"/>
                              <a:gd name="T16" fmla="*/ 2359 w 2519"/>
                              <a:gd name="T17" fmla="*/ 758 h 1987"/>
                              <a:gd name="T18" fmla="*/ 2301 w 2519"/>
                              <a:gd name="T19" fmla="*/ 666 h 1987"/>
                              <a:gd name="T20" fmla="*/ 2231 w 2519"/>
                              <a:gd name="T21" fmla="*/ 589 h 1987"/>
                              <a:gd name="T22" fmla="*/ 2148 w 2519"/>
                              <a:gd name="T23" fmla="*/ 530 h 1987"/>
                              <a:gd name="T24" fmla="*/ 2056 w 2519"/>
                              <a:gd name="T25" fmla="*/ 490 h 1987"/>
                              <a:gd name="T26" fmla="*/ 1957 w 2519"/>
                              <a:gd name="T27" fmla="*/ 472 h 1987"/>
                              <a:gd name="T28" fmla="*/ 1896 w 2519"/>
                              <a:gd name="T29" fmla="*/ 473 h 1987"/>
                              <a:gd name="T30" fmla="*/ 1850 w 2519"/>
                              <a:gd name="T31" fmla="*/ 480 h 1987"/>
                              <a:gd name="T32" fmla="*/ 1822 w 2519"/>
                              <a:gd name="T33" fmla="*/ 407 h 1987"/>
                              <a:gd name="T34" fmla="*/ 1788 w 2519"/>
                              <a:gd name="T35" fmla="*/ 314 h 1987"/>
                              <a:gd name="T36" fmla="*/ 1742 w 2519"/>
                              <a:gd name="T37" fmla="*/ 228 h 1987"/>
                              <a:gd name="T38" fmla="*/ 1684 w 2519"/>
                              <a:gd name="T39" fmla="*/ 155 h 1987"/>
                              <a:gd name="T40" fmla="*/ 1617 w 2519"/>
                              <a:gd name="T41" fmla="*/ 93 h 1987"/>
                              <a:gd name="T42" fmla="*/ 1541 w 2519"/>
                              <a:gd name="T43" fmla="*/ 46 h 1987"/>
                              <a:gd name="T44" fmla="*/ 1459 w 2519"/>
                              <a:gd name="T45" fmla="*/ 14 h 1987"/>
                              <a:gd name="T46" fmla="*/ 1371 w 2519"/>
                              <a:gd name="T47" fmla="*/ 0 h 1987"/>
                              <a:gd name="T48" fmla="*/ 1276 w 2519"/>
                              <a:gd name="T49" fmla="*/ 7 h 1987"/>
                              <a:gd name="T50" fmla="*/ 1184 w 2519"/>
                              <a:gd name="T51" fmla="*/ 33 h 1987"/>
                              <a:gd name="T52" fmla="*/ 1100 w 2519"/>
                              <a:gd name="T53" fmla="*/ 80 h 1987"/>
                              <a:gd name="T54" fmla="*/ 1025 w 2519"/>
                              <a:gd name="T55" fmla="*/ 143 h 1987"/>
                              <a:gd name="T56" fmla="*/ 962 w 2519"/>
                              <a:gd name="T57" fmla="*/ 222 h 1987"/>
                              <a:gd name="T58" fmla="*/ 911 w 2519"/>
                              <a:gd name="T59" fmla="*/ 312 h 1987"/>
                              <a:gd name="T60" fmla="*/ 874 w 2519"/>
                              <a:gd name="T61" fmla="*/ 414 h 1987"/>
                              <a:gd name="T62" fmla="*/ 854 w 2519"/>
                              <a:gd name="T63" fmla="*/ 525 h 1987"/>
                              <a:gd name="T64" fmla="*/ 827 w 2519"/>
                              <a:gd name="T65" fmla="*/ 550 h 1987"/>
                              <a:gd name="T66" fmla="*/ 791 w 2519"/>
                              <a:gd name="T67" fmla="*/ 546 h 1987"/>
                              <a:gd name="T68" fmla="*/ 707 w 2519"/>
                              <a:gd name="T69" fmla="*/ 553 h 1987"/>
                              <a:gd name="T70" fmla="*/ 611 w 2519"/>
                              <a:gd name="T71" fmla="*/ 582 h 1987"/>
                              <a:gd name="T72" fmla="*/ 523 w 2519"/>
                              <a:gd name="T73" fmla="*/ 632 h 1987"/>
                              <a:gd name="T74" fmla="*/ 447 w 2519"/>
                              <a:gd name="T75" fmla="*/ 700 h 1987"/>
                              <a:gd name="T76" fmla="*/ 382 w 2519"/>
                              <a:gd name="T77" fmla="*/ 785 h 1987"/>
                              <a:gd name="T78" fmla="*/ 332 w 2519"/>
                              <a:gd name="T79" fmla="*/ 883 h 1987"/>
                              <a:gd name="T80" fmla="*/ 299 w 2519"/>
                              <a:gd name="T81" fmla="*/ 992 h 1987"/>
                              <a:gd name="T82" fmla="*/ 283 w 2519"/>
                              <a:gd name="T83" fmla="*/ 1110 h 1987"/>
                              <a:gd name="T84" fmla="*/ 288 w 2519"/>
                              <a:gd name="T85" fmla="*/ 1216 h 1987"/>
                              <a:gd name="T86" fmla="*/ 305 w 2519"/>
                              <a:gd name="T87" fmla="*/ 1311 h 1987"/>
                              <a:gd name="T88" fmla="*/ 262 w 2519"/>
                              <a:gd name="T89" fmla="*/ 1364 h 1987"/>
                              <a:gd name="T90" fmla="*/ 200 w 2519"/>
                              <a:gd name="T91" fmla="*/ 1421 h 1987"/>
                              <a:gd name="T92" fmla="*/ 146 w 2519"/>
                              <a:gd name="T93" fmla="*/ 1491 h 1987"/>
                              <a:gd name="T94" fmla="*/ 99 w 2519"/>
                              <a:gd name="T95" fmla="*/ 1573 h 1987"/>
                              <a:gd name="T96" fmla="*/ 59 w 2519"/>
                              <a:gd name="T97" fmla="*/ 1662 h 1987"/>
                              <a:gd name="T98" fmla="*/ 29 w 2519"/>
                              <a:gd name="T99" fmla="*/ 1758 h 1987"/>
                              <a:gd name="T100" fmla="*/ 9 w 2519"/>
                              <a:gd name="T101" fmla="*/ 1854 h 1987"/>
                              <a:gd name="T102" fmla="*/ 1 w 2519"/>
                              <a:gd name="T103" fmla="*/ 1951 h 1987"/>
                              <a:gd name="T104" fmla="*/ 2 w 2519"/>
                              <a:gd name="T105" fmla="*/ 1983 h 1987"/>
                              <a:gd name="T106" fmla="*/ 8 w 2519"/>
                              <a:gd name="T107" fmla="*/ 1963 h 1987"/>
                              <a:gd name="T108" fmla="*/ 2483 w 2519"/>
                              <a:gd name="T109" fmla="*/ 1974 h 1987"/>
                              <a:gd name="T110" fmla="*/ 2511 w 2519"/>
                              <a:gd name="T111" fmla="*/ 1884 h 1987"/>
                              <a:gd name="T112" fmla="*/ 2519 w 2519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19" h="1987">
                                <a:moveTo>
                                  <a:pt x="2519" y="1786"/>
                                </a:moveTo>
                                <a:lnTo>
                                  <a:pt x="2519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9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8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5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30" y="1446"/>
                                </a:lnTo>
                                <a:lnTo>
                                  <a:pt x="2414" y="1423"/>
                                </a:lnTo>
                                <a:lnTo>
                                  <a:pt x="2399" y="1400"/>
                                </a:lnTo>
                                <a:lnTo>
                                  <a:pt x="2382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3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3" y="1219"/>
                                </a:lnTo>
                                <a:lnTo>
                                  <a:pt x="2421" y="1182"/>
                                </a:lnTo>
                                <a:lnTo>
                                  <a:pt x="2426" y="1145"/>
                                </a:lnTo>
                                <a:lnTo>
                                  <a:pt x="2430" y="1106"/>
                                </a:lnTo>
                                <a:lnTo>
                                  <a:pt x="2431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1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6" y="734"/>
                                </a:lnTo>
                                <a:lnTo>
                                  <a:pt x="2332" y="710"/>
                                </a:lnTo>
                                <a:lnTo>
                                  <a:pt x="2317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7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1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8" y="530"/>
                                </a:lnTo>
                                <a:lnTo>
                                  <a:pt x="2126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6" y="490"/>
                                </a:lnTo>
                                <a:lnTo>
                                  <a:pt x="2033" y="483"/>
                                </a:lnTo>
                                <a:lnTo>
                                  <a:pt x="2007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8" y="472"/>
                                </a:lnTo>
                                <a:lnTo>
                                  <a:pt x="1896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3" y="475"/>
                                </a:lnTo>
                                <a:lnTo>
                                  <a:pt x="1861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5" y="456"/>
                                </a:lnTo>
                                <a:lnTo>
                                  <a:pt x="1829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8" y="291"/>
                                </a:lnTo>
                                <a:lnTo>
                                  <a:pt x="1766" y="269"/>
                                </a:lnTo>
                                <a:lnTo>
                                  <a:pt x="1754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700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4" y="107"/>
                                </a:lnTo>
                                <a:lnTo>
                                  <a:pt x="1617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1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9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5" y="5"/>
                                </a:lnTo>
                                <a:lnTo>
                                  <a:pt x="1393" y="2"/>
                                </a:lnTo>
                                <a:lnTo>
                                  <a:pt x="1371" y="0"/>
                                </a:lnTo>
                                <a:lnTo>
                                  <a:pt x="1349" y="0"/>
                                </a:lnTo>
                                <a:lnTo>
                                  <a:pt x="1323" y="0"/>
                                </a:lnTo>
                                <a:lnTo>
                                  <a:pt x="1299" y="2"/>
                                </a:lnTo>
                                <a:lnTo>
                                  <a:pt x="1276" y="7"/>
                                </a:lnTo>
                                <a:lnTo>
                                  <a:pt x="1251" y="11"/>
                                </a:lnTo>
                                <a:lnTo>
                                  <a:pt x="1228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2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0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7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8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3" y="553"/>
                                </a:lnTo>
                                <a:lnTo>
                                  <a:pt x="835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0" y="546"/>
                                </a:lnTo>
                                <a:lnTo>
                                  <a:pt x="791" y="546"/>
                                </a:lnTo>
                                <a:lnTo>
                                  <a:pt x="782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1" y="548"/>
                                </a:lnTo>
                                <a:lnTo>
                                  <a:pt x="707" y="553"/>
                                </a:lnTo>
                                <a:lnTo>
                                  <a:pt x="682" y="557"/>
                                </a:lnTo>
                                <a:lnTo>
                                  <a:pt x="657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9" y="593"/>
                                </a:lnTo>
                                <a:lnTo>
                                  <a:pt x="567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7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2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3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2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6" y="1080"/>
                                </a:lnTo>
                                <a:lnTo>
                                  <a:pt x="283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3" y="1167"/>
                                </a:lnTo>
                                <a:lnTo>
                                  <a:pt x="286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0" y="1288"/>
                                </a:lnTo>
                                <a:lnTo>
                                  <a:pt x="305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7" y="1378"/>
                                </a:lnTo>
                                <a:lnTo>
                                  <a:pt x="230" y="1391"/>
                                </a:lnTo>
                                <a:lnTo>
                                  <a:pt x="216" y="1405"/>
                                </a:lnTo>
                                <a:lnTo>
                                  <a:pt x="200" y="1421"/>
                                </a:lnTo>
                                <a:lnTo>
                                  <a:pt x="186" y="1436"/>
                                </a:lnTo>
                                <a:lnTo>
                                  <a:pt x="173" y="1454"/>
                                </a:lnTo>
                                <a:lnTo>
                                  <a:pt x="158" y="1472"/>
                                </a:lnTo>
                                <a:lnTo>
                                  <a:pt x="146" y="1491"/>
                                </a:lnTo>
                                <a:lnTo>
                                  <a:pt x="133" y="1509"/>
                                </a:lnTo>
                                <a:lnTo>
                                  <a:pt x="121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9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8" y="1616"/>
                                </a:lnTo>
                                <a:lnTo>
                                  <a:pt x="68" y="1639"/>
                                </a:lnTo>
                                <a:lnTo>
                                  <a:pt x="59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29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9" y="1854"/>
                                </a:lnTo>
                                <a:lnTo>
                                  <a:pt x="7" y="1878"/>
                                </a:lnTo>
                                <a:lnTo>
                                  <a:pt x="3" y="1903"/>
                                </a:lnTo>
                                <a:lnTo>
                                  <a:pt x="2" y="1927"/>
                                </a:lnTo>
                                <a:lnTo>
                                  <a:pt x="1" y="1951"/>
                                </a:lnTo>
                                <a:lnTo>
                                  <a:pt x="0" y="1974"/>
                                </a:lnTo>
                                <a:lnTo>
                                  <a:pt x="0" y="1985"/>
                                </a:lnTo>
                                <a:lnTo>
                                  <a:pt x="1" y="1987"/>
                                </a:lnTo>
                                <a:lnTo>
                                  <a:pt x="2" y="1983"/>
                                </a:lnTo>
                                <a:lnTo>
                                  <a:pt x="3" y="1975"/>
                                </a:lnTo>
                                <a:lnTo>
                                  <a:pt x="4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0" y="1968"/>
                                </a:lnTo>
                                <a:lnTo>
                                  <a:pt x="12" y="1974"/>
                                </a:lnTo>
                                <a:lnTo>
                                  <a:pt x="2483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5" y="1905"/>
                                </a:lnTo>
                                <a:lnTo>
                                  <a:pt x="2511" y="1884"/>
                                </a:lnTo>
                                <a:lnTo>
                                  <a:pt x="2514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9" y="1814"/>
                                </a:lnTo>
                                <a:lnTo>
                                  <a:pt x="2519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00"/>
                        <wps:cNvSpPr>
                          <a:spLocks/>
                        </wps:cNvSpPr>
                        <wps:spPr bwMode="auto">
                          <a:xfrm>
                            <a:off x="8807" y="1734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1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41 w 280"/>
                              <a:gd name="T109" fmla="*/ 171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1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1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2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2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41" y="171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01"/>
                        <wps:cNvSpPr>
                          <a:spLocks/>
                        </wps:cNvSpPr>
                        <wps:spPr bwMode="auto">
                          <a:xfrm>
                            <a:off x="9003" y="1734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2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9 w 280"/>
                              <a:gd name="T25" fmla="*/ 54 h 221"/>
                              <a:gd name="T26" fmla="*/ 218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3 w 280"/>
                              <a:gd name="T33" fmla="*/ 45 h 221"/>
                              <a:gd name="T34" fmla="*/ 199 w 280"/>
                              <a:gd name="T35" fmla="*/ 35 h 221"/>
                              <a:gd name="T36" fmla="*/ 194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79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4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8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4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9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8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3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8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4" y="25"/>
                                </a:lnTo>
                                <a:lnTo>
                                  <a:pt x="192" y="23"/>
                                </a:lnTo>
                                <a:lnTo>
                                  <a:pt x="191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4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4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5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7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79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02"/>
                        <wps:cNvSpPr>
                          <a:spLocks/>
                        </wps:cNvSpPr>
                        <wps:spPr bwMode="auto">
                          <a:xfrm>
                            <a:off x="8017" y="1029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7 w 7204"/>
                              <a:gd name="T3" fmla="*/ 3794 h 6986"/>
                              <a:gd name="T4" fmla="*/ 6393 w 7204"/>
                              <a:gd name="T5" fmla="*/ 3318 h 6986"/>
                              <a:gd name="T6" fmla="*/ 6448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3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3 w 7204"/>
                              <a:gd name="T23" fmla="*/ 654 h 6986"/>
                              <a:gd name="T24" fmla="*/ 4182 w 7204"/>
                              <a:gd name="T25" fmla="*/ 578 h 6986"/>
                              <a:gd name="T26" fmla="*/ 3966 w 7204"/>
                              <a:gd name="T27" fmla="*/ 166 h 6986"/>
                              <a:gd name="T28" fmla="*/ 3561 w 7204"/>
                              <a:gd name="T29" fmla="*/ 0 h 6986"/>
                              <a:gd name="T30" fmla="*/ 3134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5 w 7204"/>
                              <a:gd name="T35" fmla="*/ 1155 h 6986"/>
                              <a:gd name="T36" fmla="*/ 2770 w 7204"/>
                              <a:gd name="T37" fmla="*/ 1599 h 6986"/>
                              <a:gd name="T38" fmla="*/ 2705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7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40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60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9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5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6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2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6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5 w 7204"/>
                              <a:gd name="T95" fmla="*/ 6121 h 6986"/>
                              <a:gd name="T96" fmla="*/ 4397 w 7204"/>
                              <a:gd name="T97" fmla="*/ 6319 h 6986"/>
                              <a:gd name="T98" fmla="*/ 4683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7 w 7204"/>
                              <a:gd name="T103" fmla="*/ 6842 h 6986"/>
                              <a:gd name="T104" fmla="*/ 5409 w 7204"/>
                              <a:gd name="T105" fmla="*/ 6984 h 6986"/>
                              <a:gd name="T106" fmla="*/ 5720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2 w 7204"/>
                              <a:gd name="T113" fmla="*/ 6144 h 6986"/>
                              <a:gd name="T114" fmla="*/ 6804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2" y="4425"/>
                                </a:lnTo>
                                <a:lnTo>
                                  <a:pt x="7198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6" y="4322"/>
                                </a:lnTo>
                                <a:lnTo>
                                  <a:pt x="7178" y="4289"/>
                                </a:lnTo>
                                <a:lnTo>
                                  <a:pt x="7168" y="4255"/>
                                </a:lnTo>
                                <a:lnTo>
                                  <a:pt x="7157" y="4224"/>
                                </a:lnTo>
                                <a:lnTo>
                                  <a:pt x="7145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1" y="4105"/>
                                </a:lnTo>
                                <a:lnTo>
                                  <a:pt x="7084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60" y="3933"/>
                                </a:lnTo>
                                <a:lnTo>
                                  <a:pt x="6937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6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3" y="3845"/>
                                </a:lnTo>
                                <a:lnTo>
                                  <a:pt x="6805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7" y="3810"/>
                                </a:lnTo>
                                <a:lnTo>
                                  <a:pt x="6718" y="3801"/>
                                </a:lnTo>
                                <a:lnTo>
                                  <a:pt x="6687" y="3794"/>
                                </a:lnTo>
                                <a:lnTo>
                                  <a:pt x="6657" y="3789"/>
                                </a:lnTo>
                                <a:lnTo>
                                  <a:pt x="6626" y="3784"/>
                                </a:lnTo>
                                <a:lnTo>
                                  <a:pt x="6594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3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7" y="3565"/>
                                </a:lnTo>
                                <a:lnTo>
                                  <a:pt x="6531" y="3525"/>
                                </a:lnTo>
                                <a:lnTo>
                                  <a:pt x="6513" y="3487"/>
                                </a:lnTo>
                                <a:lnTo>
                                  <a:pt x="6492" y="3450"/>
                                </a:lnTo>
                                <a:lnTo>
                                  <a:pt x="6470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21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5" y="3290"/>
                                </a:lnTo>
                                <a:lnTo>
                                  <a:pt x="6334" y="3263"/>
                                </a:lnTo>
                                <a:lnTo>
                                  <a:pt x="6302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3" y="3165"/>
                                </a:lnTo>
                                <a:lnTo>
                                  <a:pt x="6333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6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5" y="2986"/>
                                </a:lnTo>
                                <a:lnTo>
                                  <a:pt x="6428" y="2953"/>
                                </a:lnTo>
                                <a:lnTo>
                                  <a:pt x="6439" y="2920"/>
                                </a:lnTo>
                                <a:lnTo>
                                  <a:pt x="6448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2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9" y="2739"/>
                                </a:lnTo>
                                <a:lnTo>
                                  <a:pt x="6470" y="2700"/>
                                </a:lnTo>
                                <a:lnTo>
                                  <a:pt x="6469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3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50" y="2522"/>
                                </a:lnTo>
                                <a:lnTo>
                                  <a:pt x="6441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20" y="2422"/>
                                </a:lnTo>
                                <a:lnTo>
                                  <a:pt x="6407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8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4" y="2273"/>
                                </a:lnTo>
                                <a:lnTo>
                                  <a:pt x="6325" y="2245"/>
                                </a:lnTo>
                                <a:lnTo>
                                  <a:pt x="6305" y="2219"/>
                                </a:lnTo>
                                <a:lnTo>
                                  <a:pt x="6284" y="2194"/>
                                </a:lnTo>
                                <a:lnTo>
                                  <a:pt x="6262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90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7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3" y="2028"/>
                                </a:lnTo>
                                <a:lnTo>
                                  <a:pt x="6023" y="2016"/>
                                </a:lnTo>
                                <a:lnTo>
                                  <a:pt x="5993" y="2007"/>
                                </a:lnTo>
                                <a:lnTo>
                                  <a:pt x="5962" y="1999"/>
                                </a:lnTo>
                                <a:lnTo>
                                  <a:pt x="5931" y="1992"/>
                                </a:lnTo>
                                <a:lnTo>
                                  <a:pt x="5899" y="1988"/>
                                </a:lnTo>
                                <a:lnTo>
                                  <a:pt x="5867" y="1984"/>
                                </a:lnTo>
                                <a:lnTo>
                                  <a:pt x="5834" y="1983"/>
                                </a:lnTo>
                                <a:lnTo>
                                  <a:pt x="5816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2" y="1989"/>
                                </a:lnTo>
                                <a:lnTo>
                                  <a:pt x="5745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10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7" y="1972"/>
                                </a:lnTo>
                                <a:lnTo>
                                  <a:pt x="5680" y="1941"/>
                                </a:lnTo>
                                <a:lnTo>
                                  <a:pt x="5672" y="1912"/>
                                </a:lnTo>
                                <a:lnTo>
                                  <a:pt x="5663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9" y="1798"/>
                                </a:lnTo>
                                <a:lnTo>
                                  <a:pt x="5616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6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5" y="1651"/>
                                </a:lnTo>
                                <a:lnTo>
                                  <a:pt x="5516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1" y="1533"/>
                                </a:lnTo>
                                <a:lnTo>
                                  <a:pt x="5388" y="1518"/>
                                </a:lnTo>
                                <a:lnTo>
                                  <a:pt x="5364" y="1502"/>
                                </a:lnTo>
                                <a:lnTo>
                                  <a:pt x="5340" y="1489"/>
                                </a:lnTo>
                                <a:lnTo>
                                  <a:pt x="5315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4" y="1455"/>
                                </a:lnTo>
                                <a:lnTo>
                                  <a:pt x="5237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2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8" y="1421"/>
                                </a:lnTo>
                                <a:lnTo>
                                  <a:pt x="5069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4" y="1421"/>
                                </a:lnTo>
                                <a:lnTo>
                                  <a:pt x="5016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3" y="1428"/>
                                </a:lnTo>
                                <a:lnTo>
                                  <a:pt x="4965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2" y="1438"/>
                                </a:lnTo>
                                <a:lnTo>
                                  <a:pt x="4933" y="1427"/>
                                </a:lnTo>
                                <a:lnTo>
                                  <a:pt x="4935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40" y="1371"/>
                                </a:lnTo>
                                <a:lnTo>
                                  <a:pt x="4940" y="1360"/>
                                </a:lnTo>
                                <a:lnTo>
                                  <a:pt x="4940" y="1348"/>
                                </a:lnTo>
                                <a:lnTo>
                                  <a:pt x="4940" y="1312"/>
                                </a:lnTo>
                                <a:lnTo>
                                  <a:pt x="4937" y="1275"/>
                                </a:lnTo>
                                <a:lnTo>
                                  <a:pt x="4933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20" y="1170"/>
                                </a:lnTo>
                                <a:lnTo>
                                  <a:pt x="4912" y="1135"/>
                                </a:lnTo>
                                <a:lnTo>
                                  <a:pt x="4902" y="1102"/>
                                </a:lnTo>
                                <a:lnTo>
                                  <a:pt x="4890" y="1070"/>
                                </a:lnTo>
                                <a:lnTo>
                                  <a:pt x="4878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8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5" y="893"/>
                                </a:lnTo>
                                <a:lnTo>
                                  <a:pt x="4775" y="867"/>
                                </a:lnTo>
                                <a:lnTo>
                                  <a:pt x="4754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4" y="774"/>
                                </a:lnTo>
                                <a:lnTo>
                                  <a:pt x="4660" y="754"/>
                                </a:lnTo>
                                <a:lnTo>
                                  <a:pt x="4634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80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3" y="664"/>
                                </a:lnTo>
                                <a:lnTo>
                                  <a:pt x="4463" y="654"/>
                                </a:lnTo>
                                <a:lnTo>
                                  <a:pt x="4432" y="647"/>
                                </a:lnTo>
                                <a:lnTo>
                                  <a:pt x="4401" y="640"/>
                                </a:lnTo>
                                <a:lnTo>
                                  <a:pt x="4369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9" y="632"/>
                                </a:lnTo>
                                <a:lnTo>
                                  <a:pt x="4275" y="632"/>
                                </a:lnTo>
                                <a:lnTo>
                                  <a:pt x="4261" y="633"/>
                                </a:lnTo>
                                <a:lnTo>
                                  <a:pt x="4247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5" y="642"/>
                                </a:lnTo>
                                <a:lnTo>
                                  <a:pt x="4192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2" y="578"/>
                                </a:lnTo>
                                <a:lnTo>
                                  <a:pt x="4176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9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1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1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7" y="256"/>
                                </a:lnTo>
                                <a:lnTo>
                                  <a:pt x="4028" y="232"/>
                                </a:lnTo>
                                <a:lnTo>
                                  <a:pt x="4008" y="210"/>
                                </a:lnTo>
                                <a:lnTo>
                                  <a:pt x="3987" y="187"/>
                                </a:lnTo>
                                <a:lnTo>
                                  <a:pt x="3966" y="166"/>
                                </a:lnTo>
                                <a:lnTo>
                                  <a:pt x="3944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2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21" y="64"/>
                                </a:lnTo>
                                <a:lnTo>
                                  <a:pt x="3794" y="50"/>
                                </a:lnTo>
                                <a:lnTo>
                                  <a:pt x="3767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2" y="8"/>
                                </a:lnTo>
                                <a:lnTo>
                                  <a:pt x="3622" y="4"/>
                                </a:lnTo>
                                <a:lnTo>
                                  <a:pt x="3592" y="2"/>
                                </a:lnTo>
                                <a:lnTo>
                                  <a:pt x="3561" y="0"/>
                                </a:lnTo>
                                <a:lnTo>
                                  <a:pt x="3529" y="2"/>
                                </a:lnTo>
                                <a:lnTo>
                                  <a:pt x="3496" y="4"/>
                                </a:lnTo>
                                <a:lnTo>
                                  <a:pt x="3465" y="9"/>
                                </a:lnTo>
                                <a:lnTo>
                                  <a:pt x="3433" y="15"/>
                                </a:lnTo>
                                <a:lnTo>
                                  <a:pt x="3403" y="24"/>
                                </a:lnTo>
                                <a:lnTo>
                                  <a:pt x="3372" y="33"/>
                                </a:lnTo>
                                <a:lnTo>
                                  <a:pt x="3343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8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6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6" y="164"/>
                                </a:lnTo>
                                <a:lnTo>
                                  <a:pt x="3134" y="187"/>
                                </a:lnTo>
                                <a:lnTo>
                                  <a:pt x="3112" y="211"/>
                                </a:lnTo>
                                <a:lnTo>
                                  <a:pt x="3091" y="235"/>
                                </a:lnTo>
                                <a:lnTo>
                                  <a:pt x="3070" y="262"/>
                                </a:lnTo>
                                <a:lnTo>
                                  <a:pt x="3051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7" y="346"/>
                                </a:lnTo>
                                <a:lnTo>
                                  <a:pt x="3002" y="376"/>
                                </a:lnTo>
                                <a:lnTo>
                                  <a:pt x="2988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5" y="539"/>
                                </a:lnTo>
                                <a:lnTo>
                                  <a:pt x="2938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6" y="681"/>
                                </a:lnTo>
                                <a:lnTo>
                                  <a:pt x="2925" y="718"/>
                                </a:lnTo>
                                <a:lnTo>
                                  <a:pt x="2926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4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7" y="1068"/>
                                </a:lnTo>
                                <a:lnTo>
                                  <a:pt x="2915" y="1097"/>
                                </a:lnTo>
                                <a:lnTo>
                                  <a:pt x="2895" y="1125"/>
                                </a:lnTo>
                                <a:lnTo>
                                  <a:pt x="2875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2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3" y="1287"/>
                                </a:lnTo>
                                <a:lnTo>
                                  <a:pt x="2801" y="1323"/>
                                </a:lnTo>
                                <a:lnTo>
                                  <a:pt x="2791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6" y="1434"/>
                                </a:lnTo>
                                <a:lnTo>
                                  <a:pt x="2771" y="1472"/>
                                </a:lnTo>
                                <a:lnTo>
                                  <a:pt x="2769" y="1512"/>
                                </a:lnTo>
                                <a:lnTo>
                                  <a:pt x="2768" y="1551"/>
                                </a:lnTo>
                                <a:lnTo>
                                  <a:pt x="2768" y="1563"/>
                                </a:lnTo>
                                <a:lnTo>
                                  <a:pt x="2769" y="1575"/>
                                </a:lnTo>
                                <a:lnTo>
                                  <a:pt x="2769" y="1588"/>
                                </a:lnTo>
                                <a:lnTo>
                                  <a:pt x="2770" y="1599"/>
                                </a:lnTo>
                                <a:lnTo>
                                  <a:pt x="2772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6" y="1646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50" y="1646"/>
                                </a:lnTo>
                                <a:lnTo>
                                  <a:pt x="2728" y="1649"/>
                                </a:lnTo>
                                <a:lnTo>
                                  <a:pt x="2705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8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4" y="1678"/>
                                </a:lnTo>
                                <a:lnTo>
                                  <a:pt x="2572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2" y="1582"/>
                                </a:lnTo>
                                <a:lnTo>
                                  <a:pt x="2495" y="1554"/>
                                </a:lnTo>
                                <a:lnTo>
                                  <a:pt x="2467" y="1527"/>
                                </a:lnTo>
                                <a:lnTo>
                                  <a:pt x="2436" y="1502"/>
                                </a:lnTo>
                                <a:lnTo>
                                  <a:pt x="2405" y="1479"/>
                                </a:lnTo>
                                <a:lnTo>
                                  <a:pt x="2373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9" y="1409"/>
                                </a:lnTo>
                                <a:lnTo>
                                  <a:pt x="2231" y="1397"/>
                                </a:lnTo>
                                <a:lnTo>
                                  <a:pt x="2213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5" y="1384"/>
                                </a:lnTo>
                                <a:lnTo>
                                  <a:pt x="2156" y="1380"/>
                                </a:lnTo>
                                <a:lnTo>
                                  <a:pt x="2136" y="1378"/>
                                </a:lnTo>
                                <a:lnTo>
                                  <a:pt x="2116" y="1377"/>
                                </a:lnTo>
                                <a:lnTo>
                                  <a:pt x="2096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4" y="1376"/>
                                </a:lnTo>
                                <a:lnTo>
                                  <a:pt x="2011" y="1379"/>
                                </a:lnTo>
                                <a:lnTo>
                                  <a:pt x="1980" y="1384"/>
                                </a:lnTo>
                                <a:lnTo>
                                  <a:pt x="1948" y="1390"/>
                                </a:lnTo>
                                <a:lnTo>
                                  <a:pt x="1917" y="1398"/>
                                </a:lnTo>
                                <a:lnTo>
                                  <a:pt x="1887" y="1408"/>
                                </a:lnTo>
                                <a:lnTo>
                                  <a:pt x="1858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1" y="1446"/>
                                </a:lnTo>
                                <a:lnTo>
                                  <a:pt x="1773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1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9" y="1562"/>
                                </a:lnTo>
                                <a:lnTo>
                                  <a:pt x="1627" y="1585"/>
                                </a:lnTo>
                                <a:lnTo>
                                  <a:pt x="1606" y="1611"/>
                                </a:lnTo>
                                <a:lnTo>
                                  <a:pt x="1585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2" y="1721"/>
                                </a:lnTo>
                                <a:lnTo>
                                  <a:pt x="1517" y="1750"/>
                                </a:lnTo>
                                <a:lnTo>
                                  <a:pt x="1503" y="1782"/>
                                </a:lnTo>
                                <a:lnTo>
                                  <a:pt x="1490" y="1814"/>
                                </a:lnTo>
                                <a:lnTo>
                                  <a:pt x="1479" y="1846"/>
                                </a:lnTo>
                                <a:lnTo>
                                  <a:pt x="1469" y="1879"/>
                                </a:lnTo>
                                <a:lnTo>
                                  <a:pt x="1460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8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1" y="2055"/>
                                </a:lnTo>
                                <a:lnTo>
                                  <a:pt x="1440" y="2092"/>
                                </a:lnTo>
                                <a:lnTo>
                                  <a:pt x="1441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9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6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4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7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7" y="2616"/>
                                </a:lnTo>
                                <a:lnTo>
                                  <a:pt x="1240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1" y="2729"/>
                                </a:lnTo>
                                <a:lnTo>
                                  <a:pt x="1199" y="2769"/>
                                </a:lnTo>
                                <a:lnTo>
                                  <a:pt x="1190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7" y="2895"/>
                                </a:lnTo>
                                <a:lnTo>
                                  <a:pt x="1148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2" y="2915"/>
                                </a:lnTo>
                                <a:lnTo>
                                  <a:pt x="1065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2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1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90" y="3026"/>
                                </a:lnTo>
                                <a:lnTo>
                                  <a:pt x="868" y="3045"/>
                                </a:lnTo>
                                <a:lnTo>
                                  <a:pt x="847" y="3066"/>
                                </a:lnTo>
                                <a:lnTo>
                                  <a:pt x="826" y="3087"/>
                                </a:lnTo>
                                <a:lnTo>
                                  <a:pt x="807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3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2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5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7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7" y="3503"/>
                                </a:lnTo>
                                <a:lnTo>
                                  <a:pt x="633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30" y="3602"/>
                                </a:lnTo>
                                <a:lnTo>
                                  <a:pt x="630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3" y="3670"/>
                                </a:lnTo>
                                <a:lnTo>
                                  <a:pt x="635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50" y="3778"/>
                                </a:lnTo>
                                <a:lnTo>
                                  <a:pt x="660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3" y="3974"/>
                                </a:lnTo>
                                <a:lnTo>
                                  <a:pt x="743" y="4009"/>
                                </a:lnTo>
                                <a:lnTo>
                                  <a:pt x="765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5" y="4106"/>
                                </a:lnTo>
                                <a:lnTo>
                                  <a:pt x="842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900" y="4188"/>
                                </a:lnTo>
                                <a:lnTo>
                                  <a:pt x="888" y="4210"/>
                                </a:lnTo>
                                <a:lnTo>
                                  <a:pt x="876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4" y="4327"/>
                                </a:lnTo>
                                <a:lnTo>
                                  <a:pt x="825" y="4352"/>
                                </a:lnTo>
                                <a:lnTo>
                                  <a:pt x="817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5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5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8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1" y="4641"/>
                                </a:lnTo>
                                <a:lnTo>
                                  <a:pt x="793" y="4650"/>
                                </a:lnTo>
                                <a:lnTo>
                                  <a:pt x="794" y="4659"/>
                                </a:lnTo>
                                <a:lnTo>
                                  <a:pt x="794" y="4668"/>
                                </a:lnTo>
                                <a:lnTo>
                                  <a:pt x="775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7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8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7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9" y="4700"/>
                                </a:lnTo>
                                <a:lnTo>
                                  <a:pt x="361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7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6" y="4786"/>
                                </a:lnTo>
                                <a:lnTo>
                                  <a:pt x="232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7" y="4931"/>
                                </a:lnTo>
                                <a:lnTo>
                                  <a:pt x="109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7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9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3" y="5216"/>
                                </a:lnTo>
                                <a:lnTo>
                                  <a:pt x="7" y="5251"/>
                                </a:lnTo>
                                <a:lnTo>
                                  <a:pt x="4" y="5287"/>
                                </a:lnTo>
                                <a:lnTo>
                                  <a:pt x="1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3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6" y="5562"/>
                                </a:lnTo>
                                <a:lnTo>
                                  <a:pt x="35" y="5593"/>
                                </a:lnTo>
                                <a:lnTo>
                                  <a:pt x="45" y="5624"/>
                                </a:lnTo>
                                <a:lnTo>
                                  <a:pt x="57" y="5655"/>
                                </a:lnTo>
                                <a:lnTo>
                                  <a:pt x="69" y="5684"/>
                                </a:lnTo>
                                <a:lnTo>
                                  <a:pt x="83" y="5713"/>
                                </a:lnTo>
                                <a:lnTo>
                                  <a:pt x="98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1" y="5794"/>
                                </a:lnTo>
                                <a:lnTo>
                                  <a:pt x="149" y="5819"/>
                                </a:lnTo>
                                <a:lnTo>
                                  <a:pt x="169" y="5843"/>
                                </a:lnTo>
                                <a:lnTo>
                                  <a:pt x="188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1" y="5910"/>
                                </a:lnTo>
                                <a:lnTo>
                                  <a:pt x="254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6" y="5983"/>
                                </a:lnTo>
                                <a:lnTo>
                                  <a:pt x="352" y="5999"/>
                                </a:lnTo>
                                <a:lnTo>
                                  <a:pt x="378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1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6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7" y="6148"/>
                                </a:lnTo>
                                <a:lnTo>
                                  <a:pt x="565" y="6168"/>
                                </a:lnTo>
                                <a:lnTo>
                                  <a:pt x="564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4" y="6265"/>
                                </a:lnTo>
                                <a:lnTo>
                                  <a:pt x="566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6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6" y="6538"/>
                                </a:lnTo>
                                <a:lnTo>
                                  <a:pt x="640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1" y="6629"/>
                                </a:lnTo>
                                <a:lnTo>
                                  <a:pt x="689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9" y="6735"/>
                                </a:lnTo>
                                <a:lnTo>
                                  <a:pt x="772" y="6759"/>
                                </a:lnTo>
                                <a:lnTo>
                                  <a:pt x="794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9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1" y="6889"/>
                                </a:lnTo>
                                <a:lnTo>
                                  <a:pt x="980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2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7" y="6944"/>
                                </a:lnTo>
                                <a:lnTo>
                                  <a:pt x="1199" y="6945"/>
                                </a:lnTo>
                                <a:lnTo>
                                  <a:pt x="1222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2" y="6937"/>
                                </a:lnTo>
                                <a:lnTo>
                                  <a:pt x="1314" y="6933"/>
                                </a:lnTo>
                                <a:lnTo>
                                  <a:pt x="1336" y="6929"/>
                                </a:lnTo>
                                <a:lnTo>
                                  <a:pt x="1358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2" y="6870"/>
                                </a:lnTo>
                                <a:lnTo>
                                  <a:pt x="1502" y="6858"/>
                                </a:lnTo>
                                <a:lnTo>
                                  <a:pt x="1521" y="6845"/>
                                </a:lnTo>
                                <a:lnTo>
                                  <a:pt x="1539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5" y="6804"/>
                                </a:lnTo>
                                <a:lnTo>
                                  <a:pt x="1593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5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7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9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5" y="6565"/>
                                </a:lnTo>
                                <a:lnTo>
                                  <a:pt x="1855" y="6574"/>
                                </a:lnTo>
                                <a:lnTo>
                                  <a:pt x="1885" y="6582"/>
                                </a:lnTo>
                                <a:lnTo>
                                  <a:pt x="1915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8" y="6595"/>
                                </a:lnTo>
                                <a:lnTo>
                                  <a:pt x="2009" y="6596"/>
                                </a:lnTo>
                                <a:lnTo>
                                  <a:pt x="2032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4" y="6579"/>
                                </a:lnTo>
                                <a:lnTo>
                                  <a:pt x="2165" y="6574"/>
                                </a:lnTo>
                                <a:lnTo>
                                  <a:pt x="2186" y="6567"/>
                                </a:lnTo>
                                <a:lnTo>
                                  <a:pt x="2207" y="6559"/>
                                </a:lnTo>
                                <a:lnTo>
                                  <a:pt x="2228" y="6552"/>
                                </a:lnTo>
                                <a:lnTo>
                                  <a:pt x="2248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4" y="6487"/>
                                </a:lnTo>
                                <a:lnTo>
                                  <a:pt x="2362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6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9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40" y="6268"/>
                                </a:lnTo>
                                <a:lnTo>
                                  <a:pt x="2552" y="6248"/>
                                </a:lnTo>
                                <a:lnTo>
                                  <a:pt x="2562" y="6227"/>
                                </a:lnTo>
                                <a:lnTo>
                                  <a:pt x="2573" y="6205"/>
                                </a:lnTo>
                                <a:lnTo>
                                  <a:pt x="2581" y="6206"/>
                                </a:lnTo>
                                <a:lnTo>
                                  <a:pt x="2589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5" y="6209"/>
                                </a:lnTo>
                                <a:lnTo>
                                  <a:pt x="2614" y="6210"/>
                                </a:lnTo>
                                <a:lnTo>
                                  <a:pt x="2622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9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5" y="6209"/>
                                </a:lnTo>
                                <a:lnTo>
                                  <a:pt x="2737" y="6204"/>
                                </a:lnTo>
                                <a:lnTo>
                                  <a:pt x="2768" y="6198"/>
                                </a:lnTo>
                                <a:lnTo>
                                  <a:pt x="2799" y="6189"/>
                                </a:lnTo>
                                <a:lnTo>
                                  <a:pt x="2830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5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9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6" y="6383"/>
                                </a:lnTo>
                                <a:lnTo>
                                  <a:pt x="3290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1" y="6392"/>
                                </a:lnTo>
                                <a:lnTo>
                                  <a:pt x="3403" y="6391"/>
                                </a:lnTo>
                                <a:lnTo>
                                  <a:pt x="3424" y="6389"/>
                                </a:lnTo>
                                <a:lnTo>
                                  <a:pt x="3446" y="6387"/>
                                </a:lnTo>
                                <a:lnTo>
                                  <a:pt x="3467" y="6382"/>
                                </a:lnTo>
                                <a:lnTo>
                                  <a:pt x="3488" y="6378"/>
                                </a:lnTo>
                                <a:lnTo>
                                  <a:pt x="3509" y="6372"/>
                                </a:lnTo>
                                <a:lnTo>
                                  <a:pt x="3529" y="6367"/>
                                </a:lnTo>
                                <a:lnTo>
                                  <a:pt x="3549" y="6360"/>
                                </a:lnTo>
                                <a:lnTo>
                                  <a:pt x="3569" y="6352"/>
                                </a:lnTo>
                                <a:lnTo>
                                  <a:pt x="3589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3" y="6305"/>
                                </a:lnTo>
                                <a:lnTo>
                                  <a:pt x="3681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6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9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80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10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51" y="6126"/>
                                </a:lnTo>
                                <a:lnTo>
                                  <a:pt x="3863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7" y="6071"/>
                                </a:lnTo>
                                <a:lnTo>
                                  <a:pt x="3898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3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7" y="6077"/>
                                </a:lnTo>
                                <a:lnTo>
                                  <a:pt x="4016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3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2" y="6113"/>
                                </a:lnTo>
                                <a:lnTo>
                                  <a:pt x="4132" y="6116"/>
                                </a:lnTo>
                                <a:lnTo>
                                  <a:pt x="4152" y="6118"/>
                                </a:lnTo>
                                <a:lnTo>
                                  <a:pt x="4173" y="6121"/>
                                </a:lnTo>
                                <a:lnTo>
                                  <a:pt x="4193" y="6122"/>
                                </a:lnTo>
                                <a:lnTo>
                                  <a:pt x="4214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5" y="6121"/>
                                </a:lnTo>
                                <a:lnTo>
                                  <a:pt x="4242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6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80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9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2" y="6301"/>
                                </a:lnTo>
                                <a:lnTo>
                                  <a:pt x="4397" y="6319"/>
                                </a:lnTo>
                                <a:lnTo>
                                  <a:pt x="4413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4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8" y="6426"/>
                                </a:lnTo>
                                <a:lnTo>
                                  <a:pt x="4538" y="6439"/>
                                </a:lnTo>
                                <a:lnTo>
                                  <a:pt x="4557" y="6451"/>
                                </a:lnTo>
                                <a:lnTo>
                                  <a:pt x="4578" y="6462"/>
                                </a:lnTo>
                                <a:lnTo>
                                  <a:pt x="4598" y="6472"/>
                                </a:lnTo>
                                <a:lnTo>
                                  <a:pt x="4619" y="6482"/>
                                </a:lnTo>
                                <a:lnTo>
                                  <a:pt x="4640" y="6490"/>
                                </a:lnTo>
                                <a:lnTo>
                                  <a:pt x="4661" y="6497"/>
                                </a:lnTo>
                                <a:lnTo>
                                  <a:pt x="4683" y="6505"/>
                                </a:lnTo>
                                <a:lnTo>
                                  <a:pt x="4705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4" y="6524"/>
                                </a:lnTo>
                                <a:lnTo>
                                  <a:pt x="4797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7" y="6528"/>
                                </a:lnTo>
                                <a:lnTo>
                                  <a:pt x="4849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5" y="6527"/>
                                </a:lnTo>
                                <a:lnTo>
                                  <a:pt x="4858" y="6527"/>
                                </a:lnTo>
                                <a:lnTo>
                                  <a:pt x="4861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7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2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4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6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8" y="6825"/>
                                </a:lnTo>
                                <a:lnTo>
                                  <a:pt x="5077" y="6842"/>
                                </a:lnTo>
                                <a:lnTo>
                                  <a:pt x="5096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5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2" y="6944"/>
                                </a:lnTo>
                                <a:lnTo>
                                  <a:pt x="5265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5" y="6973"/>
                                </a:lnTo>
                                <a:lnTo>
                                  <a:pt x="5359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9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8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7" y="6978"/>
                                </a:lnTo>
                                <a:lnTo>
                                  <a:pt x="5576" y="6974"/>
                                </a:lnTo>
                                <a:lnTo>
                                  <a:pt x="5595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50" y="6953"/>
                                </a:lnTo>
                                <a:lnTo>
                                  <a:pt x="5668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20" y="6923"/>
                                </a:lnTo>
                                <a:lnTo>
                                  <a:pt x="5754" y="6904"/>
                                </a:lnTo>
                                <a:lnTo>
                                  <a:pt x="5786" y="6883"/>
                                </a:lnTo>
                                <a:lnTo>
                                  <a:pt x="5817" y="6861"/>
                                </a:lnTo>
                                <a:lnTo>
                                  <a:pt x="5847" y="6835"/>
                                </a:lnTo>
                                <a:lnTo>
                                  <a:pt x="5876" y="6809"/>
                                </a:lnTo>
                                <a:lnTo>
                                  <a:pt x="5903" y="6781"/>
                                </a:lnTo>
                                <a:lnTo>
                                  <a:pt x="5929" y="6750"/>
                                </a:lnTo>
                                <a:lnTo>
                                  <a:pt x="5953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60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6" y="6716"/>
                                </a:lnTo>
                                <a:lnTo>
                                  <a:pt x="6149" y="6716"/>
                                </a:lnTo>
                                <a:lnTo>
                                  <a:pt x="6181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7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7" y="6673"/>
                                </a:lnTo>
                                <a:lnTo>
                                  <a:pt x="6397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9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4" y="6552"/>
                                </a:lnTo>
                                <a:lnTo>
                                  <a:pt x="6576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9" y="6428"/>
                                </a:lnTo>
                                <a:lnTo>
                                  <a:pt x="6677" y="6400"/>
                                </a:lnTo>
                                <a:lnTo>
                                  <a:pt x="6693" y="6371"/>
                                </a:lnTo>
                                <a:lnTo>
                                  <a:pt x="6708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5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2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2" y="6072"/>
                                </a:lnTo>
                                <a:lnTo>
                                  <a:pt x="6784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4" y="5970"/>
                                </a:lnTo>
                                <a:lnTo>
                                  <a:pt x="6783" y="5942"/>
                                </a:lnTo>
                                <a:lnTo>
                                  <a:pt x="6780" y="5914"/>
                                </a:lnTo>
                                <a:lnTo>
                                  <a:pt x="6776" y="5887"/>
                                </a:lnTo>
                                <a:lnTo>
                                  <a:pt x="6771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2" y="5779"/>
                                </a:lnTo>
                                <a:lnTo>
                                  <a:pt x="6770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4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4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4" y="5668"/>
                                </a:lnTo>
                                <a:lnTo>
                                  <a:pt x="6899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7" y="5617"/>
                                </a:lnTo>
                                <a:lnTo>
                                  <a:pt x="6940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6" y="5543"/>
                                </a:lnTo>
                                <a:lnTo>
                                  <a:pt x="6988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3" y="5418"/>
                                </a:lnTo>
                                <a:lnTo>
                                  <a:pt x="7041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4" y="5350"/>
                                </a:lnTo>
                                <a:lnTo>
                                  <a:pt x="7059" y="5327"/>
                                </a:lnTo>
                                <a:lnTo>
                                  <a:pt x="7064" y="5304"/>
                                </a:lnTo>
                                <a:lnTo>
                                  <a:pt x="7068" y="5280"/>
                                </a:lnTo>
                                <a:lnTo>
                                  <a:pt x="7072" y="5256"/>
                                </a:lnTo>
                                <a:lnTo>
                                  <a:pt x="7074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5" y="5106"/>
                                </a:lnTo>
                                <a:lnTo>
                                  <a:pt x="7073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1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4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5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8" y="4658"/>
                                </a:lnTo>
                                <a:lnTo>
                                  <a:pt x="7194" y="4627"/>
                                </a:lnTo>
                                <a:lnTo>
                                  <a:pt x="7199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03"/>
                        <wps:cNvSpPr>
                          <a:spLocks/>
                        </wps:cNvSpPr>
                        <wps:spPr bwMode="auto">
                          <a:xfrm>
                            <a:off x="8111" y="1747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69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5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9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3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2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58 h 221"/>
                              <a:gd name="T110" fmla="*/ 277 w 280"/>
                              <a:gd name="T111" fmla="*/ 214 h 221"/>
                              <a:gd name="T112" fmla="*/ 280 w 280"/>
                              <a:gd name="T113" fmla="*/ 20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69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5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5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7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9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3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7"/>
                                </a:lnTo>
                                <a:lnTo>
                                  <a:pt x="32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4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88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58"/>
                                </a:lnTo>
                                <a:lnTo>
                                  <a:pt x="259" y="173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04"/>
                        <wps:cNvSpPr>
                          <a:spLocks/>
                        </wps:cNvSpPr>
                        <wps:spPr bwMode="auto">
                          <a:xfrm>
                            <a:off x="8176" y="1497"/>
                            <a:ext cx="211" cy="144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4 h 1294"/>
                              <a:gd name="T2" fmla="*/ 1704 w 1899"/>
                              <a:gd name="T3" fmla="*/ 479 h 1294"/>
                              <a:gd name="T4" fmla="*/ 1644 w 1899"/>
                              <a:gd name="T5" fmla="*/ 549 h 1294"/>
                              <a:gd name="T6" fmla="*/ 1579 w 1899"/>
                              <a:gd name="T7" fmla="*/ 650 h 1294"/>
                              <a:gd name="T8" fmla="*/ 1529 w 1899"/>
                              <a:gd name="T9" fmla="*/ 764 h 1294"/>
                              <a:gd name="T10" fmla="*/ 1499 w 1899"/>
                              <a:gd name="T11" fmla="*/ 880 h 1294"/>
                              <a:gd name="T12" fmla="*/ 1488 w 1899"/>
                              <a:gd name="T13" fmla="*/ 997 h 1294"/>
                              <a:gd name="T14" fmla="*/ 1486 w 1899"/>
                              <a:gd name="T15" fmla="*/ 1024 h 1294"/>
                              <a:gd name="T16" fmla="*/ 1484 w 1899"/>
                              <a:gd name="T17" fmla="*/ 1021 h 1294"/>
                              <a:gd name="T18" fmla="*/ 1399 w 1899"/>
                              <a:gd name="T19" fmla="*/ 971 h 1294"/>
                              <a:gd name="T20" fmla="*/ 1279 w 1899"/>
                              <a:gd name="T21" fmla="*/ 930 h 1294"/>
                              <a:gd name="T22" fmla="*/ 1153 w 1899"/>
                              <a:gd name="T23" fmla="*/ 915 h 1294"/>
                              <a:gd name="T24" fmla="*/ 1026 w 1899"/>
                              <a:gd name="T25" fmla="*/ 925 h 1294"/>
                              <a:gd name="T26" fmla="*/ 901 w 1899"/>
                              <a:gd name="T27" fmla="*/ 960 h 1294"/>
                              <a:gd name="T28" fmla="*/ 780 w 1899"/>
                              <a:gd name="T29" fmla="*/ 1020 h 1294"/>
                              <a:gd name="T30" fmla="*/ 670 w 1899"/>
                              <a:gd name="T31" fmla="*/ 1102 h 1294"/>
                              <a:gd name="T32" fmla="*/ 571 w 1899"/>
                              <a:gd name="T33" fmla="*/ 1207 h 1294"/>
                              <a:gd name="T34" fmla="*/ 536 w 1899"/>
                              <a:gd name="T35" fmla="*/ 1258 h 1294"/>
                              <a:gd name="T36" fmla="*/ 520 w 1899"/>
                              <a:gd name="T37" fmla="*/ 1287 h 1294"/>
                              <a:gd name="T38" fmla="*/ 482 w 1899"/>
                              <a:gd name="T39" fmla="*/ 1257 h 1294"/>
                              <a:gd name="T40" fmla="*/ 431 w 1899"/>
                              <a:gd name="T41" fmla="*/ 1213 h 1294"/>
                              <a:gd name="T42" fmla="*/ 344 w 1899"/>
                              <a:gd name="T43" fmla="*/ 1160 h 1294"/>
                              <a:gd name="T44" fmla="*/ 243 w 1899"/>
                              <a:gd name="T45" fmla="*/ 1120 h 1294"/>
                              <a:gd name="T46" fmla="*/ 136 w 1899"/>
                              <a:gd name="T47" fmla="*/ 1101 h 1294"/>
                              <a:gd name="T48" fmla="*/ 27 w 1899"/>
                              <a:gd name="T49" fmla="*/ 1101 h 1294"/>
                              <a:gd name="T50" fmla="*/ 73 w 1899"/>
                              <a:gd name="T51" fmla="*/ 1043 h 1294"/>
                              <a:gd name="T52" fmla="*/ 162 w 1899"/>
                              <a:gd name="T53" fmla="*/ 948 h 1294"/>
                              <a:gd name="T54" fmla="*/ 234 w 1899"/>
                              <a:gd name="T55" fmla="*/ 838 h 1294"/>
                              <a:gd name="T56" fmla="*/ 284 w 1899"/>
                              <a:gd name="T57" fmla="*/ 723 h 1294"/>
                              <a:gd name="T58" fmla="*/ 313 w 1899"/>
                              <a:gd name="T59" fmla="*/ 605 h 1294"/>
                              <a:gd name="T60" fmla="*/ 324 w 1899"/>
                              <a:gd name="T61" fmla="*/ 487 h 1294"/>
                              <a:gd name="T62" fmla="*/ 391 w 1899"/>
                              <a:gd name="T63" fmla="*/ 424 h 1294"/>
                              <a:gd name="T64" fmla="*/ 475 w 1899"/>
                              <a:gd name="T65" fmla="*/ 367 h 1294"/>
                              <a:gd name="T66" fmla="*/ 553 w 1899"/>
                              <a:gd name="T67" fmla="*/ 299 h 1294"/>
                              <a:gd name="T68" fmla="*/ 624 w 1899"/>
                              <a:gd name="T69" fmla="*/ 219 h 1294"/>
                              <a:gd name="T70" fmla="*/ 641 w 1899"/>
                              <a:gd name="T71" fmla="*/ 194 h 1294"/>
                              <a:gd name="T72" fmla="*/ 642 w 1899"/>
                              <a:gd name="T73" fmla="*/ 192 h 1294"/>
                              <a:gd name="T74" fmla="*/ 724 w 1899"/>
                              <a:gd name="T75" fmla="*/ 238 h 1294"/>
                              <a:gd name="T76" fmla="*/ 839 w 1899"/>
                              <a:gd name="T77" fmla="*/ 280 h 1294"/>
                              <a:gd name="T78" fmla="*/ 960 w 1899"/>
                              <a:gd name="T79" fmla="*/ 295 h 1294"/>
                              <a:gd name="T80" fmla="*/ 1082 w 1899"/>
                              <a:gd name="T81" fmla="*/ 286 h 1294"/>
                              <a:gd name="T82" fmla="*/ 1203 w 1899"/>
                              <a:gd name="T83" fmla="*/ 254 h 1294"/>
                              <a:gd name="T84" fmla="*/ 1319 w 1899"/>
                              <a:gd name="T85" fmla="*/ 200 h 1294"/>
                              <a:gd name="T86" fmla="*/ 1429 w 1899"/>
                              <a:gd name="T87" fmla="*/ 124 h 1294"/>
                              <a:gd name="T88" fmla="*/ 1525 w 1899"/>
                              <a:gd name="T89" fmla="*/ 28 h 1294"/>
                              <a:gd name="T90" fmla="*/ 1594 w 1899"/>
                              <a:gd name="T91" fmla="*/ 92 h 1294"/>
                              <a:gd name="T92" fmla="*/ 1640 w 1899"/>
                              <a:gd name="T93" fmla="*/ 159 h 1294"/>
                              <a:gd name="T94" fmla="*/ 1698 w 1899"/>
                              <a:gd name="T95" fmla="*/ 220 h 1294"/>
                              <a:gd name="T96" fmla="*/ 1765 w 1899"/>
                              <a:gd name="T97" fmla="*/ 271 h 1294"/>
                              <a:gd name="T98" fmla="*/ 1839 w 1899"/>
                              <a:gd name="T99" fmla="*/ 311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4">
                                <a:moveTo>
                                  <a:pt x="1899" y="333"/>
                                </a:moveTo>
                                <a:lnTo>
                                  <a:pt x="1861" y="354"/>
                                </a:lnTo>
                                <a:lnTo>
                                  <a:pt x="1824" y="378"/>
                                </a:lnTo>
                                <a:lnTo>
                                  <a:pt x="1788" y="404"/>
                                </a:lnTo>
                                <a:lnTo>
                                  <a:pt x="1754" y="432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4" y="479"/>
                                </a:lnTo>
                                <a:lnTo>
                                  <a:pt x="1689" y="496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8"/>
                                </a:lnTo>
                                <a:lnTo>
                                  <a:pt x="1612" y="595"/>
                                </a:lnTo>
                                <a:lnTo>
                                  <a:pt x="1595" y="622"/>
                                </a:lnTo>
                                <a:lnTo>
                                  <a:pt x="1579" y="650"/>
                                </a:lnTo>
                                <a:lnTo>
                                  <a:pt x="1565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29" y="764"/>
                                </a:lnTo>
                                <a:lnTo>
                                  <a:pt x="1521" y="793"/>
                                </a:lnTo>
                                <a:lnTo>
                                  <a:pt x="1513" y="821"/>
                                </a:lnTo>
                                <a:lnTo>
                                  <a:pt x="1505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7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5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7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9"/>
                                </a:lnTo>
                                <a:lnTo>
                                  <a:pt x="1340" y="947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30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6"/>
                                </a:lnTo>
                                <a:lnTo>
                                  <a:pt x="1153" y="915"/>
                                </a:lnTo>
                                <a:lnTo>
                                  <a:pt x="1122" y="915"/>
                                </a:lnTo>
                                <a:lnTo>
                                  <a:pt x="1090" y="917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5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3"/>
                                </a:lnTo>
                                <a:lnTo>
                                  <a:pt x="839" y="987"/>
                                </a:lnTo>
                                <a:lnTo>
                                  <a:pt x="809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8"/>
                                </a:lnTo>
                                <a:lnTo>
                                  <a:pt x="724" y="1058"/>
                                </a:lnTo>
                                <a:lnTo>
                                  <a:pt x="696" y="1080"/>
                                </a:lnTo>
                                <a:lnTo>
                                  <a:pt x="670" y="1102"/>
                                </a:lnTo>
                                <a:lnTo>
                                  <a:pt x="643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1" y="1207"/>
                                </a:lnTo>
                                <a:lnTo>
                                  <a:pt x="550" y="1237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6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3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6" y="1294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6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3"/>
                                </a:lnTo>
                                <a:lnTo>
                                  <a:pt x="431" y="1213"/>
                                </a:lnTo>
                                <a:lnTo>
                                  <a:pt x="416" y="1203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2"/>
                                </a:lnTo>
                                <a:lnTo>
                                  <a:pt x="344" y="1160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20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3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09" y="1099"/>
                                </a:lnTo>
                                <a:lnTo>
                                  <a:pt x="82" y="1099"/>
                                </a:lnTo>
                                <a:lnTo>
                                  <a:pt x="54" y="1099"/>
                                </a:lnTo>
                                <a:lnTo>
                                  <a:pt x="27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5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7" y="1021"/>
                                </a:lnTo>
                                <a:lnTo>
                                  <a:pt x="120" y="998"/>
                                </a:lnTo>
                                <a:lnTo>
                                  <a:pt x="142" y="973"/>
                                </a:lnTo>
                                <a:lnTo>
                                  <a:pt x="162" y="948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4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2"/>
                                </a:lnTo>
                                <a:lnTo>
                                  <a:pt x="272" y="752"/>
                                </a:lnTo>
                                <a:lnTo>
                                  <a:pt x="284" y="723"/>
                                </a:lnTo>
                                <a:lnTo>
                                  <a:pt x="292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5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7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4"/>
                                </a:lnTo>
                                <a:lnTo>
                                  <a:pt x="413" y="411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3"/>
                                </a:lnTo>
                                <a:lnTo>
                                  <a:pt x="475" y="367"/>
                                </a:lnTo>
                                <a:lnTo>
                                  <a:pt x="496" y="352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9"/>
                                </a:lnTo>
                                <a:lnTo>
                                  <a:pt x="572" y="280"/>
                                </a:lnTo>
                                <a:lnTo>
                                  <a:pt x="590" y="260"/>
                                </a:lnTo>
                                <a:lnTo>
                                  <a:pt x="608" y="240"/>
                                </a:lnTo>
                                <a:lnTo>
                                  <a:pt x="624" y="219"/>
                                </a:lnTo>
                                <a:lnTo>
                                  <a:pt x="641" y="196"/>
                                </a:lnTo>
                                <a:lnTo>
                                  <a:pt x="641" y="195"/>
                                </a:lnTo>
                                <a:lnTo>
                                  <a:pt x="641" y="194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2" y="192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10"/>
                                </a:lnTo>
                                <a:lnTo>
                                  <a:pt x="696" y="225"/>
                                </a:lnTo>
                                <a:lnTo>
                                  <a:pt x="724" y="238"/>
                                </a:lnTo>
                                <a:lnTo>
                                  <a:pt x="752" y="252"/>
                                </a:lnTo>
                                <a:lnTo>
                                  <a:pt x="780" y="262"/>
                                </a:lnTo>
                                <a:lnTo>
                                  <a:pt x="809" y="272"/>
                                </a:lnTo>
                                <a:lnTo>
                                  <a:pt x="839" y="280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29" y="293"/>
                                </a:lnTo>
                                <a:lnTo>
                                  <a:pt x="960" y="295"/>
                                </a:lnTo>
                                <a:lnTo>
                                  <a:pt x="991" y="295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1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80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2" y="230"/>
                                </a:lnTo>
                                <a:lnTo>
                                  <a:pt x="1291" y="215"/>
                                </a:lnTo>
                                <a:lnTo>
                                  <a:pt x="1319" y="200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5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9"/>
                                </a:lnTo>
                                <a:lnTo>
                                  <a:pt x="1503" y="53"/>
                                </a:lnTo>
                                <a:lnTo>
                                  <a:pt x="1525" y="28"/>
                                </a:lnTo>
                                <a:lnTo>
                                  <a:pt x="1548" y="0"/>
                                </a:lnTo>
                                <a:lnTo>
                                  <a:pt x="1564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10"/>
                                </a:lnTo>
                                <a:lnTo>
                                  <a:pt x="1616" y="127"/>
                                </a:lnTo>
                                <a:lnTo>
                                  <a:pt x="1628" y="143"/>
                                </a:lnTo>
                                <a:lnTo>
                                  <a:pt x="1640" y="159"/>
                                </a:lnTo>
                                <a:lnTo>
                                  <a:pt x="1653" y="175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20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6" y="258"/>
                                </a:lnTo>
                                <a:lnTo>
                                  <a:pt x="1765" y="271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3"/>
                                </a:lnTo>
                                <a:lnTo>
                                  <a:pt x="1820" y="302"/>
                                </a:lnTo>
                                <a:lnTo>
                                  <a:pt x="1839" y="311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05"/>
                        <wps:cNvSpPr>
                          <a:spLocks/>
                        </wps:cNvSpPr>
                        <wps:spPr bwMode="auto">
                          <a:xfrm>
                            <a:off x="8181" y="1255"/>
                            <a:ext cx="211" cy="144"/>
                          </a:xfrm>
                          <a:custGeom>
                            <a:avLst/>
                            <a:gdLst>
                              <a:gd name="T0" fmla="*/ 1789 w 1898"/>
                              <a:gd name="T1" fmla="*/ 405 h 1294"/>
                              <a:gd name="T2" fmla="*/ 1705 w 1898"/>
                              <a:gd name="T3" fmla="*/ 479 h 1294"/>
                              <a:gd name="T4" fmla="*/ 1644 w 1898"/>
                              <a:gd name="T5" fmla="*/ 550 h 1294"/>
                              <a:gd name="T6" fmla="*/ 1580 w 1898"/>
                              <a:gd name="T7" fmla="*/ 651 h 1294"/>
                              <a:gd name="T8" fmla="*/ 1530 w 1898"/>
                              <a:gd name="T9" fmla="*/ 764 h 1294"/>
                              <a:gd name="T10" fmla="*/ 1500 w 1898"/>
                              <a:gd name="T11" fmla="*/ 880 h 1294"/>
                              <a:gd name="T12" fmla="*/ 1488 w 1898"/>
                              <a:gd name="T13" fmla="*/ 997 h 1294"/>
                              <a:gd name="T14" fmla="*/ 1486 w 1898"/>
                              <a:gd name="T15" fmla="*/ 1024 h 1294"/>
                              <a:gd name="T16" fmla="*/ 1483 w 1898"/>
                              <a:gd name="T17" fmla="*/ 1022 h 1294"/>
                              <a:gd name="T18" fmla="*/ 1399 w 1898"/>
                              <a:gd name="T19" fmla="*/ 972 h 1294"/>
                              <a:gd name="T20" fmla="*/ 1279 w 1898"/>
                              <a:gd name="T21" fmla="*/ 930 h 1294"/>
                              <a:gd name="T22" fmla="*/ 1154 w 1898"/>
                              <a:gd name="T23" fmla="*/ 914 h 1294"/>
                              <a:gd name="T24" fmla="*/ 1026 w 1898"/>
                              <a:gd name="T25" fmla="*/ 925 h 1294"/>
                              <a:gd name="T26" fmla="*/ 900 w 1898"/>
                              <a:gd name="T27" fmla="*/ 961 h 1294"/>
                              <a:gd name="T28" fmla="*/ 780 w 1898"/>
                              <a:gd name="T29" fmla="*/ 1020 h 1294"/>
                              <a:gd name="T30" fmla="*/ 669 w 1898"/>
                              <a:gd name="T31" fmla="*/ 1103 h 1294"/>
                              <a:gd name="T32" fmla="*/ 572 w 1898"/>
                              <a:gd name="T33" fmla="*/ 1207 h 1294"/>
                              <a:gd name="T34" fmla="*/ 536 w 1898"/>
                              <a:gd name="T35" fmla="*/ 1258 h 1294"/>
                              <a:gd name="T36" fmla="*/ 521 w 1898"/>
                              <a:gd name="T37" fmla="*/ 1287 h 1294"/>
                              <a:gd name="T38" fmla="*/ 482 w 1898"/>
                              <a:gd name="T39" fmla="*/ 1258 h 1294"/>
                              <a:gd name="T40" fmla="*/ 430 w 1898"/>
                              <a:gd name="T41" fmla="*/ 1212 h 1294"/>
                              <a:gd name="T42" fmla="*/ 345 w 1898"/>
                              <a:gd name="T43" fmla="*/ 1159 h 1294"/>
                              <a:gd name="T44" fmla="*/ 243 w 1898"/>
                              <a:gd name="T45" fmla="*/ 1120 h 1294"/>
                              <a:gd name="T46" fmla="*/ 136 w 1898"/>
                              <a:gd name="T47" fmla="*/ 1102 h 1294"/>
                              <a:gd name="T48" fmla="*/ 27 w 1898"/>
                              <a:gd name="T49" fmla="*/ 1101 h 1294"/>
                              <a:gd name="T50" fmla="*/ 74 w 1898"/>
                              <a:gd name="T51" fmla="*/ 1044 h 1294"/>
                              <a:gd name="T52" fmla="*/ 162 w 1898"/>
                              <a:gd name="T53" fmla="*/ 948 h 1294"/>
                              <a:gd name="T54" fmla="*/ 233 w 1898"/>
                              <a:gd name="T55" fmla="*/ 838 h 1294"/>
                              <a:gd name="T56" fmla="*/ 283 w 1898"/>
                              <a:gd name="T57" fmla="*/ 724 h 1294"/>
                              <a:gd name="T58" fmla="*/ 314 w 1898"/>
                              <a:gd name="T59" fmla="*/ 605 h 1294"/>
                              <a:gd name="T60" fmla="*/ 324 w 1898"/>
                              <a:gd name="T61" fmla="*/ 488 h 1294"/>
                              <a:gd name="T62" fmla="*/ 390 w 1898"/>
                              <a:gd name="T63" fmla="*/ 424 h 1294"/>
                              <a:gd name="T64" fmla="*/ 475 w 1898"/>
                              <a:gd name="T65" fmla="*/ 368 h 1294"/>
                              <a:gd name="T66" fmla="*/ 554 w 1898"/>
                              <a:gd name="T67" fmla="*/ 299 h 1294"/>
                              <a:gd name="T68" fmla="*/ 624 w 1898"/>
                              <a:gd name="T69" fmla="*/ 218 h 1294"/>
                              <a:gd name="T70" fmla="*/ 641 w 1898"/>
                              <a:gd name="T71" fmla="*/ 195 h 1294"/>
                              <a:gd name="T72" fmla="*/ 642 w 1898"/>
                              <a:gd name="T73" fmla="*/ 193 h 1294"/>
                              <a:gd name="T74" fmla="*/ 723 w 1898"/>
                              <a:gd name="T75" fmla="*/ 239 h 1294"/>
                              <a:gd name="T76" fmla="*/ 838 w 1898"/>
                              <a:gd name="T77" fmla="*/ 279 h 1294"/>
                              <a:gd name="T78" fmla="*/ 959 w 1898"/>
                              <a:gd name="T79" fmla="*/ 295 h 1294"/>
                              <a:gd name="T80" fmla="*/ 1082 w 1898"/>
                              <a:gd name="T81" fmla="*/ 286 h 1294"/>
                              <a:gd name="T82" fmla="*/ 1203 w 1898"/>
                              <a:gd name="T83" fmla="*/ 255 h 1294"/>
                              <a:gd name="T84" fmla="*/ 1320 w 1898"/>
                              <a:gd name="T85" fmla="*/ 201 h 1294"/>
                              <a:gd name="T86" fmla="*/ 1428 w 1898"/>
                              <a:gd name="T87" fmla="*/ 124 h 1294"/>
                              <a:gd name="T88" fmla="*/ 1525 w 1898"/>
                              <a:gd name="T89" fmla="*/ 28 h 1294"/>
                              <a:gd name="T90" fmla="*/ 1573 w 1898"/>
                              <a:gd name="T91" fmla="*/ 56 h 1294"/>
                              <a:gd name="T92" fmla="*/ 1616 w 1898"/>
                              <a:gd name="T93" fmla="*/ 126 h 1294"/>
                              <a:gd name="T94" fmla="*/ 1667 w 1898"/>
                              <a:gd name="T95" fmla="*/ 191 h 1294"/>
                              <a:gd name="T96" fmla="*/ 1729 w 1898"/>
                              <a:gd name="T97" fmla="*/ 246 h 1294"/>
                              <a:gd name="T98" fmla="*/ 1802 w 1898"/>
                              <a:gd name="T99" fmla="*/ 293 h 1294"/>
                              <a:gd name="T100" fmla="*/ 1878 w 1898"/>
                              <a:gd name="T101" fmla="*/ 326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98" h="1294">
                                <a:moveTo>
                                  <a:pt x="1898" y="332"/>
                                </a:moveTo>
                                <a:lnTo>
                                  <a:pt x="1861" y="355"/>
                                </a:lnTo>
                                <a:lnTo>
                                  <a:pt x="1824" y="378"/>
                                </a:lnTo>
                                <a:lnTo>
                                  <a:pt x="1789" y="405"/>
                                </a:lnTo>
                                <a:lnTo>
                                  <a:pt x="1753" y="432"/>
                                </a:lnTo>
                                <a:lnTo>
                                  <a:pt x="1737" y="448"/>
                                </a:lnTo>
                                <a:lnTo>
                                  <a:pt x="1720" y="463"/>
                                </a:lnTo>
                                <a:lnTo>
                                  <a:pt x="1705" y="479"/>
                                </a:lnTo>
                                <a:lnTo>
                                  <a:pt x="1689" y="495"/>
                                </a:lnTo>
                                <a:lnTo>
                                  <a:pt x="1674" y="513"/>
                                </a:lnTo>
                                <a:lnTo>
                                  <a:pt x="1658" y="531"/>
                                </a:lnTo>
                                <a:lnTo>
                                  <a:pt x="1644" y="550"/>
                                </a:lnTo>
                                <a:lnTo>
                                  <a:pt x="1631" y="569"/>
                                </a:lnTo>
                                <a:lnTo>
                                  <a:pt x="1612" y="595"/>
                                </a:lnTo>
                                <a:lnTo>
                                  <a:pt x="1595" y="623"/>
                                </a:lnTo>
                                <a:lnTo>
                                  <a:pt x="1580" y="651"/>
                                </a:lnTo>
                                <a:lnTo>
                                  <a:pt x="1565" y="678"/>
                                </a:lnTo>
                                <a:lnTo>
                                  <a:pt x="1552" y="706"/>
                                </a:lnTo>
                                <a:lnTo>
                                  <a:pt x="1540" y="735"/>
                                </a:lnTo>
                                <a:lnTo>
                                  <a:pt x="1530" y="764"/>
                                </a:lnTo>
                                <a:lnTo>
                                  <a:pt x="1520" y="792"/>
                                </a:lnTo>
                                <a:lnTo>
                                  <a:pt x="1512" y="821"/>
                                </a:lnTo>
                                <a:lnTo>
                                  <a:pt x="1506" y="851"/>
                                </a:lnTo>
                                <a:lnTo>
                                  <a:pt x="1500" y="880"/>
                                </a:lnTo>
                                <a:lnTo>
                                  <a:pt x="1496" y="909"/>
                                </a:lnTo>
                                <a:lnTo>
                                  <a:pt x="1491" y="939"/>
                                </a:lnTo>
                                <a:lnTo>
                                  <a:pt x="1489" y="968"/>
                                </a:lnTo>
                                <a:lnTo>
                                  <a:pt x="1488" y="997"/>
                                </a:lnTo>
                                <a:lnTo>
                                  <a:pt x="1488" y="102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4" y="1023"/>
                                </a:lnTo>
                                <a:lnTo>
                                  <a:pt x="1484" y="1022"/>
                                </a:lnTo>
                                <a:lnTo>
                                  <a:pt x="1483" y="1022"/>
                                </a:lnTo>
                                <a:lnTo>
                                  <a:pt x="1482" y="1021"/>
                                </a:lnTo>
                                <a:lnTo>
                                  <a:pt x="1456" y="1003"/>
                                </a:lnTo>
                                <a:lnTo>
                                  <a:pt x="1427" y="986"/>
                                </a:lnTo>
                                <a:lnTo>
                                  <a:pt x="1399" y="972"/>
                                </a:lnTo>
                                <a:lnTo>
                                  <a:pt x="1369" y="959"/>
                                </a:lnTo>
                                <a:lnTo>
                                  <a:pt x="1340" y="948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30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6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89" y="917"/>
                                </a:lnTo>
                                <a:lnTo>
                                  <a:pt x="1057" y="920"/>
                                </a:lnTo>
                                <a:lnTo>
                                  <a:pt x="1026" y="925"/>
                                </a:lnTo>
                                <a:lnTo>
                                  <a:pt x="994" y="931"/>
                                </a:lnTo>
                                <a:lnTo>
                                  <a:pt x="962" y="940"/>
                                </a:lnTo>
                                <a:lnTo>
                                  <a:pt x="931" y="950"/>
                                </a:lnTo>
                                <a:lnTo>
                                  <a:pt x="900" y="961"/>
                                </a:lnTo>
                                <a:lnTo>
                                  <a:pt x="869" y="973"/>
                                </a:lnTo>
                                <a:lnTo>
                                  <a:pt x="839" y="987"/>
                                </a:lnTo>
                                <a:lnTo>
                                  <a:pt x="810" y="1003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8"/>
                                </a:lnTo>
                                <a:lnTo>
                                  <a:pt x="723" y="1058"/>
                                </a:lnTo>
                                <a:lnTo>
                                  <a:pt x="696" y="1079"/>
                                </a:lnTo>
                                <a:lnTo>
                                  <a:pt x="669" y="1103"/>
                                </a:lnTo>
                                <a:lnTo>
                                  <a:pt x="644" y="1127"/>
                                </a:lnTo>
                                <a:lnTo>
                                  <a:pt x="618" y="1153"/>
                                </a:lnTo>
                                <a:lnTo>
                                  <a:pt x="595" y="1179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7"/>
                                </a:lnTo>
                                <a:lnTo>
                                  <a:pt x="545" y="1243"/>
                                </a:lnTo>
                                <a:lnTo>
                                  <a:pt x="541" y="1251"/>
                                </a:lnTo>
                                <a:lnTo>
                                  <a:pt x="536" y="1258"/>
                                </a:lnTo>
                                <a:lnTo>
                                  <a:pt x="532" y="1266"/>
                                </a:lnTo>
                                <a:lnTo>
                                  <a:pt x="529" y="1272"/>
                                </a:lnTo>
                                <a:lnTo>
                                  <a:pt x="524" y="1280"/>
                                </a:lnTo>
                                <a:lnTo>
                                  <a:pt x="521" y="1287"/>
                                </a:lnTo>
                                <a:lnTo>
                                  <a:pt x="516" y="1294"/>
                                </a:lnTo>
                                <a:lnTo>
                                  <a:pt x="505" y="1281"/>
                                </a:lnTo>
                                <a:lnTo>
                                  <a:pt x="493" y="1269"/>
                                </a:lnTo>
                                <a:lnTo>
                                  <a:pt x="482" y="1258"/>
                                </a:lnTo>
                                <a:lnTo>
                                  <a:pt x="470" y="1246"/>
                                </a:lnTo>
                                <a:lnTo>
                                  <a:pt x="457" y="1235"/>
                                </a:lnTo>
                                <a:lnTo>
                                  <a:pt x="443" y="1224"/>
                                </a:lnTo>
                                <a:lnTo>
                                  <a:pt x="430" y="1212"/>
                                </a:lnTo>
                                <a:lnTo>
                                  <a:pt x="417" y="1202"/>
                                </a:lnTo>
                                <a:lnTo>
                                  <a:pt x="392" y="1187"/>
                                </a:lnTo>
                                <a:lnTo>
                                  <a:pt x="369" y="1173"/>
                                </a:lnTo>
                                <a:lnTo>
                                  <a:pt x="345" y="1159"/>
                                </a:lnTo>
                                <a:lnTo>
                                  <a:pt x="319" y="1148"/>
                                </a:lnTo>
                                <a:lnTo>
                                  <a:pt x="294" y="1137"/>
                                </a:lnTo>
                                <a:lnTo>
                                  <a:pt x="269" y="1128"/>
                                </a:lnTo>
                                <a:lnTo>
                                  <a:pt x="243" y="1120"/>
                                </a:lnTo>
                                <a:lnTo>
                                  <a:pt x="217" y="1114"/>
                                </a:lnTo>
                                <a:lnTo>
                                  <a:pt x="190" y="1108"/>
                                </a:lnTo>
                                <a:lnTo>
                                  <a:pt x="163" y="1104"/>
                                </a:lnTo>
                                <a:lnTo>
                                  <a:pt x="136" y="1102"/>
                                </a:lnTo>
                                <a:lnTo>
                                  <a:pt x="109" y="1099"/>
                                </a:lnTo>
                                <a:lnTo>
                                  <a:pt x="82" y="1098"/>
                                </a:lnTo>
                                <a:lnTo>
                                  <a:pt x="55" y="1099"/>
                                </a:lnTo>
                                <a:lnTo>
                                  <a:pt x="27" y="1101"/>
                                </a:lnTo>
                                <a:lnTo>
                                  <a:pt x="0" y="1104"/>
                                </a:lnTo>
                                <a:lnTo>
                                  <a:pt x="25" y="1085"/>
                                </a:lnTo>
                                <a:lnTo>
                                  <a:pt x="49" y="1065"/>
                                </a:lnTo>
                                <a:lnTo>
                                  <a:pt x="74" y="1044"/>
                                </a:lnTo>
                                <a:lnTo>
                                  <a:pt x="97" y="1021"/>
                                </a:lnTo>
                                <a:lnTo>
                                  <a:pt x="119" y="997"/>
                                </a:lnTo>
                                <a:lnTo>
                                  <a:pt x="141" y="973"/>
                                </a:lnTo>
                                <a:lnTo>
                                  <a:pt x="162" y="948"/>
                                </a:lnTo>
                                <a:lnTo>
                                  <a:pt x="182" y="921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3" y="838"/>
                                </a:lnTo>
                                <a:lnTo>
                                  <a:pt x="247" y="810"/>
                                </a:lnTo>
                                <a:lnTo>
                                  <a:pt x="261" y="781"/>
                                </a:lnTo>
                                <a:lnTo>
                                  <a:pt x="273" y="753"/>
                                </a:lnTo>
                                <a:lnTo>
                                  <a:pt x="283" y="724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5"/>
                                </a:lnTo>
                                <a:lnTo>
                                  <a:pt x="307" y="635"/>
                                </a:lnTo>
                                <a:lnTo>
                                  <a:pt x="314" y="605"/>
                                </a:lnTo>
                                <a:lnTo>
                                  <a:pt x="318" y="576"/>
                                </a:lnTo>
                                <a:lnTo>
                                  <a:pt x="322" y="546"/>
                                </a:lnTo>
                                <a:lnTo>
                                  <a:pt x="324" y="516"/>
                                </a:lnTo>
                                <a:lnTo>
                                  <a:pt x="324" y="488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8"/>
                                </a:lnTo>
                                <a:lnTo>
                                  <a:pt x="369" y="437"/>
                                </a:lnTo>
                                <a:lnTo>
                                  <a:pt x="390" y="424"/>
                                </a:lnTo>
                                <a:lnTo>
                                  <a:pt x="412" y="411"/>
                                </a:lnTo>
                                <a:lnTo>
                                  <a:pt x="433" y="398"/>
                                </a:lnTo>
                                <a:lnTo>
                                  <a:pt x="454" y="383"/>
                                </a:lnTo>
                                <a:lnTo>
                                  <a:pt x="475" y="368"/>
                                </a:lnTo>
                                <a:lnTo>
                                  <a:pt x="495" y="351"/>
                                </a:lnTo>
                                <a:lnTo>
                                  <a:pt x="515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4" y="299"/>
                                </a:lnTo>
                                <a:lnTo>
                                  <a:pt x="572" y="280"/>
                                </a:lnTo>
                                <a:lnTo>
                                  <a:pt x="589" y="260"/>
                                </a:lnTo>
                                <a:lnTo>
                                  <a:pt x="607" y="239"/>
                                </a:lnTo>
                                <a:lnTo>
                                  <a:pt x="624" y="218"/>
                                </a:lnTo>
                                <a:lnTo>
                                  <a:pt x="640" y="196"/>
                                </a:lnTo>
                                <a:lnTo>
                                  <a:pt x="641" y="195"/>
                                </a:lnTo>
                                <a:lnTo>
                                  <a:pt x="641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2" y="192"/>
                                </a:lnTo>
                                <a:lnTo>
                                  <a:pt x="669" y="209"/>
                                </a:lnTo>
                                <a:lnTo>
                                  <a:pt x="696" y="225"/>
                                </a:lnTo>
                                <a:lnTo>
                                  <a:pt x="723" y="239"/>
                                </a:lnTo>
                                <a:lnTo>
                                  <a:pt x="752" y="252"/>
                                </a:lnTo>
                                <a:lnTo>
                                  <a:pt x="781" y="263"/>
                                </a:lnTo>
                                <a:lnTo>
                                  <a:pt x="810" y="272"/>
                                </a:lnTo>
                                <a:lnTo>
                                  <a:pt x="838" y="279"/>
                                </a:lnTo>
                                <a:lnTo>
                                  <a:pt x="868" y="286"/>
                                </a:lnTo>
                                <a:lnTo>
                                  <a:pt x="898" y="290"/>
                                </a:lnTo>
                                <a:lnTo>
                                  <a:pt x="929" y="294"/>
                                </a:lnTo>
                                <a:lnTo>
                                  <a:pt x="959" y="295"/>
                                </a:lnTo>
                                <a:lnTo>
                                  <a:pt x="990" y="295"/>
                                </a:lnTo>
                                <a:lnTo>
                                  <a:pt x="1021" y="294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3" y="280"/>
                                </a:lnTo>
                                <a:lnTo>
                                  <a:pt x="1143" y="273"/>
                                </a:lnTo>
                                <a:lnTo>
                                  <a:pt x="1172" y="265"/>
                                </a:lnTo>
                                <a:lnTo>
                                  <a:pt x="1203" y="255"/>
                                </a:lnTo>
                                <a:lnTo>
                                  <a:pt x="1232" y="243"/>
                                </a:lnTo>
                                <a:lnTo>
                                  <a:pt x="1262" y="231"/>
                                </a:lnTo>
                                <a:lnTo>
                                  <a:pt x="1291" y="216"/>
                                </a:lnTo>
                                <a:lnTo>
                                  <a:pt x="1320" y="201"/>
                                </a:lnTo>
                                <a:lnTo>
                                  <a:pt x="1347" y="183"/>
                                </a:lnTo>
                                <a:lnTo>
                                  <a:pt x="1375" y="165"/>
                                </a:lnTo>
                                <a:lnTo>
                                  <a:pt x="1402" y="145"/>
                                </a:lnTo>
                                <a:lnTo>
                                  <a:pt x="1428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9"/>
                                </a:lnTo>
                                <a:lnTo>
                                  <a:pt x="1502" y="54"/>
                                </a:lnTo>
                                <a:lnTo>
                                  <a:pt x="1525" y="28"/>
                                </a:lnTo>
                                <a:lnTo>
                                  <a:pt x="1548" y="0"/>
                                </a:lnTo>
                                <a:lnTo>
                                  <a:pt x="1555" y="20"/>
                                </a:lnTo>
                                <a:lnTo>
                                  <a:pt x="1564" y="38"/>
                                </a:lnTo>
                                <a:lnTo>
                                  <a:pt x="1573" y="56"/>
                                </a:lnTo>
                                <a:lnTo>
                                  <a:pt x="1583" y="74"/>
                                </a:lnTo>
                                <a:lnTo>
                                  <a:pt x="1593" y="92"/>
                                </a:lnTo>
                                <a:lnTo>
                                  <a:pt x="1604" y="110"/>
                                </a:lnTo>
                                <a:lnTo>
                                  <a:pt x="1616" y="126"/>
                                </a:lnTo>
                                <a:lnTo>
                                  <a:pt x="1627" y="143"/>
                                </a:lnTo>
                                <a:lnTo>
                                  <a:pt x="1640" y="160"/>
                                </a:lnTo>
                                <a:lnTo>
                                  <a:pt x="1654" y="175"/>
                                </a:lnTo>
                                <a:lnTo>
                                  <a:pt x="1667" y="191"/>
                                </a:lnTo>
                                <a:lnTo>
                                  <a:pt x="1683" y="205"/>
                                </a:lnTo>
                                <a:lnTo>
                                  <a:pt x="1697" y="219"/>
                                </a:lnTo>
                                <a:lnTo>
                                  <a:pt x="1714" y="233"/>
                                </a:lnTo>
                                <a:lnTo>
                                  <a:pt x="1729" y="246"/>
                                </a:lnTo>
                                <a:lnTo>
                                  <a:pt x="1747" y="259"/>
                                </a:lnTo>
                                <a:lnTo>
                                  <a:pt x="1764" y="272"/>
                                </a:lnTo>
                                <a:lnTo>
                                  <a:pt x="1783" y="283"/>
                                </a:lnTo>
                                <a:lnTo>
                                  <a:pt x="1802" y="293"/>
                                </a:lnTo>
                                <a:lnTo>
                                  <a:pt x="1821" y="303"/>
                                </a:lnTo>
                                <a:lnTo>
                                  <a:pt x="1840" y="310"/>
                                </a:lnTo>
                                <a:lnTo>
                                  <a:pt x="1860" y="319"/>
                                </a:lnTo>
                                <a:lnTo>
                                  <a:pt x="1878" y="326"/>
                                </a:lnTo>
                                <a:lnTo>
                                  <a:pt x="1898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" name="Group 206"/>
                        <wpg:cNvGrpSpPr>
                          <a:grpSpLocks/>
                        </wpg:cNvGrpSpPr>
                        <wpg:grpSpPr bwMode="auto">
                          <a:xfrm>
                            <a:off x="8465" y="1003"/>
                            <a:ext cx="901" cy="855"/>
                            <a:chOff x="2011" y="2199"/>
                            <a:chExt cx="901" cy="855"/>
                          </a:xfrm>
                        </wpg:grpSpPr>
                        <wps:wsp>
                          <wps:cNvPr id="66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7" y="2833"/>
                              <a:ext cx="89" cy="221"/>
                            </a:xfrm>
                            <a:prstGeom prst="rect">
                              <a:avLst/>
                            </a:prstGeom>
                            <a:solidFill>
                              <a:srgbClr val="66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208"/>
                          <wps:cNvSpPr>
                            <a:spLocks/>
                          </wps:cNvSpPr>
                          <wps:spPr bwMode="auto">
                            <a:xfrm>
                              <a:off x="2701" y="2603"/>
                              <a:ext cx="211" cy="144"/>
                            </a:xfrm>
                            <a:custGeom>
                              <a:avLst/>
                              <a:gdLst>
                                <a:gd name="T0" fmla="*/ 1789 w 1898"/>
                                <a:gd name="T1" fmla="*/ 404 h 1294"/>
                                <a:gd name="T2" fmla="*/ 1705 w 1898"/>
                                <a:gd name="T3" fmla="*/ 478 h 1294"/>
                                <a:gd name="T4" fmla="*/ 1644 w 1898"/>
                                <a:gd name="T5" fmla="*/ 548 h 1294"/>
                                <a:gd name="T6" fmla="*/ 1580 w 1898"/>
                                <a:gd name="T7" fmla="*/ 649 h 1294"/>
                                <a:gd name="T8" fmla="*/ 1530 w 1898"/>
                                <a:gd name="T9" fmla="*/ 763 h 1294"/>
                                <a:gd name="T10" fmla="*/ 1500 w 1898"/>
                                <a:gd name="T11" fmla="*/ 880 h 1294"/>
                                <a:gd name="T12" fmla="*/ 1489 w 1898"/>
                                <a:gd name="T13" fmla="*/ 997 h 1294"/>
                                <a:gd name="T14" fmla="*/ 1487 w 1898"/>
                                <a:gd name="T15" fmla="*/ 1024 h 1294"/>
                                <a:gd name="T16" fmla="*/ 1483 w 1898"/>
                                <a:gd name="T17" fmla="*/ 1021 h 1294"/>
                                <a:gd name="T18" fmla="*/ 1399 w 1898"/>
                                <a:gd name="T19" fmla="*/ 972 h 1294"/>
                                <a:gd name="T20" fmla="*/ 1280 w 1898"/>
                                <a:gd name="T21" fmla="*/ 929 h 1294"/>
                                <a:gd name="T22" fmla="*/ 1154 w 1898"/>
                                <a:gd name="T23" fmla="*/ 914 h 1294"/>
                                <a:gd name="T24" fmla="*/ 1026 w 1898"/>
                                <a:gd name="T25" fmla="*/ 925 h 1294"/>
                                <a:gd name="T26" fmla="*/ 900 w 1898"/>
                                <a:gd name="T27" fmla="*/ 961 h 1294"/>
                                <a:gd name="T28" fmla="*/ 781 w 1898"/>
                                <a:gd name="T29" fmla="*/ 1019 h 1294"/>
                                <a:gd name="T30" fmla="*/ 669 w 1898"/>
                                <a:gd name="T31" fmla="*/ 1102 h 1294"/>
                                <a:gd name="T32" fmla="*/ 572 w 1898"/>
                                <a:gd name="T33" fmla="*/ 1207 h 1294"/>
                                <a:gd name="T34" fmla="*/ 536 w 1898"/>
                                <a:gd name="T35" fmla="*/ 1258 h 1294"/>
                                <a:gd name="T36" fmla="*/ 521 w 1898"/>
                                <a:gd name="T37" fmla="*/ 1286 h 1294"/>
                                <a:gd name="T38" fmla="*/ 482 w 1898"/>
                                <a:gd name="T39" fmla="*/ 1258 h 1294"/>
                                <a:gd name="T40" fmla="*/ 430 w 1898"/>
                                <a:gd name="T41" fmla="*/ 1212 h 1294"/>
                                <a:gd name="T42" fmla="*/ 345 w 1898"/>
                                <a:gd name="T43" fmla="*/ 1159 h 1294"/>
                                <a:gd name="T44" fmla="*/ 243 w 1898"/>
                                <a:gd name="T45" fmla="*/ 1120 h 1294"/>
                                <a:gd name="T46" fmla="*/ 137 w 1898"/>
                                <a:gd name="T47" fmla="*/ 1101 h 1294"/>
                                <a:gd name="T48" fmla="*/ 27 w 1898"/>
                                <a:gd name="T49" fmla="*/ 1100 h 1294"/>
                                <a:gd name="T50" fmla="*/ 74 w 1898"/>
                                <a:gd name="T51" fmla="*/ 1043 h 1294"/>
                                <a:gd name="T52" fmla="*/ 162 w 1898"/>
                                <a:gd name="T53" fmla="*/ 947 h 1294"/>
                                <a:gd name="T54" fmla="*/ 233 w 1898"/>
                                <a:gd name="T55" fmla="*/ 838 h 1294"/>
                                <a:gd name="T56" fmla="*/ 284 w 1898"/>
                                <a:gd name="T57" fmla="*/ 723 h 1294"/>
                                <a:gd name="T58" fmla="*/ 314 w 1898"/>
                                <a:gd name="T59" fmla="*/ 605 h 1294"/>
                                <a:gd name="T60" fmla="*/ 325 w 1898"/>
                                <a:gd name="T61" fmla="*/ 487 h 1294"/>
                                <a:gd name="T62" fmla="*/ 391 w 1898"/>
                                <a:gd name="T63" fmla="*/ 424 h 1294"/>
                                <a:gd name="T64" fmla="*/ 475 w 1898"/>
                                <a:gd name="T65" fmla="*/ 368 h 1294"/>
                                <a:gd name="T66" fmla="*/ 554 w 1898"/>
                                <a:gd name="T67" fmla="*/ 299 h 1294"/>
                                <a:gd name="T68" fmla="*/ 625 w 1898"/>
                                <a:gd name="T69" fmla="*/ 218 h 1294"/>
                                <a:gd name="T70" fmla="*/ 641 w 1898"/>
                                <a:gd name="T71" fmla="*/ 195 h 1294"/>
                                <a:gd name="T72" fmla="*/ 642 w 1898"/>
                                <a:gd name="T73" fmla="*/ 192 h 1294"/>
                                <a:gd name="T74" fmla="*/ 723 w 1898"/>
                                <a:gd name="T75" fmla="*/ 239 h 1294"/>
                                <a:gd name="T76" fmla="*/ 839 w 1898"/>
                                <a:gd name="T77" fmla="*/ 279 h 1294"/>
                                <a:gd name="T78" fmla="*/ 960 w 1898"/>
                                <a:gd name="T79" fmla="*/ 294 h 1294"/>
                                <a:gd name="T80" fmla="*/ 1082 w 1898"/>
                                <a:gd name="T81" fmla="*/ 286 h 1294"/>
                                <a:gd name="T82" fmla="*/ 1203 w 1898"/>
                                <a:gd name="T83" fmla="*/ 255 h 1294"/>
                                <a:gd name="T84" fmla="*/ 1320 w 1898"/>
                                <a:gd name="T85" fmla="*/ 200 h 1294"/>
                                <a:gd name="T86" fmla="*/ 1428 w 1898"/>
                                <a:gd name="T87" fmla="*/ 124 h 1294"/>
                                <a:gd name="T88" fmla="*/ 1525 w 1898"/>
                                <a:gd name="T89" fmla="*/ 27 h 1294"/>
                                <a:gd name="T90" fmla="*/ 1593 w 1898"/>
                                <a:gd name="T91" fmla="*/ 92 h 1294"/>
                                <a:gd name="T92" fmla="*/ 1640 w 1898"/>
                                <a:gd name="T93" fmla="*/ 159 h 1294"/>
                                <a:gd name="T94" fmla="*/ 1697 w 1898"/>
                                <a:gd name="T95" fmla="*/ 219 h 1294"/>
                                <a:gd name="T96" fmla="*/ 1764 w 1898"/>
                                <a:gd name="T97" fmla="*/ 271 h 1294"/>
                                <a:gd name="T98" fmla="*/ 1840 w 1898"/>
                                <a:gd name="T99" fmla="*/ 310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98" h="1294">
                                  <a:moveTo>
                                    <a:pt x="1898" y="332"/>
                                  </a:moveTo>
                                  <a:lnTo>
                                    <a:pt x="1861" y="354"/>
                                  </a:lnTo>
                                  <a:lnTo>
                                    <a:pt x="1824" y="378"/>
                                  </a:lnTo>
                                  <a:lnTo>
                                    <a:pt x="1789" y="404"/>
                                  </a:lnTo>
                                  <a:lnTo>
                                    <a:pt x="1754" y="432"/>
                                  </a:lnTo>
                                  <a:lnTo>
                                    <a:pt x="1737" y="446"/>
                                  </a:lnTo>
                                  <a:lnTo>
                                    <a:pt x="1720" y="462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89" y="495"/>
                                  </a:lnTo>
                                  <a:lnTo>
                                    <a:pt x="1674" y="513"/>
                                  </a:lnTo>
                                  <a:lnTo>
                                    <a:pt x="1658" y="531"/>
                                  </a:lnTo>
                                  <a:lnTo>
                                    <a:pt x="1644" y="548"/>
                                  </a:lnTo>
                                  <a:lnTo>
                                    <a:pt x="1630" y="568"/>
                                  </a:lnTo>
                                  <a:lnTo>
                                    <a:pt x="1612" y="595"/>
                                  </a:lnTo>
                                  <a:lnTo>
                                    <a:pt x="1595" y="621"/>
                                  </a:lnTo>
                                  <a:lnTo>
                                    <a:pt x="1580" y="649"/>
                                  </a:lnTo>
                                  <a:lnTo>
                                    <a:pt x="1565" y="678"/>
                                  </a:lnTo>
                                  <a:lnTo>
                                    <a:pt x="1552" y="706"/>
                                  </a:lnTo>
                                  <a:lnTo>
                                    <a:pt x="1541" y="734"/>
                                  </a:lnTo>
                                  <a:lnTo>
                                    <a:pt x="1530" y="763"/>
                                  </a:lnTo>
                                  <a:lnTo>
                                    <a:pt x="1521" y="792"/>
                                  </a:lnTo>
                                  <a:lnTo>
                                    <a:pt x="1512" y="821"/>
                                  </a:lnTo>
                                  <a:lnTo>
                                    <a:pt x="1505" y="851"/>
                                  </a:lnTo>
                                  <a:lnTo>
                                    <a:pt x="1500" y="880"/>
                                  </a:lnTo>
                                  <a:lnTo>
                                    <a:pt x="1495" y="908"/>
                                  </a:lnTo>
                                  <a:lnTo>
                                    <a:pt x="1492" y="938"/>
                                  </a:lnTo>
                                  <a:lnTo>
                                    <a:pt x="1490" y="967"/>
                                  </a:lnTo>
                                  <a:lnTo>
                                    <a:pt x="1489" y="997"/>
                                  </a:lnTo>
                                  <a:lnTo>
                                    <a:pt x="1489" y="102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7" y="1025"/>
                                  </a:lnTo>
                                  <a:lnTo>
                                    <a:pt x="1487" y="1024"/>
                                  </a:lnTo>
                                  <a:lnTo>
                                    <a:pt x="1485" y="1023"/>
                                  </a:lnTo>
                                  <a:lnTo>
                                    <a:pt x="1484" y="1023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83" y="1021"/>
                                  </a:lnTo>
                                  <a:lnTo>
                                    <a:pt x="1483" y="1020"/>
                                  </a:lnTo>
                                  <a:lnTo>
                                    <a:pt x="1456" y="1003"/>
                                  </a:lnTo>
                                  <a:lnTo>
                                    <a:pt x="1428" y="986"/>
                                  </a:lnTo>
                                  <a:lnTo>
                                    <a:pt x="1399" y="972"/>
                                  </a:lnTo>
                                  <a:lnTo>
                                    <a:pt x="1369" y="958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10" y="937"/>
                                  </a:lnTo>
                                  <a:lnTo>
                                    <a:pt x="1280" y="929"/>
                                  </a:lnTo>
                                  <a:lnTo>
                                    <a:pt x="1249" y="923"/>
                                  </a:lnTo>
                                  <a:lnTo>
                                    <a:pt x="1217" y="918"/>
                                  </a:lnTo>
                                  <a:lnTo>
                                    <a:pt x="1186" y="915"/>
                                  </a:lnTo>
                                  <a:lnTo>
                                    <a:pt x="1154" y="914"/>
                                  </a:lnTo>
                                  <a:lnTo>
                                    <a:pt x="1121" y="914"/>
                                  </a:lnTo>
                                  <a:lnTo>
                                    <a:pt x="1089" y="916"/>
                                  </a:lnTo>
                                  <a:lnTo>
                                    <a:pt x="1058" y="920"/>
                                  </a:lnTo>
                                  <a:lnTo>
                                    <a:pt x="1026" y="925"/>
                                  </a:lnTo>
                                  <a:lnTo>
                                    <a:pt x="994" y="931"/>
                                  </a:lnTo>
                                  <a:lnTo>
                                    <a:pt x="963" y="939"/>
                                  </a:lnTo>
                                  <a:lnTo>
                                    <a:pt x="931" y="949"/>
                                  </a:lnTo>
                                  <a:lnTo>
                                    <a:pt x="900" y="961"/>
                                  </a:lnTo>
                                  <a:lnTo>
                                    <a:pt x="869" y="973"/>
                                  </a:lnTo>
                                  <a:lnTo>
                                    <a:pt x="839" y="987"/>
                                  </a:lnTo>
                                  <a:lnTo>
                                    <a:pt x="809" y="1003"/>
                                  </a:lnTo>
                                  <a:lnTo>
                                    <a:pt x="781" y="1019"/>
                                  </a:lnTo>
                                  <a:lnTo>
                                    <a:pt x="752" y="1038"/>
                                  </a:lnTo>
                                  <a:lnTo>
                                    <a:pt x="723" y="1058"/>
                                  </a:lnTo>
                                  <a:lnTo>
                                    <a:pt x="695" y="1079"/>
                                  </a:lnTo>
                                  <a:lnTo>
                                    <a:pt x="669" y="1102"/>
                                  </a:lnTo>
                                  <a:lnTo>
                                    <a:pt x="643" y="1127"/>
                                  </a:lnTo>
                                  <a:lnTo>
                                    <a:pt x="618" y="1152"/>
                                  </a:lnTo>
                                  <a:lnTo>
                                    <a:pt x="595" y="1179"/>
                                  </a:lnTo>
                                  <a:lnTo>
                                    <a:pt x="572" y="1207"/>
                                  </a:lnTo>
                                  <a:lnTo>
                                    <a:pt x="549" y="1236"/>
                                  </a:lnTo>
                                  <a:lnTo>
                                    <a:pt x="545" y="1243"/>
                                  </a:lnTo>
                                  <a:lnTo>
                                    <a:pt x="541" y="1251"/>
                                  </a:lnTo>
                                  <a:lnTo>
                                    <a:pt x="536" y="1258"/>
                                  </a:lnTo>
                                  <a:lnTo>
                                    <a:pt x="532" y="1265"/>
                                  </a:lnTo>
                                  <a:lnTo>
                                    <a:pt x="528" y="1272"/>
                                  </a:lnTo>
                                  <a:lnTo>
                                    <a:pt x="524" y="1280"/>
                                  </a:lnTo>
                                  <a:lnTo>
                                    <a:pt x="521" y="1286"/>
                                  </a:lnTo>
                                  <a:lnTo>
                                    <a:pt x="516" y="1294"/>
                                  </a:lnTo>
                                  <a:lnTo>
                                    <a:pt x="505" y="1281"/>
                                  </a:lnTo>
                                  <a:lnTo>
                                    <a:pt x="494" y="1269"/>
                                  </a:lnTo>
                                  <a:lnTo>
                                    <a:pt x="482" y="1258"/>
                                  </a:lnTo>
                                  <a:lnTo>
                                    <a:pt x="470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3" y="1223"/>
                                  </a:lnTo>
                                  <a:lnTo>
                                    <a:pt x="430" y="1212"/>
                                  </a:lnTo>
                                  <a:lnTo>
                                    <a:pt x="417" y="1202"/>
                                  </a:lnTo>
                                  <a:lnTo>
                                    <a:pt x="393" y="1187"/>
                                  </a:lnTo>
                                  <a:lnTo>
                                    <a:pt x="369" y="1172"/>
                                  </a:lnTo>
                                  <a:lnTo>
                                    <a:pt x="345" y="1159"/>
                                  </a:lnTo>
                                  <a:lnTo>
                                    <a:pt x="319" y="1148"/>
                                  </a:lnTo>
                                  <a:lnTo>
                                    <a:pt x="295" y="1137"/>
                                  </a:lnTo>
                                  <a:lnTo>
                                    <a:pt x="268" y="1128"/>
                                  </a:lnTo>
                                  <a:lnTo>
                                    <a:pt x="243" y="1120"/>
                                  </a:lnTo>
                                  <a:lnTo>
                                    <a:pt x="216" y="1113"/>
                                  </a:lnTo>
                                  <a:lnTo>
                                    <a:pt x="190" y="1108"/>
                                  </a:lnTo>
                                  <a:lnTo>
                                    <a:pt x="163" y="1103"/>
                                  </a:lnTo>
                                  <a:lnTo>
                                    <a:pt x="137" y="1101"/>
                                  </a:lnTo>
                                  <a:lnTo>
                                    <a:pt x="109" y="1099"/>
                                  </a:lnTo>
                                  <a:lnTo>
                                    <a:pt x="81" y="1098"/>
                                  </a:lnTo>
                                  <a:lnTo>
                                    <a:pt x="55" y="1099"/>
                                  </a:lnTo>
                                  <a:lnTo>
                                    <a:pt x="27" y="1100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5" y="1085"/>
                                  </a:lnTo>
                                  <a:lnTo>
                                    <a:pt x="49" y="1064"/>
                                  </a:lnTo>
                                  <a:lnTo>
                                    <a:pt x="74" y="1043"/>
                                  </a:lnTo>
                                  <a:lnTo>
                                    <a:pt x="97" y="1020"/>
                                  </a:lnTo>
                                  <a:lnTo>
                                    <a:pt x="119" y="997"/>
                                  </a:lnTo>
                                  <a:lnTo>
                                    <a:pt x="141" y="973"/>
                                  </a:lnTo>
                                  <a:lnTo>
                                    <a:pt x="162" y="947"/>
                                  </a:lnTo>
                                  <a:lnTo>
                                    <a:pt x="182" y="921"/>
                                  </a:lnTo>
                                  <a:lnTo>
                                    <a:pt x="201" y="893"/>
                                  </a:lnTo>
                                  <a:lnTo>
                                    <a:pt x="218" y="865"/>
                                  </a:lnTo>
                                  <a:lnTo>
                                    <a:pt x="233" y="838"/>
                                  </a:lnTo>
                                  <a:lnTo>
                                    <a:pt x="247" y="810"/>
                                  </a:lnTo>
                                  <a:lnTo>
                                    <a:pt x="261" y="781"/>
                                  </a:lnTo>
                                  <a:lnTo>
                                    <a:pt x="273" y="752"/>
                                  </a:lnTo>
                                  <a:lnTo>
                                    <a:pt x="284" y="723"/>
                                  </a:lnTo>
                                  <a:lnTo>
                                    <a:pt x="293" y="693"/>
                                  </a:lnTo>
                                  <a:lnTo>
                                    <a:pt x="300" y="665"/>
                                  </a:lnTo>
                                  <a:lnTo>
                                    <a:pt x="308" y="635"/>
                                  </a:lnTo>
                                  <a:lnTo>
                                    <a:pt x="314" y="605"/>
                                  </a:lnTo>
                                  <a:lnTo>
                                    <a:pt x="318" y="576"/>
                                  </a:lnTo>
                                  <a:lnTo>
                                    <a:pt x="322" y="546"/>
                                  </a:lnTo>
                                  <a:lnTo>
                                    <a:pt x="324" y="516"/>
                                  </a:lnTo>
                                  <a:lnTo>
                                    <a:pt x="325" y="487"/>
                                  </a:lnTo>
                                  <a:lnTo>
                                    <a:pt x="324" y="457"/>
                                  </a:lnTo>
                                  <a:lnTo>
                                    <a:pt x="347" y="447"/>
                                  </a:lnTo>
                                  <a:lnTo>
                                    <a:pt x="369" y="436"/>
                                  </a:lnTo>
                                  <a:lnTo>
                                    <a:pt x="391" y="424"/>
                                  </a:lnTo>
                                  <a:lnTo>
                                    <a:pt x="412" y="411"/>
                                  </a:lnTo>
                                  <a:lnTo>
                                    <a:pt x="433" y="398"/>
                                  </a:lnTo>
                                  <a:lnTo>
                                    <a:pt x="454" y="383"/>
                                  </a:lnTo>
                                  <a:lnTo>
                                    <a:pt x="475" y="368"/>
                                  </a:lnTo>
                                  <a:lnTo>
                                    <a:pt x="495" y="351"/>
                                  </a:lnTo>
                                  <a:lnTo>
                                    <a:pt x="515" y="334"/>
                                  </a:lnTo>
                                  <a:lnTo>
                                    <a:pt x="535" y="317"/>
                                  </a:lnTo>
                                  <a:lnTo>
                                    <a:pt x="554" y="299"/>
                                  </a:lnTo>
                                  <a:lnTo>
                                    <a:pt x="572" y="280"/>
                                  </a:lnTo>
                                  <a:lnTo>
                                    <a:pt x="590" y="260"/>
                                  </a:lnTo>
                                  <a:lnTo>
                                    <a:pt x="607" y="239"/>
                                  </a:lnTo>
                                  <a:lnTo>
                                    <a:pt x="625" y="218"/>
                                  </a:lnTo>
                                  <a:lnTo>
                                    <a:pt x="640" y="196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1" y="194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2" y="192"/>
                                  </a:lnTo>
                                  <a:lnTo>
                                    <a:pt x="642" y="191"/>
                                  </a:lnTo>
                                  <a:lnTo>
                                    <a:pt x="669" y="209"/>
                                  </a:lnTo>
                                  <a:lnTo>
                                    <a:pt x="697" y="225"/>
                                  </a:lnTo>
                                  <a:lnTo>
                                    <a:pt x="723" y="239"/>
                                  </a:lnTo>
                                  <a:lnTo>
                                    <a:pt x="752" y="251"/>
                                  </a:lnTo>
                                  <a:lnTo>
                                    <a:pt x="781" y="262"/>
                                  </a:lnTo>
                                  <a:lnTo>
                                    <a:pt x="809" y="271"/>
                                  </a:lnTo>
                                  <a:lnTo>
                                    <a:pt x="839" y="279"/>
                                  </a:lnTo>
                                  <a:lnTo>
                                    <a:pt x="869" y="286"/>
                                  </a:lnTo>
                                  <a:lnTo>
                                    <a:pt x="899" y="290"/>
                                  </a:lnTo>
                                  <a:lnTo>
                                    <a:pt x="929" y="293"/>
                                  </a:lnTo>
                                  <a:lnTo>
                                    <a:pt x="960" y="294"/>
                                  </a:lnTo>
                                  <a:lnTo>
                                    <a:pt x="990" y="294"/>
                                  </a:lnTo>
                                  <a:lnTo>
                                    <a:pt x="1021" y="293"/>
                                  </a:lnTo>
                                  <a:lnTo>
                                    <a:pt x="1052" y="290"/>
                                  </a:lnTo>
                                  <a:lnTo>
                                    <a:pt x="1082" y="286"/>
                                  </a:lnTo>
                                  <a:lnTo>
                                    <a:pt x="1113" y="280"/>
                                  </a:lnTo>
                                  <a:lnTo>
                                    <a:pt x="1142" y="272"/>
                                  </a:lnTo>
                                  <a:lnTo>
                                    <a:pt x="1173" y="265"/>
                                  </a:lnTo>
                                  <a:lnTo>
                                    <a:pt x="1203" y="255"/>
                                  </a:lnTo>
                                  <a:lnTo>
                                    <a:pt x="1233" y="242"/>
                                  </a:lnTo>
                                  <a:lnTo>
                                    <a:pt x="1262" y="230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320" y="200"/>
                                  </a:lnTo>
                                  <a:lnTo>
                                    <a:pt x="1347" y="182"/>
                                  </a:lnTo>
                                  <a:lnTo>
                                    <a:pt x="1375" y="165"/>
                                  </a:lnTo>
                                  <a:lnTo>
                                    <a:pt x="1401" y="145"/>
                                  </a:lnTo>
                                  <a:lnTo>
                                    <a:pt x="1428" y="124"/>
                                  </a:lnTo>
                                  <a:lnTo>
                                    <a:pt x="1453" y="102"/>
                                  </a:lnTo>
                                  <a:lnTo>
                                    <a:pt x="1479" y="78"/>
                                  </a:lnTo>
                                  <a:lnTo>
                                    <a:pt x="1502" y="54"/>
                                  </a:lnTo>
                                  <a:lnTo>
                                    <a:pt x="1525" y="27"/>
                                  </a:lnTo>
                                  <a:lnTo>
                                    <a:pt x="1547" y="0"/>
                                  </a:lnTo>
                                  <a:lnTo>
                                    <a:pt x="1564" y="37"/>
                                  </a:lnTo>
                                  <a:lnTo>
                                    <a:pt x="1583" y="74"/>
                                  </a:lnTo>
                                  <a:lnTo>
                                    <a:pt x="1593" y="92"/>
                                  </a:lnTo>
                                  <a:lnTo>
                                    <a:pt x="1604" y="109"/>
                                  </a:lnTo>
                                  <a:lnTo>
                                    <a:pt x="1616" y="126"/>
                                  </a:lnTo>
                                  <a:lnTo>
                                    <a:pt x="1628" y="143"/>
                                  </a:lnTo>
                                  <a:lnTo>
                                    <a:pt x="1640" y="159"/>
                                  </a:lnTo>
                                  <a:lnTo>
                                    <a:pt x="1654" y="175"/>
                                  </a:lnTo>
                                  <a:lnTo>
                                    <a:pt x="1668" y="190"/>
                                  </a:lnTo>
                                  <a:lnTo>
                                    <a:pt x="1682" y="205"/>
                                  </a:lnTo>
                                  <a:lnTo>
                                    <a:pt x="1697" y="219"/>
                                  </a:lnTo>
                                  <a:lnTo>
                                    <a:pt x="1713" y="232"/>
                                  </a:lnTo>
                                  <a:lnTo>
                                    <a:pt x="1730" y="246"/>
                                  </a:lnTo>
                                  <a:lnTo>
                                    <a:pt x="1747" y="259"/>
                                  </a:lnTo>
                                  <a:lnTo>
                                    <a:pt x="1764" y="271"/>
                                  </a:lnTo>
                                  <a:lnTo>
                                    <a:pt x="1783" y="282"/>
                                  </a:lnTo>
                                  <a:lnTo>
                                    <a:pt x="1802" y="292"/>
                                  </a:lnTo>
                                  <a:lnTo>
                                    <a:pt x="1821" y="301"/>
                                  </a:lnTo>
                                  <a:lnTo>
                                    <a:pt x="1840" y="310"/>
                                  </a:lnTo>
                                  <a:lnTo>
                                    <a:pt x="1859" y="319"/>
                                  </a:lnTo>
                                  <a:lnTo>
                                    <a:pt x="1879" y="325"/>
                                  </a:lnTo>
                                  <a:lnTo>
                                    <a:pt x="1898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209"/>
                          <wps:cNvSpPr>
                            <a:spLocks/>
                          </wps:cNvSpPr>
                          <wps:spPr bwMode="auto">
                            <a:xfrm>
                              <a:off x="2644" y="2406"/>
                              <a:ext cx="211" cy="144"/>
                            </a:xfrm>
                            <a:custGeom>
                              <a:avLst/>
                              <a:gdLst>
                                <a:gd name="T0" fmla="*/ 1790 w 1900"/>
                                <a:gd name="T1" fmla="*/ 404 h 1294"/>
                                <a:gd name="T2" fmla="*/ 1705 w 1900"/>
                                <a:gd name="T3" fmla="*/ 478 h 1294"/>
                                <a:gd name="T4" fmla="*/ 1646 w 1900"/>
                                <a:gd name="T5" fmla="*/ 549 h 1294"/>
                                <a:gd name="T6" fmla="*/ 1580 w 1900"/>
                                <a:gd name="T7" fmla="*/ 650 h 1294"/>
                                <a:gd name="T8" fmla="*/ 1531 w 1900"/>
                                <a:gd name="T9" fmla="*/ 763 h 1294"/>
                                <a:gd name="T10" fmla="*/ 1501 w 1900"/>
                                <a:gd name="T11" fmla="*/ 879 h 1294"/>
                                <a:gd name="T12" fmla="*/ 1490 w 1900"/>
                                <a:gd name="T13" fmla="*/ 997 h 1294"/>
                                <a:gd name="T14" fmla="*/ 1488 w 1900"/>
                                <a:gd name="T15" fmla="*/ 1023 h 1294"/>
                                <a:gd name="T16" fmla="*/ 1484 w 1900"/>
                                <a:gd name="T17" fmla="*/ 1021 h 1294"/>
                                <a:gd name="T18" fmla="*/ 1400 w 1900"/>
                                <a:gd name="T19" fmla="*/ 971 h 1294"/>
                                <a:gd name="T20" fmla="*/ 1281 w 1900"/>
                                <a:gd name="T21" fmla="*/ 929 h 1294"/>
                                <a:gd name="T22" fmla="*/ 1154 w 1900"/>
                                <a:gd name="T23" fmla="*/ 915 h 1294"/>
                                <a:gd name="T24" fmla="*/ 1027 w 1900"/>
                                <a:gd name="T25" fmla="*/ 925 h 1294"/>
                                <a:gd name="T26" fmla="*/ 901 w 1900"/>
                                <a:gd name="T27" fmla="*/ 960 h 1294"/>
                                <a:gd name="T28" fmla="*/ 782 w 1900"/>
                                <a:gd name="T29" fmla="*/ 1020 h 1294"/>
                                <a:gd name="T30" fmla="*/ 670 w 1900"/>
                                <a:gd name="T31" fmla="*/ 1102 h 1294"/>
                                <a:gd name="T32" fmla="*/ 573 w 1900"/>
                                <a:gd name="T33" fmla="*/ 1207 h 1294"/>
                                <a:gd name="T34" fmla="*/ 537 w 1900"/>
                                <a:gd name="T35" fmla="*/ 1258 h 1294"/>
                                <a:gd name="T36" fmla="*/ 522 w 1900"/>
                                <a:gd name="T37" fmla="*/ 1287 h 1294"/>
                                <a:gd name="T38" fmla="*/ 483 w 1900"/>
                                <a:gd name="T39" fmla="*/ 1257 h 1294"/>
                                <a:gd name="T40" fmla="*/ 431 w 1900"/>
                                <a:gd name="T41" fmla="*/ 1213 h 1294"/>
                                <a:gd name="T42" fmla="*/ 346 w 1900"/>
                                <a:gd name="T43" fmla="*/ 1159 h 1294"/>
                                <a:gd name="T44" fmla="*/ 244 w 1900"/>
                                <a:gd name="T45" fmla="*/ 1120 h 1294"/>
                                <a:gd name="T46" fmla="*/ 138 w 1900"/>
                                <a:gd name="T47" fmla="*/ 1101 h 1294"/>
                                <a:gd name="T48" fmla="*/ 28 w 1900"/>
                                <a:gd name="T49" fmla="*/ 1101 h 1294"/>
                                <a:gd name="T50" fmla="*/ 75 w 1900"/>
                                <a:gd name="T51" fmla="*/ 1043 h 1294"/>
                                <a:gd name="T52" fmla="*/ 163 w 1900"/>
                                <a:gd name="T53" fmla="*/ 947 h 1294"/>
                                <a:gd name="T54" fmla="*/ 235 w 1900"/>
                                <a:gd name="T55" fmla="*/ 838 h 1294"/>
                                <a:gd name="T56" fmla="*/ 285 w 1900"/>
                                <a:gd name="T57" fmla="*/ 723 h 1294"/>
                                <a:gd name="T58" fmla="*/ 315 w 1900"/>
                                <a:gd name="T59" fmla="*/ 606 h 1294"/>
                                <a:gd name="T60" fmla="*/ 326 w 1900"/>
                                <a:gd name="T61" fmla="*/ 487 h 1294"/>
                                <a:gd name="T62" fmla="*/ 392 w 1900"/>
                                <a:gd name="T63" fmla="*/ 424 h 1294"/>
                                <a:gd name="T64" fmla="*/ 476 w 1900"/>
                                <a:gd name="T65" fmla="*/ 367 h 1294"/>
                                <a:gd name="T66" fmla="*/ 555 w 1900"/>
                                <a:gd name="T67" fmla="*/ 299 h 1294"/>
                                <a:gd name="T68" fmla="*/ 626 w 1900"/>
                                <a:gd name="T69" fmla="*/ 218 h 1294"/>
                                <a:gd name="T70" fmla="*/ 642 w 1900"/>
                                <a:gd name="T71" fmla="*/ 194 h 1294"/>
                                <a:gd name="T72" fmla="*/ 643 w 1900"/>
                                <a:gd name="T73" fmla="*/ 192 h 1294"/>
                                <a:gd name="T74" fmla="*/ 725 w 1900"/>
                                <a:gd name="T75" fmla="*/ 239 h 1294"/>
                                <a:gd name="T76" fmla="*/ 840 w 1900"/>
                                <a:gd name="T77" fmla="*/ 279 h 1294"/>
                                <a:gd name="T78" fmla="*/ 961 w 1900"/>
                                <a:gd name="T79" fmla="*/ 294 h 1294"/>
                                <a:gd name="T80" fmla="*/ 1083 w 1900"/>
                                <a:gd name="T81" fmla="*/ 286 h 1294"/>
                                <a:gd name="T82" fmla="*/ 1204 w 1900"/>
                                <a:gd name="T83" fmla="*/ 254 h 1294"/>
                                <a:gd name="T84" fmla="*/ 1320 w 1900"/>
                                <a:gd name="T85" fmla="*/ 200 h 1294"/>
                                <a:gd name="T86" fmla="*/ 1429 w 1900"/>
                                <a:gd name="T87" fmla="*/ 125 h 1294"/>
                                <a:gd name="T88" fmla="*/ 1526 w 1900"/>
                                <a:gd name="T89" fmla="*/ 27 h 1294"/>
                                <a:gd name="T90" fmla="*/ 1595 w 1900"/>
                                <a:gd name="T91" fmla="*/ 92 h 1294"/>
                                <a:gd name="T92" fmla="*/ 1641 w 1900"/>
                                <a:gd name="T93" fmla="*/ 159 h 1294"/>
                                <a:gd name="T94" fmla="*/ 1699 w 1900"/>
                                <a:gd name="T95" fmla="*/ 219 h 1294"/>
                                <a:gd name="T96" fmla="*/ 1765 w 1900"/>
                                <a:gd name="T97" fmla="*/ 271 h 1294"/>
                                <a:gd name="T98" fmla="*/ 1840 w 1900"/>
                                <a:gd name="T99" fmla="*/ 311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900" h="1294">
                                  <a:moveTo>
                                    <a:pt x="1900" y="333"/>
                                  </a:moveTo>
                                  <a:lnTo>
                                    <a:pt x="1862" y="354"/>
                                  </a:lnTo>
                                  <a:lnTo>
                                    <a:pt x="1825" y="378"/>
                                  </a:lnTo>
                                  <a:lnTo>
                                    <a:pt x="1790" y="404"/>
                                  </a:lnTo>
                                  <a:lnTo>
                                    <a:pt x="1755" y="432"/>
                                  </a:lnTo>
                                  <a:lnTo>
                                    <a:pt x="1738" y="447"/>
                                  </a:lnTo>
                                  <a:lnTo>
                                    <a:pt x="1722" y="463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90" y="495"/>
                                  </a:lnTo>
                                  <a:lnTo>
                                    <a:pt x="1675" y="512"/>
                                  </a:lnTo>
                                  <a:lnTo>
                                    <a:pt x="1660" y="530"/>
                                  </a:lnTo>
                                  <a:lnTo>
                                    <a:pt x="1646" y="549"/>
                                  </a:lnTo>
                                  <a:lnTo>
                                    <a:pt x="1631" y="568"/>
                                  </a:lnTo>
                                  <a:lnTo>
                                    <a:pt x="1613" y="594"/>
                                  </a:lnTo>
                                  <a:lnTo>
                                    <a:pt x="1596" y="622"/>
                                  </a:lnTo>
                                  <a:lnTo>
                                    <a:pt x="1580" y="650"/>
                                  </a:lnTo>
                                  <a:lnTo>
                                    <a:pt x="1566" y="678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542" y="734"/>
                                  </a:lnTo>
                                  <a:lnTo>
                                    <a:pt x="1531" y="763"/>
                                  </a:lnTo>
                                  <a:lnTo>
                                    <a:pt x="1522" y="792"/>
                                  </a:lnTo>
                                  <a:lnTo>
                                    <a:pt x="1513" y="822"/>
                                  </a:lnTo>
                                  <a:lnTo>
                                    <a:pt x="1506" y="851"/>
                                  </a:lnTo>
                                  <a:lnTo>
                                    <a:pt x="1501" y="879"/>
                                  </a:lnTo>
                                  <a:lnTo>
                                    <a:pt x="1496" y="909"/>
                                  </a:lnTo>
                                  <a:lnTo>
                                    <a:pt x="1493" y="938"/>
                                  </a:lnTo>
                                  <a:lnTo>
                                    <a:pt x="1491" y="968"/>
                                  </a:lnTo>
                                  <a:lnTo>
                                    <a:pt x="1490" y="997"/>
                                  </a:lnTo>
                                  <a:lnTo>
                                    <a:pt x="1490" y="1026"/>
                                  </a:lnTo>
                                  <a:lnTo>
                                    <a:pt x="1489" y="102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8" y="1023"/>
                                  </a:lnTo>
                                  <a:lnTo>
                                    <a:pt x="1486" y="1023"/>
                                  </a:lnTo>
                                  <a:lnTo>
                                    <a:pt x="1485" y="1022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57" y="1002"/>
                                  </a:lnTo>
                                  <a:lnTo>
                                    <a:pt x="1429" y="986"/>
                                  </a:lnTo>
                                  <a:lnTo>
                                    <a:pt x="1400" y="971"/>
                                  </a:lnTo>
                                  <a:lnTo>
                                    <a:pt x="1371" y="958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11" y="937"/>
                                  </a:lnTo>
                                  <a:lnTo>
                                    <a:pt x="1281" y="929"/>
                                  </a:lnTo>
                                  <a:lnTo>
                                    <a:pt x="1250" y="924"/>
                                  </a:lnTo>
                                  <a:lnTo>
                                    <a:pt x="1218" y="918"/>
                                  </a:lnTo>
                                  <a:lnTo>
                                    <a:pt x="1187" y="916"/>
                                  </a:lnTo>
                                  <a:lnTo>
                                    <a:pt x="1154" y="915"/>
                                  </a:lnTo>
                                  <a:lnTo>
                                    <a:pt x="1122" y="915"/>
                                  </a:lnTo>
                                  <a:lnTo>
                                    <a:pt x="1090" y="916"/>
                                  </a:lnTo>
                                  <a:lnTo>
                                    <a:pt x="1059" y="919"/>
                                  </a:lnTo>
                                  <a:lnTo>
                                    <a:pt x="1027" y="925"/>
                                  </a:lnTo>
                                  <a:lnTo>
                                    <a:pt x="995" y="931"/>
                                  </a:lnTo>
                                  <a:lnTo>
                                    <a:pt x="964" y="939"/>
                                  </a:lnTo>
                                  <a:lnTo>
                                    <a:pt x="932" y="949"/>
                                  </a:lnTo>
                                  <a:lnTo>
                                    <a:pt x="901" y="960"/>
                                  </a:lnTo>
                                  <a:lnTo>
                                    <a:pt x="871" y="972"/>
                                  </a:lnTo>
                                  <a:lnTo>
                                    <a:pt x="840" y="987"/>
                                  </a:lnTo>
                                  <a:lnTo>
                                    <a:pt x="810" y="1002"/>
                                  </a:lnTo>
                                  <a:lnTo>
                                    <a:pt x="782" y="1020"/>
                                  </a:lnTo>
                                  <a:lnTo>
                                    <a:pt x="753" y="1038"/>
                                  </a:lnTo>
                                  <a:lnTo>
                                    <a:pt x="724" y="1058"/>
                                  </a:lnTo>
                                  <a:lnTo>
                                    <a:pt x="698" y="1080"/>
                                  </a:lnTo>
                                  <a:lnTo>
                                    <a:pt x="670" y="1102"/>
                                  </a:lnTo>
                                  <a:lnTo>
                                    <a:pt x="644" y="1126"/>
                                  </a:lnTo>
                                  <a:lnTo>
                                    <a:pt x="620" y="1152"/>
                                  </a:lnTo>
                                  <a:lnTo>
                                    <a:pt x="596" y="1179"/>
                                  </a:lnTo>
                                  <a:lnTo>
                                    <a:pt x="573" y="1207"/>
                                  </a:lnTo>
                                  <a:lnTo>
                                    <a:pt x="550" y="1236"/>
                                  </a:lnTo>
                                  <a:lnTo>
                                    <a:pt x="546" y="1244"/>
                                  </a:lnTo>
                                  <a:lnTo>
                                    <a:pt x="542" y="1251"/>
                                  </a:lnTo>
                                  <a:lnTo>
                                    <a:pt x="537" y="1258"/>
                                  </a:lnTo>
                                  <a:lnTo>
                                    <a:pt x="534" y="1265"/>
                                  </a:lnTo>
                                  <a:lnTo>
                                    <a:pt x="529" y="1273"/>
                                  </a:lnTo>
                                  <a:lnTo>
                                    <a:pt x="525" y="1279"/>
                                  </a:lnTo>
                                  <a:lnTo>
                                    <a:pt x="522" y="1287"/>
                                  </a:lnTo>
                                  <a:lnTo>
                                    <a:pt x="517" y="1294"/>
                                  </a:lnTo>
                                  <a:lnTo>
                                    <a:pt x="506" y="1282"/>
                                  </a:lnTo>
                                  <a:lnTo>
                                    <a:pt x="495" y="1269"/>
                                  </a:lnTo>
                                  <a:lnTo>
                                    <a:pt x="483" y="1257"/>
                                  </a:lnTo>
                                  <a:lnTo>
                                    <a:pt x="471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4" y="1223"/>
                                  </a:lnTo>
                                  <a:lnTo>
                                    <a:pt x="431" y="1213"/>
                                  </a:lnTo>
                                  <a:lnTo>
                                    <a:pt x="418" y="1202"/>
                                  </a:lnTo>
                                  <a:lnTo>
                                    <a:pt x="394" y="1186"/>
                                  </a:lnTo>
                                  <a:lnTo>
                                    <a:pt x="370" y="1172"/>
                                  </a:lnTo>
                                  <a:lnTo>
                                    <a:pt x="346" y="1159"/>
                                  </a:lnTo>
                                  <a:lnTo>
                                    <a:pt x="321" y="1148"/>
                                  </a:lnTo>
                                  <a:lnTo>
                                    <a:pt x="296" y="1138"/>
                                  </a:lnTo>
                                  <a:lnTo>
                                    <a:pt x="270" y="1128"/>
                                  </a:lnTo>
                                  <a:lnTo>
                                    <a:pt x="244" y="1120"/>
                                  </a:lnTo>
                                  <a:lnTo>
                                    <a:pt x="217" y="1113"/>
                                  </a:lnTo>
                                  <a:lnTo>
                                    <a:pt x="191" y="1108"/>
                                  </a:lnTo>
                                  <a:lnTo>
                                    <a:pt x="164" y="1104"/>
                                  </a:lnTo>
                                  <a:lnTo>
                                    <a:pt x="138" y="1101"/>
                                  </a:lnTo>
                                  <a:lnTo>
                                    <a:pt x="110" y="1099"/>
                                  </a:lnTo>
                                  <a:lnTo>
                                    <a:pt x="82" y="1099"/>
                                  </a:lnTo>
                                  <a:lnTo>
                                    <a:pt x="56" y="1099"/>
                                  </a:lnTo>
                                  <a:lnTo>
                                    <a:pt x="28" y="110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" y="1084"/>
                                  </a:lnTo>
                                  <a:lnTo>
                                    <a:pt x="50" y="1064"/>
                                  </a:lnTo>
                                  <a:lnTo>
                                    <a:pt x="75" y="1043"/>
                                  </a:lnTo>
                                  <a:lnTo>
                                    <a:pt x="98" y="1021"/>
                                  </a:lnTo>
                                  <a:lnTo>
                                    <a:pt x="121" y="998"/>
                                  </a:lnTo>
                                  <a:lnTo>
                                    <a:pt x="142" y="974"/>
                                  </a:lnTo>
                                  <a:lnTo>
                                    <a:pt x="163" y="947"/>
                                  </a:lnTo>
                                  <a:lnTo>
                                    <a:pt x="183" y="920"/>
                                  </a:lnTo>
                                  <a:lnTo>
                                    <a:pt x="202" y="894"/>
                                  </a:lnTo>
                                  <a:lnTo>
                                    <a:pt x="218" y="866"/>
                                  </a:lnTo>
                                  <a:lnTo>
                                    <a:pt x="235" y="838"/>
                                  </a:lnTo>
                                  <a:lnTo>
                                    <a:pt x="249" y="809"/>
                                  </a:lnTo>
                                  <a:lnTo>
                                    <a:pt x="262" y="781"/>
                                  </a:lnTo>
                                  <a:lnTo>
                                    <a:pt x="274" y="752"/>
                                  </a:lnTo>
                                  <a:lnTo>
                                    <a:pt x="285" y="723"/>
                                  </a:lnTo>
                                  <a:lnTo>
                                    <a:pt x="294" y="693"/>
                                  </a:lnTo>
                                  <a:lnTo>
                                    <a:pt x="303" y="664"/>
                                  </a:lnTo>
                                  <a:lnTo>
                                    <a:pt x="309" y="634"/>
                                  </a:lnTo>
                                  <a:lnTo>
                                    <a:pt x="315" y="606"/>
                                  </a:lnTo>
                                  <a:lnTo>
                                    <a:pt x="319" y="576"/>
                                  </a:lnTo>
                                  <a:lnTo>
                                    <a:pt x="322" y="546"/>
                                  </a:lnTo>
                                  <a:lnTo>
                                    <a:pt x="325" y="517"/>
                                  </a:lnTo>
                                  <a:lnTo>
                                    <a:pt x="326" y="487"/>
                                  </a:lnTo>
                                  <a:lnTo>
                                    <a:pt x="326" y="457"/>
                                  </a:lnTo>
                                  <a:lnTo>
                                    <a:pt x="348" y="447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92" y="424"/>
                                  </a:lnTo>
                                  <a:lnTo>
                                    <a:pt x="413" y="411"/>
                                  </a:lnTo>
                                  <a:lnTo>
                                    <a:pt x="435" y="397"/>
                                  </a:lnTo>
                                  <a:lnTo>
                                    <a:pt x="456" y="383"/>
                                  </a:lnTo>
                                  <a:lnTo>
                                    <a:pt x="476" y="367"/>
                                  </a:lnTo>
                                  <a:lnTo>
                                    <a:pt x="497" y="352"/>
                                  </a:lnTo>
                                  <a:lnTo>
                                    <a:pt x="516" y="335"/>
                                  </a:lnTo>
                                  <a:lnTo>
                                    <a:pt x="536" y="317"/>
                                  </a:lnTo>
                                  <a:lnTo>
                                    <a:pt x="555" y="299"/>
                                  </a:lnTo>
                                  <a:lnTo>
                                    <a:pt x="574" y="280"/>
                                  </a:lnTo>
                                  <a:lnTo>
                                    <a:pt x="591" y="260"/>
                                  </a:lnTo>
                                  <a:lnTo>
                                    <a:pt x="608" y="240"/>
                                  </a:lnTo>
                                  <a:lnTo>
                                    <a:pt x="626" y="218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2" y="195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3" y="193"/>
                                  </a:lnTo>
                                  <a:lnTo>
                                    <a:pt x="643" y="192"/>
                                  </a:lnTo>
                                  <a:lnTo>
                                    <a:pt x="644" y="192"/>
                                  </a:lnTo>
                                  <a:lnTo>
                                    <a:pt x="670" y="209"/>
                                  </a:lnTo>
                                  <a:lnTo>
                                    <a:pt x="698" y="224"/>
                                  </a:lnTo>
                                  <a:lnTo>
                                    <a:pt x="725" y="239"/>
                                  </a:lnTo>
                                  <a:lnTo>
                                    <a:pt x="753" y="251"/>
                                  </a:lnTo>
                                  <a:lnTo>
                                    <a:pt x="782" y="262"/>
                                  </a:lnTo>
                                  <a:lnTo>
                                    <a:pt x="810" y="271"/>
                                  </a:lnTo>
                                  <a:lnTo>
                                    <a:pt x="840" y="279"/>
                                  </a:lnTo>
                                  <a:lnTo>
                                    <a:pt x="870" y="285"/>
                                  </a:lnTo>
                                  <a:lnTo>
                                    <a:pt x="900" y="290"/>
                                  </a:lnTo>
                                  <a:lnTo>
                                    <a:pt x="930" y="293"/>
                                  </a:lnTo>
                                  <a:lnTo>
                                    <a:pt x="961" y="294"/>
                                  </a:lnTo>
                                  <a:lnTo>
                                    <a:pt x="991" y="294"/>
                                  </a:lnTo>
                                  <a:lnTo>
                                    <a:pt x="1022" y="293"/>
                                  </a:lnTo>
                                  <a:lnTo>
                                    <a:pt x="1053" y="290"/>
                                  </a:lnTo>
                                  <a:lnTo>
                                    <a:pt x="1083" y="286"/>
                                  </a:lnTo>
                                  <a:lnTo>
                                    <a:pt x="1114" y="280"/>
                                  </a:lnTo>
                                  <a:lnTo>
                                    <a:pt x="1143" y="273"/>
                                  </a:lnTo>
                                  <a:lnTo>
                                    <a:pt x="1174" y="264"/>
                                  </a:lnTo>
                                  <a:lnTo>
                                    <a:pt x="1204" y="254"/>
                                  </a:lnTo>
                                  <a:lnTo>
                                    <a:pt x="1234" y="242"/>
                                  </a:lnTo>
                                  <a:lnTo>
                                    <a:pt x="1263" y="230"/>
                                  </a:lnTo>
                                  <a:lnTo>
                                    <a:pt x="1292" y="215"/>
                                  </a:lnTo>
                                  <a:lnTo>
                                    <a:pt x="1320" y="200"/>
                                  </a:lnTo>
                                  <a:lnTo>
                                    <a:pt x="1349" y="183"/>
                                  </a:lnTo>
                                  <a:lnTo>
                                    <a:pt x="1376" y="164"/>
                                  </a:lnTo>
                                  <a:lnTo>
                                    <a:pt x="1403" y="145"/>
                                  </a:lnTo>
                                  <a:lnTo>
                                    <a:pt x="1429" y="125"/>
                                  </a:lnTo>
                                  <a:lnTo>
                                    <a:pt x="1454" y="101"/>
                                  </a:lnTo>
                                  <a:lnTo>
                                    <a:pt x="1480" y="78"/>
                                  </a:lnTo>
                                  <a:lnTo>
                                    <a:pt x="1503" y="54"/>
                                  </a:lnTo>
                                  <a:lnTo>
                                    <a:pt x="1526" y="27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65" y="38"/>
                                  </a:lnTo>
                                  <a:lnTo>
                                    <a:pt x="1584" y="75"/>
                                  </a:lnTo>
                                  <a:lnTo>
                                    <a:pt x="1595" y="92"/>
                                  </a:lnTo>
                                  <a:lnTo>
                                    <a:pt x="1605" y="109"/>
                                  </a:lnTo>
                                  <a:lnTo>
                                    <a:pt x="1617" y="127"/>
                                  </a:lnTo>
                                  <a:lnTo>
                                    <a:pt x="1629" y="143"/>
                                  </a:lnTo>
                                  <a:lnTo>
                                    <a:pt x="1641" y="159"/>
                                  </a:lnTo>
                                  <a:lnTo>
                                    <a:pt x="1655" y="174"/>
                                  </a:lnTo>
                                  <a:lnTo>
                                    <a:pt x="1669" y="190"/>
                                  </a:lnTo>
                                  <a:lnTo>
                                    <a:pt x="1683" y="205"/>
                                  </a:lnTo>
                                  <a:lnTo>
                                    <a:pt x="1699" y="219"/>
                                  </a:lnTo>
                                  <a:lnTo>
                                    <a:pt x="1714" y="233"/>
                                  </a:lnTo>
                                  <a:lnTo>
                                    <a:pt x="1731" y="246"/>
                                  </a:lnTo>
                                  <a:lnTo>
                                    <a:pt x="1748" y="259"/>
                                  </a:lnTo>
                                  <a:lnTo>
                                    <a:pt x="1765" y="271"/>
                                  </a:lnTo>
                                  <a:lnTo>
                                    <a:pt x="1784" y="282"/>
                                  </a:lnTo>
                                  <a:lnTo>
                                    <a:pt x="1803" y="292"/>
                                  </a:lnTo>
                                  <a:lnTo>
                                    <a:pt x="1822" y="302"/>
                                  </a:lnTo>
                                  <a:lnTo>
                                    <a:pt x="1840" y="311"/>
                                  </a:lnTo>
                                  <a:lnTo>
                                    <a:pt x="1860" y="319"/>
                                  </a:lnTo>
                                  <a:lnTo>
                                    <a:pt x="1880" y="326"/>
                                  </a:lnTo>
                                  <a:lnTo>
                                    <a:pt x="190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7" y="2833"/>
                              <a:ext cx="89" cy="221"/>
                            </a:xfrm>
                            <a:prstGeom prst="rect">
                              <a:avLst/>
                            </a:prstGeom>
                            <a:solidFill>
                              <a:srgbClr val="66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11"/>
                          <wps:cNvSpPr>
                            <a:spLocks/>
                          </wps:cNvSpPr>
                          <wps:spPr bwMode="auto">
                            <a:xfrm>
                              <a:off x="2011" y="2199"/>
                              <a:ext cx="800" cy="777"/>
                            </a:xfrm>
                            <a:custGeom>
                              <a:avLst/>
                              <a:gdLst>
                                <a:gd name="T0" fmla="*/ 7066 w 7204"/>
                                <a:gd name="T1" fmla="*/ 4050 h 6986"/>
                                <a:gd name="T2" fmla="*/ 6686 w 7204"/>
                                <a:gd name="T3" fmla="*/ 3794 h 6986"/>
                                <a:gd name="T4" fmla="*/ 6393 w 7204"/>
                                <a:gd name="T5" fmla="*/ 3318 h 6986"/>
                                <a:gd name="T6" fmla="*/ 6447 w 7204"/>
                                <a:gd name="T7" fmla="*/ 2884 h 6986"/>
                                <a:gd name="T8" fmla="*/ 6393 w 7204"/>
                                <a:gd name="T9" fmla="*/ 2359 h 6986"/>
                                <a:gd name="T10" fmla="*/ 6052 w 7204"/>
                                <a:gd name="T11" fmla="*/ 2028 h 6986"/>
                                <a:gd name="T12" fmla="*/ 5693 w 7204"/>
                                <a:gd name="T13" fmla="*/ 2003 h 6986"/>
                                <a:gd name="T14" fmla="*/ 5496 w 7204"/>
                                <a:gd name="T15" fmla="*/ 1608 h 6986"/>
                                <a:gd name="T16" fmla="*/ 5126 w 7204"/>
                                <a:gd name="T17" fmla="*/ 1424 h 6986"/>
                                <a:gd name="T18" fmla="*/ 4938 w 7204"/>
                                <a:gd name="T19" fmla="*/ 1383 h 6986"/>
                                <a:gd name="T20" fmla="*/ 4831 w 7204"/>
                                <a:gd name="T21" fmla="*/ 948 h 6986"/>
                                <a:gd name="T22" fmla="*/ 4462 w 7204"/>
                                <a:gd name="T23" fmla="*/ 654 h 6986"/>
                                <a:gd name="T24" fmla="*/ 4181 w 7204"/>
                                <a:gd name="T25" fmla="*/ 578 h 6986"/>
                                <a:gd name="T26" fmla="*/ 3965 w 7204"/>
                                <a:gd name="T27" fmla="*/ 166 h 6986"/>
                                <a:gd name="T28" fmla="*/ 3560 w 7204"/>
                                <a:gd name="T29" fmla="*/ 0 h 6986"/>
                                <a:gd name="T30" fmla="*/ 3132 w 7204"/>
                                <a:gd name="T31" fmla="*/ 187 h 6986"/>
                                <a:gd name="T32" fmla="*/ 2928 w 7204"/>
                                <a:gd name="T33" fmla="*/ 644 h 6986"/>
                                <a:gd name="T34" fmla="*/ 2874 w 7204"/>
                                <a:gd name="T35" fmla="*/ 1155 h 6986"/>
                                <a:gd name="T36" fmla="*/ 2769 w 7204"/>
                                <a:gd name="T37" fmla="*/ 1599 h 6986"/>
                                <a:gd name="T38" fmla="*/ 2704 w 7204"/>
                                <a:gd name="T39" fmla="*/ 1651 h 6986"/>
                                <a:gd name="T40" fmla="*/ 2304 w 7204"/>
                                <a:gd name="T41" fmla="*/ 1424 h 6986"/>
                                <a:gd name="T42" fmla="*/ 1916 w 7204"/>
                                <a:gd name="T43" fmla="*/ 1398 h 6986"/>
                                <a:gd name="T44" fmla="*/ 1548 w 7204"/>
                                <a:gd name="T45" fmla="*/ 1692 h 6986"/>
                                <a:gd name="T46" fmla="*/ 1446 w 7204"/>
                                <a:gd name="T47" fmla="*/ 2195 h 6986"/>
                                <a:gd name="T48" fmla="*/ 1239 w 7204"/>
                                <a:gd name="T49" fmla="*/ 2653 h 6986"/>
                                <a:gd name="T50" fmla="*/ 936 w 7204"/>
                                <a:gd name="T51" fmla="*/ 2992 h 6986"/>
                                <a:gd name="T52" fmla="*/ 672 w 7204"/>
                                <a:gd name="T53" fmla="*/ 3346 h 6986"/>
                                <a:gd name="T54" fmla="*/ 659 w 7204"/>
                                <a:gd name="T55" fmla="*/ 3820 h 6986"/>
                                <a:gd name="T56" fmla="*/ 852 w 7204"/>
                                <a:gd name="T57" fmla="*/ 4279 h 6986"/>
                                <a:gd name="T58" fmla="*/ 789 w 7204"/>
                                <a:gd name="T59" fmla="*/ 4622 h 6986"/>
                                <a:gd name="T60" fmla="*/ 571 w 7204"/>
                                <a:gd name="T61" fmla="*/ 4647 h 6986"/>
                                <a:gd name="T62" fmla="*/ 165 w 7204"/>
                                <a:gd name="T63" fmla="*/ 4878 h 6986"/>
                                <a:gd name="T64" fmla="*/ 0 w 7204"/>
                                <a:gd name="T65" fmla="*/ 5360 h 6986"/>
                                <a:gd name="T66" fmla="*/ 148 w 7204"/>
                                <a:gd name="T67" fmla="*/ 5819 h 6986"/>
                                <a:gd name="T68" fmla="*/ 519 w 7204"/>
                                <a:gd name="T69" fmla="*/ 6062 h 6986"/>
                                <a:gd name="T70" fmla="*/ 582 w 7204"/>
                                <a:gd name="T71" fmla="*/ 6408 h 6986"/>
                                <a:gd name="T72" fmla="*/ 843 w 7204"/>
                                <a:gd name="T73" fmla="*/ 6822 h 6986"/>
                                <a:gd name="T74" fmla="*/ 1268 w 7204"/>
                                <a:gd name="T75" fmla="*/ 6941 h 6986"/>
                                <a:gd name="T76" fmla="*/ 1574 w 7204"/>
                                <a:gd name="T77" fmla="*/ 6804 h 6986"/>
                                <a:gd name="T78" fmla="*/ 1796 w 7204"/>
                                <a:gd name="T79" fmla="*/ 6554 h 6986"/>
                                <a:gd name="T80" fmla="*/ 2185 w 7204"/>
                                <a:gd name="T81" fmla="*/ 6567 h 6986"/>
                                <a:gd name="T82" fmla="*/ 2460 w 7204"/>
                                <a:gd name="T83" fmla="*/ 6381 h 6986"/>
                                <a:gd name="T84" fmla="*/ 2621 w 7204"/>
                                <a:gd name="T85" fmla="*/ 6211 h 6986"/>
                                <a:gd name="T86" fmla="*/ 3011 w 7204"/>
                                <a:gd name="T87" fmla="*/ 6275 h 6986"/>
                                <a:gd name="T88" fmla="*/ 3445 w 7204"/>
                                <a:gd name="T89" fmla="*/ 6387 h 6986"/>
                                <a:gd name="T90" fmla="*/ 3732 w 7204"/>
                                <a:gd name="T91" fmla="*/ 6255 h 6986"/>
                                <a:gd name="T92" fmla="*/ 3979 w 7204"/>
                                <a:gd name="T93" fmla="*/ 6068 h 6986"/>
                                <a:gd name="T94" fmla="*/ 4234 w 7204"/>
                                <a:gd name="T95" fmla="*/ 6121 h 6986"/>
                                <a:gd name="T96" fmla="*/ 4396 w 7204"/>
                                <a:gd name="T97" fmla="*/ 6319 h 6986"/>
                                <a:gd name="T98" fmla="*/ 4682 w 7204"/>
                                <a:gd name="T99" fmla="*/ 6505 h 6986"/>
                                <a:gd name="T100" fmla="*/ 4866 w 7204"/>
                                <a:gd name="T101" fmla="*/ 6526 h 6986"/>
                                <a:gd name="T102" fmla="*/ 5075 w 7204"/>
                                <a:gd name="T103" fmla="*/ 6842 h 6986"/>
                                <a:gd name="T104" fmla="*/ 5407 w 7204"/>
                                <a:gd name="T105" fmla="*/ 6984 h 6986"/>
                                <a:gd name="T106" fmla="*/ 5719 w 7204"/>
                                <a:gd name="T107" fmla="*/ 6923 h 6986"/>
                                <a:gd name="T108" fmla="*/ 6103 w 7204"/>
                                <a:gd name="T109" fmla="*/ 6714 h 6986"/>
                                <a:gd name="T110" fmla="*/ 6529 w 7204"/>
                                <a:gd name="T111" fmla="*/ 6574 h 6986"/>
                                <a:gd name="T112" fmla="*/ 6771 w 7204"/>
                                <a:gd name="T113" fmla="*/ 6144 h 6986"/>
                                <a:gd name="T114" fmla="*/ 6803 w 7204"/>
                                <a:gd name="T115" fmla="*/ 5743 h 6986"/>
                                <a:gd name="T116" fmla="*/ 7007 w 7204"/>
                                <a:gd name="T117" fmla="*/ 5482 h 6986"/>
                                <a:gd name="T118" fmla="*/ 7077 w 7204"/>
                                <a:gd name="T119" fmla="*/ 5132 h 6986"/>
                                <a:gd name="T120" fmla="*/ 7163 w 7204"/>
                                <a:gd name="T121" fmla="*/ 4748 h 6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204" h="6986">
                                  <a:moveTo>
                                    <a:pt x="7204" y="4496"/>
                                  </a:moveTo>
                                  <a:lnTo>
                                    <a:pt x="7204" y="4460"/>
                                  </a:lnTo>
                                  <a:lnTo>
                                    <a:pt x="7201" y="4425"/>
                                  </a:lnTo>
                                  <a:lnTo>
                                    <a:pt x="7197" y="4389"/>
                                  </a:lnTo>
                                  <a:lnTo>
                                    <a:pt x="7192" y="4355"/>
                                  </a:lnTo>
                                  <a:lnTo>
                                    <a:pt x="7185" y="4322"/>
                                  </a:lnTo>
                                  <a:lnTo>
                                    <a:pt x="7177" y="4289"/>
                                  </a:lnTo>
                                  <a:lnTo>
                                    <a:pt x="7167" y="4255"/>
                                  </a:lnTo>
                                  <a:lnTo>
                                    <a:pt x="7156" y="4224"/>
                                  </a:lnTo>
                                  <a:lnTo>
                                    <a:pt x="7144" y="4193"/>
                                  </a:lnTo>
                                  <a:lnTo>
                                    <a:pt x="7131" y="4162"/>
                                  </a:lnTo>
                                  <a:lnTo>
                                    <a:pt x="7117" y="4133"/>
                                  </a:lnTo>
                                  <a:lnTo>
                                    <a:pt x="7100" y="4105"/>
                                  </a:lnTo>
                                  <a:lnTo>
                                    <a:pt x="7083" y="4077"/>
                                  </a:lnTo>
                                  <a:lnTo>
                                    <a:pt x="7066" y="4050"/>
                                  </a:lnTo>
                                  <a:lnTo>
                                    <a:pt x="7046" y="4025"/>
                                  </a:lnTo>
                                  <a:lnTo>
                                    <a:pt x="7026" y="4000"/>
                                  </a:lnTo>
                                  <a:lnTo>
                                    <a:pt x="7005" y="3976"/>
                                  </a:lnTo>
                                  <a:lnTo>
                                    <a:pt x="6983" y="3954"/>
                                  </a:lnTo>
                                  <a:lnTo>
                                    <a:pt x="6959" y="3933"/>
                                  </a:lnTo>
                                  <a:lnTo>
                                    <a:pt x="6935" y="3913"/>
                                  </a:lnTo>
                                  <a:lnTo>
                                    <a:pt x="6911" y="3894"/>
                                  </a:lnTo>
                                  <a:lnTo>
                                    <a:pt x="6885" y="3876"/>
                                  </a:lnTo>
                                  <a:lnTo>
                                    <a:pt x="6859" y="3861"/>
                                  </a:lnTo>
                                  <a:lnTo>
                                    <a:pt x="6832" y="3845"/>
                                  </a:lnTo>
                                  <a:lnTo>
                                    <a:pt x="6803" y="3833"/>
                                  </a:lnTo>
                                  <a:lnTo>
                                    <a:pt x="6776" y="3821"/>
                                  </a:lnTo>
                                  <a:lnTo>
                                    <a:pt x="6746" y="3810"/>
                                  </a:lnTo>
                                  <a:lnTo>
                                    <a:pt x="6717" y="3801"/>
                                  </a:lnTo>
                                  <a:lnTo>
                                    <a:pt x="6686" y="3794"/>
                                  </a:lnTo>
                                  <a:lnTo>
                                    <a:pt x="6656" y="3789"/>
                                  </a:lnTo>
                                  <a:lnTo>
                                    <a:pt x="6624" y="3784"/>
                                  </a:lnTo>
                                  <a:lnTo>
                                    <a:pt x="6593" y="3782"/>
                                  </a:lnTo>
                                  <a:lnTo>
                                    <a:pt x="6589" y="3737"/>
                                  </a:lnTo>
                                  <a:lnTo>
                                    <a:pt x="6581" y="3692"/>
                                  </a:lnTo>
                                  <a:lnTo>
                                    <a:pt x="6572" y="3649"/>
                                  </a:lnTo>
                                  <a:lnTo>
                                    <a:pt x="6560" y="3606"/>
                                  </a:lnTo>
                                  <a:lnTo>
                                    <a:pt x="6546" y="3565"/>
                                  </a:lnTo>
                                  <a:lnTo>
                                    <a:pt x="6530" y="3525"/>
                                  </a:lnTo>
                                  <a:lnTo>
                                    <a:pt x="6511" y="3487"/>
                                  </a:lnTo>
                                  <a:lnTo>
                                    <a:pt x="6491" y="3450"/>
                                  </a:lnTo>
                                  <a:lnTo>
                                    <a:pt x="6469" y="3414"/>
                                  </a:lnTo>
                                  <a:lnTo>
                                    <a:pt x="6446" y="3381"/>
                                  </a:lnTo>
                                  <a:lnTo>
                                    <a:pt x="6419" y="3349"/>
                                  </a:lnTo>
                                  <a:lnTo>
                                    <a:pt x="6393" y="3318"/>
                                  </a:lnTo>
                                  <a:lnTo>
                                    <a:pt x="6364" y="3290"/>
                                  </a:lnTo>
                                  <a:lnTo>
                                    <a:pt x="6333" y="3263"/>
                                  </a:lnTo>
                                  <a:lnTo>
                                    <a:pt x="6301" y="3239"/>
                                  </a:lnTo>
                                  <a:lnTo>
                                    <a:pt x="6268" y="3216"/>
                                  </a:lnTo>
                                  <a:lnTo>
                                    <a:pt x="6290" y="3191"/>
                                  </a:lnTo>
                                  <a:lnTo>
                                    <a:pt x="6312" y="3165"/>
                                  </a:lnTo>
                                  <a:lnTo>
                                    <a:pt x="6332" y="3138"/>
                                  </a:lnTo>
                                  <a:lnTo>
                                    <a:pt x="6351" y="3109"/>
                                  </a:lnTo>
                                  <a:lnTo>
                                    <a:pt x="6369" y="3080"/>
                                  </a:lnTo>
                                  <a:lnTo>
                                    <a:pt x="6385" y="3049"/>
                                  </a:lnTo>
                                  <a:lnTo>
                                    <a:pt x="6401" y="3018"/>
                                  </a:lnTo>
                                  <a:lnTo>
                                    <a:pt x="6414" y="2986"/>
                                  </a:lnTo>
                                  <a:lnTo>
                                    <a:pt x="6427" y="2953"/>
                                  </a:lnTo>
                                  <a:lnTo>
                                    <a:pt x="6438" y="2920"/>
                                  </a:lnTo>
                                  <a:lnTo>
                                    <a:pt x="6447" y="2884"/>
                                  </a:lnTo>
                                  <a:lnTo>
                                    <a:pt x="6455" y="2849"/>
                                  </a:lnTo>
                                  <a:lnTo>
                                    <a:pt x="6461" y="2813"/>
                                  </a:lnTo>
                                  <a:lnTo>
                                    <a:pt x="6466" y="2777"/>
                                  </a:lnTo>
                                  <a:lnTo>
                                    <a:pt x="6468" y="2739"/>
                                  </a:lnTo>
                                  <a:lnTo>
                                    <a:pt x="6469" y="2700"/>
                                  </a:lnTo>
                                  <a:lnTo>
                                    <a:pt x="6468" y="2664"/>
                                  </a:lnTo>
                                  <a:lnTo>
                                    <a:pt x="6466" y="2627"/>
                                  </a:lnTo>
                                  <a:lnTo>
                                    <a:pt x="6461" y="2592"/>
                                  </a:lnTo>
                                  <a:lnTo>
                                    <a:pt x="6456" y="2556"/>
                                  </a:lnTo>
                                  <a:lnTo>
                                    <a:pt x="6449" y="2522"/>
                                  </a:lnTo>
                                  <a:lnTo>
                                    <a:pt x="6440" y="2488"/>
                                  </a:lnTo>
                                  <a:lnTo>
                                    <a:pt x="6431" y="2454"/>
                                  </a:lnTo>
                                  <a:lnTo>
                                    <a:pt x="6419" y="2422"/>
                                  </a:lnTo>
                                  <a:lnTo>
                                    <a:pt x="6406" y="2390"/>
                                  </a:lnTo>
                                  <a:lnTo>
                                    <a:pt x="6393" y="2359"/>
                                  </a:lnTo>
                                  <a:lnTo>
                                    <a:pt x="6377" y="2329"/>
                                  </a:lnTo>
                                  <a:lnTo>
                                    <a:pt x="6361" y="2300"/>
                                  </a:lnTo>
                                  <a:lnTo>
                                    <a:pt x="6343" y="2273"/>
                                  </a:lnTo>
                                  <a:lnTo>
                                    <a:pt x="6324" y="2245"/>
                                  </a:lnTo>
                                  <a:lnTo>
                                    <a:pt x="6304" y="2219"/>
                                  </a:lnTo>
                                  <a:lnTo>
                                    <a:pt x="6283" y="2194"/>
                                  </a:lnTo>
                                  <a:lnTo>
                                    <a:pt x="6261" y="2171"/>
                                  </a:lnTo>
                                  <a:lnTo>
                                    <a:pt x="6238" y="2147"/>
                                  </a:lnTo>
                                  <a:lnTo>
                                    <a:pt x="6214" y="2126"/>
                                  </a:lnTo>
                                  <a:lnTo>
                                    <a:pt x="6188" y="2106"/>
                                  </a:lnTo>
                                  <a:lnTo>
                                    <a:pt x="6163" y="2087"/>
                                  </a:lnTo>
                                  <a:lnTo>
                                    <a:pt x="6136" y="2071"/>
                                  </a:lnTo>
                                  <a:lnTo>
                                    <a:pt x="6109" y="2054"/>
                                  </a:lnTo>
                                  <a:lnTo>
                                    <a:pt x="6081" y="2040"/>
                                  </a:lnTo>
                                  <a:lnTo>
                                    <a:pt x="6052" y="2028"/>
                                  </a:lnTo>
                                  <a:lnTo>
                                    <a:pt x="6022" y="2016"/>
                                  </a:lnTo>
                                  <a:lnTo>
                                    <a:pt x="5992" y="2007"/>
                                  </a:lnTo>
                                  <a:lnTo>
                                    <a:pt x="5961" y="1999"/>
                                  </a:lnTo>
                                  <a:lnTo>
                                    <a:pt x="5929" y="1992"/>
                                  </a:lnTo>
                                  <a:lnTo>
                                    <a:pt x="5898" y="1988"/>
                                  </a:lnTo>
                                  <a:lnTo>
                                    <a:pt x="5865" y="1984"/>
                                  </a:lnTo>
                                  <a:lnTo>
                                    <a:pt x="5833" y="1983"/>
                                  </a:lnTo>
                                  <a:lnTo>
                                    <a:pt x="5814" y="1984"/>
                                  </a:lnTo>
                                  <a:lnTo>
                                    <a:pt x="5797" y="1985"/>
                                  </a:lnTo>
                                  <a:lnTo>
                                    <a:pt x="5779" y="1987"/>
                                  </a:lnTo>
                                  <a:lnTo>
                                    <a:pt x="5761" y="1989"/>
                                  </a:lnTo>
                                  <a:lnTo>
                                    <a:pt x="5743" y="1992"/>
                                  </a:lnTo>
                                  <a:lnTo>
                                    <a:pt x="5727" y="1995"/>
                                  </a:lnTo>
                                  <a:lnTo>
                                    <a:pt x="5709" y="1999"/>
                                  </a:lnTo>
                                  <a:lnTo>
                                    <a:pt x="5693" y="2003"/>
                                  </a:lnTo>
                                  <a:lnTo>
                                    <a:pt x="5686" y="1972"/>
                                  </a:lnTo>
                                  <a:lnTo>
                                    <a:pt x="5679" y="1941"/>
                                  </a:lnTo>
                                  <a:lnTo>
                                    <a:pt x="5671" y="1912"/>
                                  </a:lnTo>
                                  <a:lnTo>
                                    <a:pt x="5662" y="1882"/>
                                  </a:lnTo>
                                  <a:lnTo>
                                    <a:pt x="5652" y="1854"/>
                                  </a:lnTo>
                                  <a:lnTo>
                                    <a:pt x="5641" y="1826"/>
                                  </a:lnTo>
                                  <a:lnTo>
                                    <a:pt x="5628" y="1798"/>
                                  </a:lnTo>
                                  <a:lnTo>
                                    <a:pt x="5615" y="1772"/>
                                  </a:lnTo>
                                  <a:lnTo>
                                    <a:pt x="5601" y="1746"/>
                                  </a:lnTo>
                                  <a:lnTo>
                                    <a:pt x="5585" y="1721"/>
                                  </a:lnTo>
                                  <a:lnTo>
                                    <a:pt x="5569" y="1696"/>
                                  </a:lnTo>
                                  <a:lnTo>
                                    <a:pt x="5552" y="1673"/>
                                  </a:lnTo>
                                  <a:lnTo>
                                    <a:pt x="5534" y="1651"/>
                                  </a:lnTo>
                                  <a:lnTo>
                                    <a:pt x="5515" y="1629"/>
                                  </a:lnTo>
                                  <a:lnTo>
                                    <a:pt x="5496" y="1608"/>
                                  </a:lnTo>
                                  <a:lnTo>
                                    <a:pt x="5476" y="1588"/>
                                  </a:lnTo>
                                  <a:lnTo>
                                    <a:pt x="5455" y="1569"/>
                                  </a:lnTo>
                                  <a:lnTo>
                                    <a:pt x="5433" y="1550"/>
                                  </a:lnTo>
                                  <a:lnTo>
                                    <a:pt x="5410" y="1533"/>
                                  </a:lnTo>
                                  <a:lnTo>
                                    <a:pt x="5387" y="1518"/>
                                  </a:lnTo>
                                  <a:lnTo>
                                    <a:pt x="5363" y="1502"/>
                                  </a:lnTo>
                                  <a:lnTo>
                                    <a:pt x="5338" y="1489"/>
                                  </a:lnTo>
                                  <a:lnTo>
                                    <a:pt x="5314" y="1477"/>
                                  </a:lnTo>
                                  <a:lnTo>
                                    <a:pt x="5289" y="1465"/>
                                  </a:lnTo>
                                  <a:lnTo>
                                    <a:pt x="5262" y="1455"/>
                                  </a:lnTo>
                                  <a:lnTo>
                                    <a:pt x="5236" y="1446"/>
                                  </a:lnTo>
                                  <a:lnTo>
                                    <a:pt x="5209" y="1438"/>
                                  </a:lnTo>
                                  <a:lnTo>
                                    <a:pt x="5181" y="1431"/>
                                  </a:lnTo>
                                  <a:lnTo>
                                    <a:pt x="5154" y="1427"/>
                                  </a:lnTo>
                                  <a:lnTo>
                                    <a:pt x="5126" y="1424"/>
                                  </a:lnTo>
                                  <a:lnTo>
                                    <a:pt x="5097" y="1421"/>
                                  </a:lnTo>
                                  <a:lnTo>
                                    <a:pt x="5068" y="1420"/>
                                  </a:lnTo>
                                  <a:lnTo>
                                    <a:pt x="5051" y="1420"/>
                                  </a:lnTo>
                                  <a:lnTo>
                                    <a:pt x="5033" y="1421"/>
                                  </a:lnTo>
                                  <a:lnTo>
                                    <a:pt x="5015" y="1424"/>
                                  </a:lnTo>
                                  <a:lnTo>
                                    <a:pt x="4999" y="1425"/>
                                  </a:lnTo>
                                  <a:lnTo>
                                    <a:pt x="4981" y="1428"/>
                                  </a:lnTo>
                                  <a:lnTo>
                                    <a:pt x="4964" y="1430"/>
                                  </a:lnTo>
                                  <a:lnTo>
                                    <a:pt x="4948" y="1434"/>
                                  </a:lnTo>
                                  <a:lnTo>
                                    <a:pt x="4931" y="1438"/>
                                  </a:lnTo>
                                  <a:lnTo>
                                    <a:pt x="4932" y="1427"/>
                                  </a:lnTo>
                                  <a:lnTo>
                                    <a:pt x="4934" y="1416"/>
                                  </a:lnTo>
                                  <a:lnTo>
                                    <a:pt x="4936" y="1405"/>
                                  </a:lnTo>
                                  <a:lnTo>
                                    <a:pt x="4937" y="1394"/>
                                  </a:lnTo>
                                  <a:lnTo>
                                    <a:pt x="4938" y="1383"/>
                                  </a:lnTo>
                                  <a:lnTo>
                                    <a:pt x="4939" y="1371"/>
                                  </a:lnTo>
                                  <a:lnTo>
                                    <a:pt x="4939" y="1360"/>
                                  </a:lnTo>
                                  <a:lnTo>
                                    <a:pt x="4939" y="1348"/>
                                  </a:lnTo>
                                  <a:lnTo>
                                    <a:pt x="4939" y="1312"/>
                                  </a:lnTo>
                                  <a:lnTo>
                                    <a:pt x="4936" y="1275"/>
                                  </a:lnTo>
                                  <a:lnTo>
                                    <a:pt x="4932" y="1240"/>
                                  </a:lnTo>
                                  <a:lnTo>
                                    <a:pt x="4927" y="1204"/>
                                  </a:lnTo>
                                  <a:lnTo>
                                    <a:pt x="4919" y="1170"/>
                                  </a:lnTo>
                                  <a:lnTo>
                                    <a:pt x="4910" y="1135"/>
                                  </a:lnTo>
                                  <a:lnTo>
                                    <a:pt x="4900" y="1102"/>
                                  </a:lnTo>
                                  <a:lnTo>
                                    <a:pt x="4889" y="1070"/>
                                  </a:lnTo>
                                  <a:lnTo>
                                    <a:pt x="4877" y="1038"/>
                                  </a:lnTo>
                                  <a:lnTo>
                                    <a:pt x="4863" y="1007"/>
                                  </a:lnTo>
                                  <a:lnTo>
                                    <a:pt x="4847" y="977"/>
                                  </a:lnTo>
                                  <a:lnTo>
                                    <a:pt x="4831" y="948"/>
                                  </a:lnTo>
                                  <a:lnTo>
                                    <a:pt x="4813" y="919"/>
                                  </a:lnTo>
                                  <a:lnTo>
                                    <a:pt x="4794" y="893"/>
                                  </a:lnTo>
                                  <a:lnTo>
                                    <a:pt x="4774" y="867"/>
                                  </a:lnTo>
                                  <a:lnTo>
                                    <a:pt x="4753" y="842"/>
                                  </a:lnTo>
                                  <a:lnTo>
                                    <a:pt x="4731" y="818"/>
                                  </a:lnTo>
                                  <a:lnTo>
                                    <a:pt x="4708" y="795"/>
                                  </a:lnTo>
                                  <a:lnTo>
                                    <a:pt x="4683" y="774"/>
                                  </a:lnTo>
                                  <a:lnTo>
                                    <a:pt x="4659" y="754"/>
                                  </a:lnTo>
                                  <a:lnTo>
                                    <a:pt x="4633" y="735"/>
                                  </a:lnTo>
                                  <a:lnTo>
                                    <a:pt x="4606" y="719"/>
                                  </a:lnTo>
                                  <a:lnTo>
                                    <a:pt x="4578" y="702"/>
                                  </a:lnTo>
                                  <a:lnTo>
                                    <a:pt x="4551" y="688"/>
                                  </a:lnTo>
                                  <a:lnTo>
                                    <a:pt x="4522" y="675"/>
                                  </a:lnTo>
                                  <a:lnTo>
                                    <a:pt x="4492" y="664"/>
                                  </a:lnTo>
                                  <a:lnTo>
                                    <a:pt x="4462" y="654"/>
                                  </a:lnTo>
                                  <a:lnTo>
                                    <a:pt x="4431" y="647"/>
                                  </a:lnTo>
                                  <a:lnTo>
                                    <a:pt x="4400" y="640"/>
                                  </a:lnTo>
                                  <a:lnTo>
                                    <a:pt x="4368" y="636"/>
                                  </a:lnTo>
                                  <a:lnTo>
                                    <a:pt x="4336" y="632"/>
                                  </a:lnTo>
                                  <a:lnTo>
                                    <a:pt x="4303" y="631"/>
                                  </a:lnTo>
                                  <a:lnTo>
                                    <a:pt x="4288" y="632"/>
                                  </a:lnTo>
                                  <a:lnTo>
                                    <a:pt x="4274" y="632"/>
                                  </a:lnTo>
                                  <a:lnTo>
                                    <a:pt x="4260" y="633"/>
                                  </a:lnTo>
                                  <a:lnTo>
                                    <a:pt x="4246" y="636"/>
                                  </a:lnTo>
                                  <a:lnTo>
                                    <a:pt x="4232" y="637"/>
                                  </a:lnTo>
                                  <a:lnTo>
                                    <a:pt x="4218" y="639"/>
                                  </a:lnTo>
                                  <a:lnTo>
                                    <a:pt x="4204" y="642"/>
                                  </a:lnTo>
                                  <a:lnTo>
                                    <a:pt x="4190" y="644"/>
                                  </a:lnTo>
                                  <a:lnTo>
                                    <a:pt x="4187" y="611"/>
                                  </a:lnTo>
                                  <a:lnTo>
                                    <a:pt x="4181" y="578"/>
                                  </a:lnTo>
                                  <a:lnTo>
                                    <a:pt x="4174" y="545"/>
                                  </a:lnTo>
                                  <a:lnTo>
                                    <a:pt x="4168" y="512"/>
                                  </a:lnTo>
                                  <a:lnTo>
                                    <a:pt x="4158" y="481"/>
                                  </a:lnTo>
                                  <a:lnTo>
                                    <a:pt x="4148" y="450"/>
                                  </a:lnTo>
                                  <a:lnTo>
                                    <a:pt x="4137" y="421"/>
                                  </a:lnTo>
                                  <a:lnTo>
                                    <a:pt x="4125" y="392"/>
                                  </a:lnTo>
                                  <a:lnTo>
                                    <a:pt x="4110" y="363"/>
                                  </a:lnTo>
                                  <a:lnTo>
                                    <a:pt x="4096" y="335"/>
                                  </a:lnTo>
                                  <a:lnTo>
                                    <a:pt x="4080" y="309"/>
                                  </a:lnTo>
                                  <a:lnTo>
                                    <a:pt x="4064" y="282"/>
                                  </a:lnTo>
                                  <a:lnTo>
                                    <a:pt x="4045" y="256"/>
                                  </a:lnTo>
                                  <a:lnTo>
                                    <a:pt x="4026" y="232"/>
                                  </a:lnTo>
                                  <a:lnTo>
                                    <a:pt x="4007" y="210"/>
                                  </a:lnTo>
                                  <a:lnTo>
                                    <a:pt x="3986" y="187"/>
                                  </a:lnTo>
                                  <a:lnTo>
                                    <a:pt x="3965" y="166"/>
                                  </a:lnTo>
                                  <a:lnTo>
                                    <a:pt x="3943" y="146"/>
                                  </a:lnTo>
                                  <a:lnTo>
                                    <a:pt x="3920" y="127"/>
                                  </a:lnTo>
                                  <a:lnTo>
                                    <a:pt x="3896" y="109"/>
                                  </a:lnTo>
                                  <a:lnTo>
                                    <a:pt x="3871" y="92"/>
                                  </a:lnTo>
                                  <a:lnTo>
                                    <a:pt x="3846" y="77"/>
                                  </a:lnTo>
                                  <a:lnTo>
                                    <a:pt x="3819" y="64"/>
                                  </a:lnTo>
                                  <a:lnTo>
                                    <a:pt x="3793" y="50"/>
                                  </a:lnTo>
                                  <a:lnTo>
                                    <a:pt x="3766" y="39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710" y="20"/>
                                  </a:lnTo>
                                  <a:lnTo>
                                    <a:pt x="3681" y="14"/>
                                  </a:lnTo>
                                  <a:lnTo>
                                    <a:pt x="3651" y="8"/>
                                  </a:lnTo>
                                  <a:lnTo>
                                    <a:pt x="3621" y="4"/>
                                  </a:lnTo>
                                  <a:lnTo>
                                    <a:pt x="3591" y="2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3528" y="2"/>
                                  </a:lnTo>
                                  <a:lnTo>
                                    <a:pt x="3495" y="4"/>
                                  </a:lnTo>
                                  <a:lnTo>
                                    <a:pt x="3463" y="9"/>
                                  </a:lnTo>
                                  <a:lnTo>
                                    <a:pt x="3432" y="15"/>
                                  </a:lnTo>
                                  <a:lnTo>
                                    <a:pt x="3401" y="24"/>
                                  </a:lnTo>
                                  <a:lnTo>
                                    <a:pt x="3371" y="33"/>
                                  </a:lnTo>
                                  <a:lnTo>
                                    <a:pt x="3341" y="44"/>
                                  </a:lnTo>
                                  <a:lnTo>
                                    <a:pt x="3313" y="57"/>
                                  </a:lnTo>
                                  <a:lnTo>
                                    <a:pt x="3285" y="71"/>
                                  </a:lnTo>
                                  <a:lnTo>
                                    <a:pt x="3257" y="87"/>
                                  </a:lnTo>
                                  <a:lnTo>
                                    <a:pt x="3231" y="105"/>
                                  </a:lnTo>
                                  <a:lnTo>
                                    <a:pt x="3205" y="123"/>
                                  </a:lnTo>
                                  <a:lnTo>
                                    <a:pt x="3180" y="143"/>
                                  </a:lnTo>
                                  <a:lnTo>
                                    <a:pt x="3155" y="164"/>
                                  </a:lnTo>
                                  <a:lnTo>
                                    <a:pt x="3132" y="187"/>
                                  </a:lnTo>
                                  <a:lnTo>
                                    <a:pt x="3110" y="211"/>
                                  </a:lnTo>
                                  <a:lnTo>
                                    <a:pt x="3089" y="235"/>
                                  </a:lnTo>
                                  <a:lnTo>
                                    <a:pt x="3069" y="262"/>
                                  </a:lnTo>
                                  <a:lnTo>
                                    <a:pt x="3050" y="289"/>
                                  </a:lnTo>
                                  <a:lnTo>
                                    <a:pt x="3033" y="316"/>
                                  </a:lnTo>
                                  <a:lnTo>
                                    <a:pt x="3016" y="346"/>
                                  </a:lnTo>
                                  <a:lnTo>
                                    <a:pt x="3001" y="376"/>
                                  </a:lnTo>
                                  <a:lnTo>
                                    <a:pt x="2987" y="407"/>
                                  </a:lnTo>
                                  <a:lnTo>
                                    <a:pt x="2974" y="438"/>
                                  </a:lnTo>
                                  <a:lnTo>
                                    <a:pt x="2963" y="471"/>
                                  </a:lnTo>
                                  <a:lnTo>
                                    <a:pt x="2953" y="505"/>
                                  </a:lnTo>
                                  <a:lnTo>
                                    <a:pt x="2944" y="539"/>
                                  </a:lnTo>
                                  <a:lnTo>
                                    <a:pt x="2937" y="573"/>
                                  </a:lnTo>
                                  <a:lnTo>
                                    <a:pt x="2932" y="609"/>
                                  </a:lnTo>
                                  <a:lnTo>
                                    <a:pt x="2928" y="644"/>
                                  </a:lnTo>
                                  <a:lnTo>
                                    <a:pt x="2925" y="681"/>
                                  </a:lnTo>
                                  <a:lnTo>
                                    <a:pt x="2924" y="718"/>
                                  </a:lnTo>
                                  <a:lnTo>
                                    <a:pt x="2925" y="757"/>
                                  </a:lnTo>
                                  <a:lnTo>
                                    <a:pt x="2929" y="796"/>
                                  </a:lnTo>
                                  <a:lnTo>
                                    <a:pt x="2933" y="835"/>
                                  </a:lnTo>
                                  <a:lnTo>
                                    <a:pt x="2940" y="873"/>
                                  </a:lnTo>
                                  <a:lnTo>
                                    <a:pt x="2949" y="910"/>
                                  </a:lnTo>
                                  <a:lnTo>
                                    <a:pt x="2959" y="946"/>
                                  </a:lnTo>
                                  <a:lnTo>
                                    <a:pt x="2971" y="981"/>
                                  </a:lnTo>
                                  <a:lnTo>
                                    <a:pt x="2984" y="1016"/>
                                  </a:lnTo>
                                  <a:lnTo>
                                    <a:pt x="2960" y="1041"/>
                                  </a:lnTo>
                                  <a:lnTo>
                                    <a:pt x="2936" y="1068"/>
                                  </a:lnTo>
                                  <a:lnTo>
                                    <a:pt x="2914" y="1097"/>
                                  </a:lnTo>
                                  <a:lnTo>
                                    <a:pt x="2894" y="1125"/>
                                  </a:lnTo>
                                  <a:lnTo>
                                    <a:pt x="2874" y="1155"/>
                                  </a:lnTo>
                                  <a:lnTo>
                                    <a:pt x="2857" y="1187"/>
                                  </a:lnTo>
                                  <a:lnTo>
                                    <a:pt x="2840" y="1220"/>
                                  </a:lnTo>
                                  <a:lnTo>
                                    <a:pt x="2826" y="1253"/>
                                  </a:lnTo>
                                  <a:lnTo>
                                    <a:pt x="2812" y="1287"/>
                                  </a:lnTo>
                                  <a:lnTo>
                                    <a:pt x="2800" y="1323"/>
                                  </a:lnTo>
                                  <a:lnTo>
                                    <a:pt x="2790" y="1359"/>
                                  </a:lnTo>
                                  <a:lnTo>
                                    <a:pt x="2783" y="1396"/>
                                  </a:lnTo>
                                  <a:lnTo>
                                    <a:pt x="2775" y="1434"/>
                                  </a:lnTo>
                                  <a:lnTo>
                                    <a:pt x="2770" y="1472"/>
                                  </a:lnTo>
                                  <a:lnTo>
                                    <a:pt x="2768" y="1512"/>
                                  </a:lnTo>
                                  <a:lnTo>
                                    <a:pt x="2767" y="1551"/>
                                  </a:lnTo>
                                  <a:lnTo>
                                    <a:pt x="2767" y="1563"/>
                                  </a:lnTo>
                                  <a:lnTo>
                                    <a:pt x="2767" y="1575"/>
                                  </a:lnTo>
                                  <a:lnTo>
                                    <a:pt x="2768" y="1588"/>
                                  </a:lnTo>
                                  <a:lnTo>
                                    <a:pt x="2769" y="1599"/>
                                  </a:lnTo>
                                  <a:lnTo>
                                    <a:pt x="2770" y="1611"/>
                                  </a:lnTo>
                                  <a:lnTo>
                                    <a:pt x="2773" y="1623"/>
                                  </a:lnTo>
                                  <a:lnTo>
                                    <a:pt x="2774" y="1634"/>
                                  </a:lnTo>
                                  <a:lnTo>
                                    <a:pt x="2775" y="1646"/>
                                  </a:lnTo>
                                  <a:lnTo>
                                    <a:pt x="2774" y="1646"/>
                                  </a:lnTo>
                                  <a:lnTo>
                                    <a:pt x="2774" y="1645"/>
                                  </a:lnTo>
                                  <a:lnTo>
                                    <a:pt x="2749" y="1646"/>
                                  </a:lnTo>
                                  <a:lnTo>
                                    <a:pt x="2726" y="1649"/>
                                  </a:lnTo>
                                  <a:lnTo>
                                    <a:pt x="2704" y="1651"/>
                                  </a:lnTo>
                                  <a:lnTo>
                                    <a:pt x="2682" y="1655"/>
                                  </a:lnTo>
                                  <a:lnTo>
                                    <a:pt x="2659" y="1660"/>
                                  </a:lnTo>
                                  <a:lnTo>
                                    <a:pt x="2637" y="1665"/>
                                  </a:lnTo>
                                  <a:lnTo>
                                    <a:pt x="2616" y="1672"/>
                                  </a:lnTo>
                                  <a:lnTo>
                                    <a:pt x="2593" y="1678"/>
                                  </a:lnTo>
                                  <a:lnTo>
                                    <a:pt x="2571" y="1645"/>
                                  </a:lnTo>
                                  <a:lnTo>
                                    <a:pt x="2547" y="1613"/>
                                  </a:lnTo>
                                  <a:lnTo>
                                    <a:pt x="2521" y="1582"/>
                                  </a:lnTo>
                                  <a:lnTo>
                                    <a:pt x="2494" y="1554"/>
                                  </a:lnTo>
                                  <a:lnTo>
                                    <a:pt x="2465" y="1527"/>
                                  </a:lnTo>
                                  <a:lnTo>
                                    <a:pt x="2435" y="1502"/>
                                  </a:lnTo>
                                  <a:lnTo>
                                    <a:pt x="2404" y="1479"/>
                                  </a:lnTo>
                                  <a:lnTo>
                                    <a:pt x="2372" y="1458"/>
                                  </a:lnTo>
                                  <a:lnTo>
                                    <a:pt x="2338" y="1439"/>
                                  </a:lnTo>
                                  <a:lnTo>
                                    <a:pt x="2304" y="1424"/>
                                  </a:lnTo>
                                  <a:lnTo>
                                    <a:pt x="2267" y="1409"/>
                                  </a:lnTo>
                                  <a:lnTo>
                                    <a:pt x="2230" y="1397"/>
                                  </a:lnTo>
                                  <a:lnTo>
                                    <a:pt x="2212" y="1392"/>
                                  </a:lnTo>
                                  <a:lnTo>
                                    <a:pt x="2193" y="1388"/>
                                  </a:lnTo>
                                  <a:lnTo>
                                    <a:pt x="2174" y="1384"/>
                                  </a:lnTo>
                                  <a:lnTo>
                                    <a:pt x="2154" y="1380"/>
                                  </a:lnTo>
                                  <a:lnTo>
                                    <a:pt x="2135" y="1378"/>
                                  </a:lnTo>
                                  <a:lnTo>
                                    <a:pt x="2115" y="1377"/>
                                  </a:lnTo>
                                  <a:lnTo>
                                    <a:pt x="2095" y="1376"/>
                                  </a:lnTo>
                                  <a:lnTo>
                                    <a:pt x="2076" y="1375"/>
                                  </a:lnTo>
                                  <a:lnTo>
                                    <a:pt x="2043" y="1376"/>
                                  </a:lnTo>
                                  <a:lnTo>
                                    <a:pt x="2010" y="1379"/>
                                  </a:lnTo>
                                  <a:lnTo>
                                    <a:pt x="1978" y="1384"/>
                                  </a:lnTo>
                                  <a:lnTo>
                                    <a:pt x="1947" y="1390"/>
                                  </a:lnTo>
                                  <a:lnTo>
                                    <a:pt x="1916" y="1398"/>
                                  </a:lnTo>
                                  <a:lnTo>
                                    <a:pt x="1886" y="1408"/>
                                  </a:lnTo>
                                  <a:lnTo>
                                    <a:pt x="1857" y="1419"/>
                                  </a:lnTo>
                                  <a:lnTo>
                                    <a:pt x="1828" y="1431"/>
                                  </a:lnTo>
                                  <a:lnTo>
                                    <a:pt x="1800" y="1446"/>
                                  </a:lnTo>
                                  <a:lnTo>
                                    <a:pt x="1772" y="1462"/>
                                  </a:lnTo>
                                  <a:lnTo>
                                    <a:pt x="1746" y="1479"/>
                                  </a:lnTo>
                                  <a:lnTo>
                                    <a:pt x="1720" y="1498"/>
                                  </a:lnTo>
                                  <a:lnTo>
                                    <a:pt x="1695" y="1518"/>
                                  </a:lnTo>
                                  <a:lnTo>
                                    <a:pt x="1671" y="1539"/>
                                  </a:lnTo>
                                  <a:lnTo>
                                    <a:pt x="1647" y="1562"/>
                                  </a:lnTo>
                                  <a:lnTo>
                                    <a:pt x="1625" y="1585"/>
                                  </a:lnTo>
                                  <a:lnTo>
                                    <a:pt x="1604" y="1611"/>
                                  </a:lnTo>
                                  <a:lnTo>
                                    <a:pt x="1584" y="1636"/>
                                  </a:lnTo>
                                  <a:lnTo>
                                    <a:pt x="1566" y="1663"/>
                                  </a:lnTo>
                                  <a:lnTo>
                                    <a:pt x="1548" y="1692"/>
                                  </a:lnTo>
                                  <a:lnTo>
                                    <a:pt x="1531" y="1721"/>
                                  </a:lnTo>
                                  <a:lnTo>
                                    <a:pt x="1516" y="1750"/>
                                  </a:lnTo>
                                  <a:lnTo>
                                    <a:pt x="1502" y="1782"/>
                                  </a:lnTo>
                                  <a:lnTo>
                                    <a:pt x="1489" y="1814"/>
                                  </a:lnTo>
                                  <a:lnTo>
                                    <a:pt x="1478" y="1846"/>
                                  </a:lnTo>
                                  <a:lnTo>
                                    <a:pt x="1468" y="1879"/>
                                  </a:lnTo>
                                  <a:lnTo>
                                    <a:pt x="1459" y="1913"/>
                                  </a:lnTo>
                                  <a:lnTo>
                                    <a:pt x="1453" y="1948"/>
                                  </a:lnTo>
                                  <a:lnTo>
                                    <a:pt x="1447" y="1983"/>
                                  </a:lnTo>
                                  <a:lnTo>
                                    <a:pt x="1443" y="2019"/>
                                  </a:lnTo>
                                  <a:lnTo>
                                    <a:pt x="1440" y="2055"/>
                                  </a:lnTo>
                                  <a:lnTo>
                                    <a:pt x="1439" y="2092"/>
                                  </a:lnTo>
                                  <a:lnTo>
                                    <a:pt x="1440" y="2127"/>
                                  </a:lnTo>
                                  <a:lnTo>
                                    <a:pt x="1443" y="2162"/>
                                  </a:lnTo>
                                  <a:lnTo>
                                    <a:pt x="1446" y="2195"/>
                                  </a:lnTo>
                                  <a:lnTo>
                                    <a:pt x="1452" y="2228"/>
                                  </a:lnTo>
                                  <a:lnTo>
                                    <a:pt x="1458" y="2261"/>
                                  </a:lnTo>
                                  <a:lnTo>
                                    <a:pt x="1466" y="2292"/>
                                  </a:lnTo>
                                  <a:lnTo>
                                    <a:pt x="1475" y="2325"/>
                                  </a:lnTo>
                                  <a:lnTo>
                                    <a:pt x="1485" y="2356"/>
                                  </a:lnTo>
                                  <a:lnTo>
                                    <a:pt x="1454" y="2378"/>
                                  </a:lnTo>
                                  <a:lnTo>
                                    <a:pt x="1424" y="2401"/>
                                  </a:lnTo>
                                  <a:lnTo>
                                    <a:pt x="1395" y="2428"/>
                                  </a:lnTo>
                                  <a:lnTo>
                                    <a:pt x="1369" y="2454"/>
                                  </a:lnTo>
                                  <a:lnTo>
                                    <a:pt x="1342" y="2484"/>
                                  </a:lnTo>
                                  <a:lnTo>
                                    <a:pt x="1319" y="2515"/>
                                  </a:lnTo>
                                  <a:lnTo>
                                    <a:pt x="1296" y="2547"/>
                                  </a:lnTo>
                                  <a:lnTo>
                                    <a:pt x="1276" y="2581"/>
                                  </a:lnTo>
                                  <a:lnTo>
                                    <a:pt x="1256" y="2616"/>
                                  </a:lnTo>
                                  <a:lnTo>
                                    <a:pt x="1239" y="2653"/>
                                  </a:lnTo>
                                  <a:lnTo>
                                    <a:pt x="1224" y="2690"/>
                                  </a:lnTo>
                                  <a:lnTo>
                                    <a:pt x="1210" y="2729"/>
                                  </a:lnTo>
                                  <a:lnTo>
                                    <a:pt x="1198" y="2769"/>
                                  </a:lnTo>
                                  <a:lnTo>
                                    <a:pt x="1189" y="2810"/>
                                  </a:lnTo>
                                  <a:lnTo>
                                    <a:pt x="1182" y="2852"/>
                                  </a:lnTo>
                                  <a:lnTo>
                                    <a:pt x="1176" y="2895"/>
                                  </a:lnTo>
                                  <a:lnTo>
                                    <a:pt x="1147" y="2901"/>
                                  </a:lnTo>
                                  <a:lnTo>
                                    <a:pt x="1120" y="2908"/>
                                  </a:lnTo>
                                  <a:lnTo>
                                    <a:pt x="1091" y="2915"/>
                                  </a:lnTo>
                                  <a:lnTo>
                                    <a:pt x="1064" y="2925"/>
                                  </a:lnTo>
                                  <a:lnTo>
                                    <a:pt x="1038" y="2936"/>
                                  </a:lnTo>
                                  <a:lnTo>
                                    <a:pt x="1011" y="2949"/>
                                  </a:lnTo>
                                  <a:lnTo>
                                    <a:pt x="986" y="2962"/>
                                  </a:lnTo>
                                  <a:lnTo>
                                    <a:pt x="960" y="2976"/>
                                  </a:lnTo>
                                  <a:lnTo>
                                    <a:pt x="936" y="2992"/>
                                  </a:lnTo>
                                  <a:lnTo>
                                    <a:pt x="913" y="3008"/>
                                  </a:lnTo>
                                  <a:lnTo>
                                    <a:pt x="889" y="3026"/>
                                  </a:lnTo>
                                  <a:lnTo>
                                    <a:pt x="867" y="3045"/>
                                  </a:lnTo>
                                  <a:lnTo>
                                    <a:pt x="846" y="3066"/>
                                  </a:lnTo>
                                  <a:lnTo>
                                    <a:pt x="825" y="3087"/>
                                  </a:lnTo>
                                  <a:lnTo>
                                    <a:pt x="805" y="3109"/>
                                  </a:lnTo>
                                  <a:lnTo>
                                    <a:pt x="788" y="3131"/>
                                  </a:lnTo>
                                  <a:lnTo>
                                    <a:pt x="769" y="3156"/>
                                  </a:lnTo>
                                  <a:lnTo>
                                    <a:pt x="752" y="3180"/>
                                  </a:lnTo>
                                  <a:lnTo>
                                    <a:pt x="736" y="3207"/>
                                  </a:lnTo>
                                  <a:lnTo>
                                    <a:pt x="721" y="3233"/>
                                  </a:lnTo>
                                  <a:lnTo>
                                    <a:pt x="707" y="3260"/>
                                  </a:lnTo>
                                  <a:lnTo>
                                    <a:pt x="694" y="3289"/>
                                  </a:lnTo>
                                  <a:lnTo>
                                    <a:pt x="683" y="3317"/>
                                  </a:lnTo>
                                  <a:lnTo>
                                    <a:pt x="672" y="3346"/>
                                  </a:lnTo>
                                  <a:lnTo>
                                    <a:pt x="662" y="3376"/>
                                  </a:lnTo>
                                  <a:lnTo>
                                    <a:pt x="654" y="3407"/>
                                  </a:lnTo>
                                  <a:lnTo>
                                    <a:pt x="646" y="3438"/>
                                  </a:lnTo>
                                  <a:lnTo>
                                    <a:pt x="641" y="3471"/>
                                  </a:lnTo>
                                  <a:lnTo>
                                    <a:pt x="635" y="3503"/>
                                  </a:lnTo>
                                  <a:lnTo>
                                    <a:pt x="632" y="3535"/>
                                  </a:lnTo>
                                  <a:lnTo>
                                    <a:pt x="631" y="3569"/>
                                  </a:lnTo>
                                  <a:lnTo>
                                    <a:pt x="629" y="3602"/>
                                  </a:lnTo>
                                  <a:lnTo>
                                    <a:pt x="629" y="3625"/>
                                  </a:lnTo>
                                  <a:lnTo>
                                    <a:pt x="631" y="3648"/>
                                  </a:lnTo>
                                  <a:lnTo>
                                    <a:pt x="632" y="3670"/>
                                  </a:lnTo>
                                  <a:lnTo>
                                    <a:pt x="634" y="3692"/>
                                  </a:lnTo>
                                  <a:lnTo>
                                    <a:pt x="641" y="3735"/>
                                  </a:lnTo>
                                  <a:lnTo>
                                    <a:pt x="648" y="3778"/>
                                  </a:lnTo>
                                  <a:lnTo>
                                    <a:pt x="659" y="3820"/>
                                  </a:lnTo>
                                  <a:lnTo>
                                    <a:pt x="672" y="3860"/>
                                  </a:lnTo>
                                  <a:lnTo>
                                    <a:pt x="687" y="3898"/>
                                  </a:lnTo>
                                  <a:lnTo>
                                    <a:pt x="704" y="3937"/>
                                  </a:lnTo>
                                  <a:lnTo>
                                    <a:pt x="722" y="3974"/>
                                  </a:lnTo>
                                  <a:lnTo>
                                    <a:pt x="742" y="4009"/>
                                  </a:lnTo>
                                  <a:lnTo>
                                    <a:pt x="764" y="4042"/>
                                  </a:lnTo>
                                  <a:lnTo>
                                    <a:pt x="789" y="4076"/>
                                  </a:lnTo>
                                  <a:lnTo>
                                    <a:pt x="814" y="4106"/>
                                  </a:lnTo>
                                  <a:lnTo>
                                    <a:pt x="841" y="4134"/>
                                  </a:lnTo>
                                  <a:lnTo>
                                    <a:pt x="870" y="4162"/>
                                  </a:lnTo>
                                  <a:lnTo>
                                    <a:pt x="899" y="4188"/>
                                  </a:lnTo>
                                  <a:lnTo>
                                    <a:pt x="887" y="4210"/>
                                  </a:lnTo>
                                  <a:lnTo>
                                    <a:pt x="875" y="4232"/>
                                  </a:lnTo>
                                  <a:lnTo>
                                    <a:pt x="863" y="4255"/>
                                  </a:lnTo>
                                  <a:lnTo>
                                    <a:pt x="852" y="4279"/>
                                  </a:lnTo>
                                  <a:lnTo>
                                    <a:pt x="842" y="4303"/>
                                  </a:lnTo>
                                  <a:lnTo>
                                    <a:pt x="833" y="4327"/>
                                  </a:lnTo>
                                  <a:lnTo>
                                    <a:pt x="824" y="4352"/>
                                  </a:lnTo>
                                  <a:lnTo>
                                    <a:pt x="816" y="4377"/>
                                  </a:lnTo>
                                  <a:lnTo>
                                    <a:pt x="810" y="4403"/>
                                  </a:lnTo>
                                  <a:lnTo>
                                    <a:pt x="804" y="4429"/>
                                  </a:lnTo>
                                  <a:lnTo>
                                    <a:pt x="799" y="4456"/>
                                  </a:lnTo>
                                  <a:lnTo>
                                    <a:pt x="794" y="4482"/>
                                  </a:lnTo>
                                  <a:lnTo>
                                    <a:pt x="791" y="4510"/>
                                  </a:lnTo>
                                  <a:lnTo>
                                    <a:pt x="789" y="4538"/>
                                  </a:lnTo>
                                  <a:lnTo>
                                    <a:pt x="788" y="4566"/>
                                  </a:lnTo>
                                  <a:lnTo>
                                    <a:pt x="787" y="4594"/>
                                  </a:lnTo>
                                  <a:lnTo>
                                    <a:pt x="788" y="4603"/>
                                  </a:lnTo>
                                  <a:lnTo>
                                    <a:pt x="788" y="4613"/>
                                  </a:lnTo>
                                  <a:lnTo>
                                    <a:pt x="789" y="4622"/>
                                  </a:lnTo>
                                  <a:lnTo>
                                    <a:pt x="790" y="4631"/>
                                  </a:lnTo>
                                  <a:lnTo>
                                    <a:pt x="790" y="4641"/>
                                  </a:lnTo>
                                  <a:lnTo>
                                    <a:pt x="791" y="4650"/>
                                  </a:lnTo>
                                  <a:lnTo>
                                    <a:pt x="792" y="4659"/>
                                  </a:lnTo>
                                  <a:lnTo>
                                    <a:pt x="793" y="4668"/>
                                  </a:lnTo>
                                  <a:lnTo>
                                    <a:pt x="774" y="4663"/>
                                  </a:lnTo>
                                  <a:lnTo>
                                    <a:pt x="756" y="4658"/>
                                  </a:lnTo>
                                  <a:lnTo>
                                    <a:pt x="736" y="4653"/>
                                  </a:lnTo>
                                  <a:lnTo>
                                    <a:pt x="716" y="4650"/>
                                  </a:lnTo>
                                  <a:lnTo>
                                    <a:pt x="697" y="4648"/>
                                  </a:lnTo>
                                  <a:lnTo>
                                    <a:pt x="676" y="4645"/>
                                  </a:lnTo>
                                  <a:lnTo>
                                    <a:pt x="656" y="4643"/>
                                  </a:lnTo>
                                  <a:lnTo>
                                    <a:pt x="636" y="4643"/>
                                  </a:lnTo>
                                  <a:lnTo>
                                    <a:pt x="603" y="4644"/>
                                  </a:lnTo>
                                  <a:lnTo>
                                    <a:pt x="571" y="4647"/>
                                  </a:lnTo>
                                  <a:lnTo>
                                    <a:pt x="539" y="4651"/>
                                  </a:lnTo>
                                  <a:lnTo>
                                    <a:pt x="508" y="4658"/>
                                  </a:lnTo>
                                  <a:lnTo>
                                    <a:pt x="477" y="4665"/>
                                  </a:lnTo>
                                  <a:lnTo>
                                    <a:pt x="447" y="4675"/>
                                  </a:lnTo>
                                  <a:lnTo>
                                    <a:pt x="417" y="4686"/>
                                  </a:lnTo>
                                  <a:lnTo>
                                    <a:pt x="388" y="4700"/>
                                  </a:lnTo>
                                  <a:lnTo>
                                    <a:pt x="359" y="4714"/>
                                  </a:lnTo>
                                  <a:lnTo>
                                    <a:pt x="333" y="4730"/>
                                  </a:lnTo>
                                  <a:lnTo>
                                    <a:pt x="305" y="4747"/>
                                  </a:lnTo>
                                  <a:lnTo>
                                    <a:pt x="280" y="4765"/>
                                  </a:lnTo>
                                  <a:lnTo>
                                    <a:pt x="255" y="4786"/>
                                  </a:lnTo>
                                  <a:lnTo>
                                    <a:pt x="231" y="4807"/>
                                  </a:lnTo>
                                  <a:lnTo>
                                    <a:pt x="208" y="4829"/>
                                  </a:lnTo>
                                  <a:lnTo>
                                    <a:pt x="186" y="4853"/>
                                  </a:lnTo>
                                  <a:lnTo>
                                    <a:pt x="165" y="4878"/>
                                  </a:lnTo>
                                  <a:lnTo>
                                    <a:pt x="145" y="4904"/>
                                  </a:lnTo>
                                  <a:lnTo>
                                    <a:pt x="126" y="4931"/>
                                  </a:lnTo>
                                  <a:lnTo>
                                    <a:pt x="108" y="4959"/>
                                  </a:lnTo>
                                  <a:lnTo>
                                    <a:pt x="92" y="4989"/>
                                  </a:lnTo>
                                  <a:lnTo>
                                    <a:pt x="76" y="5019"/>
                                  </a:lnTo>
                                  <a:lnTo>
                                    <a:pt x="62" y="5050"/>
                                  </a:lnTo>
                                  <a:lnTo>
                                    <a:pt x="50" y="5081"/>
                                  </a:lnTo>
                                  <a:lnTo>
                                    <a:pt x="39" y="5114"/>
                                  </a:lnTo>
                                  <a:lnTo>
                                    <a:pt x="28" y="5147"/>
                                  </a:lnTo>
                                  <a:lnTo>
                                    <a:pt x="20" y="5181"/>
                                  </a:lnTo>
                                  <a:lnTo>
                                    <a:pt x="12" y="5216"/>
                                  </a:lnTo>
                                  <a:lnTo>
                                    <a:pt x="7" y="5251"/>
                                  </a:lnTo>
                                  <a:lnTo>
                                    <a:pt x="3" y="5287"/>
                                  </a:lnTo>
                                  <a:lnTo>
                                    <a:pt x="0" y="5324"/>
                                  </a:lnTo>
                                  <a:lnTo>
                                    <a:pt x="0" y="5360"/>
                                  </a:lnTo>
                                  <a:lnTo>
                                    <a:pt x="0" y="5395"/>
                                  </a:lnTo>
                                  <a:lnTo>
                                    <a:pt x="2" y="5429"/>
                                  </a:lnTo>
                                  <a:lnTo>
                                    <a:pt x="7" y="5463"/>
                                  </a:lnTo>
                                  <a:lnTo>
                                    <a:pt x="11" y="5497"/>
                                  </a:lnTo>
                                  <a:lnTo>
                                    <a:pt x="18" y="5530"/>
                                  </a:lnTo>
                                  <a:lnTo>
                                    <a:pt x="25" y="5562"/>
                                  </a:lnTo>
                                  <a:lnTo>
                                    <a:pt x="34" y="5593"/>
                                  </a:lnTo>
                                  <a:lnTo>
                                    <a:pt x="44" y="5624"/>
                                  </a:lnTo>
                                  <a:lnTo>
                                    <a:pt x="55" y="5655"/>
                                  </a:lnTo>
                                  <a:lnTo>
                                    <a:pt x="68" y="5684"/>
                                  </a:lnTo>
                                  <a:lnTo>
                                    <a:pt x="82" y="5713"/>
                                  </a:lnTo>
                                  <a:lnTo>
                                    <a:pt x="97" y="5740"/>
                                  </a:lnTo>
                                  <a:lnTo>
                                    <a:pt x="113" y="5768"/>
                                  </a:lnTo>
                                  <a:lnTo>
                                    <a:pt x="130" y="5794"/>
                                  </a:lnTo>
                                  <a:lnTo>
                                    <a:pt x="148" y="5819"/>
                                  </a:lnTo>
                                  <a:lnTo>
                                    <a:pt x="167" y="5843"/>
                                  </a:lnTo>
                                  <a:lnTo>
                                    <a:pt x="187" y="5867"/>
                                  </a:lnTo>
                                  <a:lnTo>
                                    <a:pt x="208" y="5889"/>
                                  </a:lnTo>
                                  <a:lnTo>
                                    <a:pt x="230" y="5910"/>
                                  </a:lnTo>
                                  <a:lnTo>
                                    <a:pt x="253" y="5930"/>
                                  </a:lnTo>
                                  <a:lnTo>
                                    <a:pt x="277" y="5949"/>
                                  </a:lnTo>
                                  <a:lnTo>
                                    <a:pt x="301" y="5967"/>
                                  </a:lnTo>
                                  <a:lnTo>
                                    <a:pt x="325" y="5983"/>
                                  </a:lnTo>
                                  <a:lnTo>
                                    <a:pt x="351" y="5999"/>
                                  </a:lnTo>
                                  <a:lnTo>
                                    <a:pt x="377" y="6012"/>
                                  </a:lnTo>
                                  <a:lnTo>
                                    <a:pt x="405" y="6025"/>
                                  </a:lnTo>
                                  <a:lnTo>
                                    <a:pt x="433" y="6036"/>
                                  </a:lnTo>
                                  <a:lnTo>
                                    <a:pt x="460" y="6046"/>
                                  </a:lnTo>
                                  <a:lnTo>
                                    <a:pt x="489" y="6054"/>
                                  </a:lnTo>
                                  <a:lnTo>
                                    <a:pt x="519" y="6062"/>
                                  </a:lnTo>
                                  <a:lnTo>
                                    <a:pt x="549" y="6067"/>
                                  </a:lnTo>
                                  <a:lnTo>
                                    <a:pt x="579" y="6071"/>
                                  </a:lnTo>
                                  <a:lnTo>
                                    <a:pt x="575" y="6090"/>
                                  </a:lnTo>
                                  <a:lnTo>
                                    <a:pt x="572" y="6109"/>
                                  </a:lnTo>
                                  <a:lnTo>
                                    <a:pt x="569" y="6128"/>
                                  </a:lnTo>
                                  <a:lnTo>
                                    <a:pt x="566" y="6148"/>
                                  </a:lnTo>
                                  <a:lnTo>
                                    <a:pt x="564" y="6168"/>
                                  </a:lnTo>
                                  <a:lnTo>
                                    <a:pt x="563" y="6188"/>
                                  </a:lnTo>
                                  <a:lnTo>
                                    <a:pt x="562" y="6208"/>
                                  </a:lnTo>
                                  <a:lnTo>
                                    <a:pt x="562" y="6228"/>
                                  </a:lnTo>
                                  <a:lnTo>
                                    <a:pt x="563" y="6265"/>
                                  </a:lnTo>
                                  <a:lnTo>
                                    <a:pt x="565" y="6301"/>
                                  </a:lnTo>
                                  <a:lnTo>
                                    <a:pt x="570" y="6337"/>
                                  </a:lnTo>
                                  <a:lnTo>
                                    <a:pt x="575" y="6372"/>
                                  </a:lnTo>
                                  <a:lnTo>
                                    <a:pt x="582" y="6408"/>
                                  </a:lnTo>
                                  <a:lnTo>
                                    <a:pt x="591" y="6441"/>
                                  </a:lnTo>
                                  <a:lnTo>
                                    <a:pt x="601" y="6474"/>
                                  </a:lnTo>
                                  <a:lnTo>
                                    <a:pt x="612" y="6507"/>
                                  </a:lnTo>
                                  <a:lnTo>
                                    <a:pt x="625" y="6538"/>
                                  </a:lnTo>
                                  <a:lnTo>
                                    <a:pt x="638" y="6569"/>
                                  </a:lnTo>
                                  <a:lnTo>
                                    <a:pt x="654" y="6599"/>
                                  </a:lnTo>
                                  <a:lnTo>
                                    <a:pt x="670" y="6629"/>
                                  </a:lnTo>
                                  <a:lnTo>
                                    <a:pt x="688" y="6657"/>
                                  </a:lnTo>
                                  <a:lnTo>
                                    <a:pt x="707" y="6684"/>
                                  </a:lnTo>
                                  <a:lnTo>
                                    <a:pt x="727" y="6710"/>
                                  </a:lnTo>
                                  <a:lnTo>
                                    <a:pt x="748" y="6735"/>
                                  </a:lnTo>
                                  <a:lnTo>
                                    <a:pt x="770" y="6759"/>
                                  </a:lnTo>
                                  <a:lnTo>
                                    <a:pt x="793" y="6781"/>
                                  </a:lnTo>
                                  <a:lnTo>
                                    <a:pt x="818" y="6802"/>
                                  </a:lnTo>
                                  <a:lnTo>
                                    <a:pt x="843" y="6822"/>
                                  </a:lnTo>
                                  <a:lnTo>
                                    <a:pt x="868" y="6841"/>
                                  </a:lnTo>
                                  <a:lnTo>
                                    <a:pt x="895" y="6859"/>
                                  </a:lnTo>
                                  <a:lnTo>
                                    <a:pt x="923" y="6874"/>
                                  </a:lnTo>
                                  <a:lnTo>
                                    <a:pt x="950" y="6889"/>
                                  </a:lnTo>
                                  <a:lnTo>
                                    <a:pt x="979" y="6902"/>
                                  </a:lnTo>
                                  <a:lnTo>
                                    <a:pt x="1009" y="6913"/>
                                  </a:lnTo>
                                  <a:lnTo>
                                    <a:pt x="1039" y="6923"/>
                                  </a:lnTo>
                                  <a:lnTo>
                                    <a:pt x="1070" y="6931"/>
                                  </a:lnTo>
                                  <a:lnTo>
                                    <a:pt x="1101" y="6936"/>
                                  </a:lnTo>
                                  <a:lnTo>
                                    <a:pt x="1133" y="6942"/>
                                  </a:lnTo>
                                  <a:lnTo>
                                    <a:pt x="1165" y="6944"/>
                                  </a:lnTo>
                                  <a:lnTo>
                                    <a:pt x="1198" y="6945"/>
                                  </a:lnTo>
                                  <a:lnTo>
                                    <a:pt x="1221" y="6944"/>
                                  </a:lnTo>
                                  <a:lnTo>
                                    <a:pt x="1245" y="6943"/>
                                  </a:lnTo>
                                  <a:lnTo>
                                    <a:pt x="1268" y="6941"/>
                                  </a:lnTo>
                                  <a:lnTo>
                                    <a:pt x="1290" y="6937"/>
                                  </a:lnTo>
                                  <a:lnTo>
                                    <a:pt x="1313" y="6933"/>
                                  </a:lnTo>
                                  <a:lnTo>
                                    <a:pt x="1335" y="6929"/>
                                  </a:lnTo>
                                  <a:lnTo>
                                    <a:pt x="1357" y="6922"/>
                                  </a:lnTo>
                                  <a:lnTo>
                                    <a:pt x="1379" y="6915"/>
                                  </a:lnTo>
                                  <a:lnTo>
                                    <a:pt x="1400" y="6907"/>
                                  </a:lnTo>
                                  <a:lnTo>
                                    <a:pt x="1421" y="6900"/>
                                  </a:lnTo>
                                  <a:lnTo>
                                    <a:pt x="1442" y="6891"/>
                                  </a:lnTo>
                                  <a:lnTo>
                                    <a:pt x="1462" y="6880"/>
                                  </a:lnTo>
                                  <a:lnTo>
                                    <a:pt x="1481" y="6870"/>
                                  </a:lnTo>
                                  <a:lnTo>
                                    <a:pt x="1500" y="6858"/>
                                  </a:lnTo>
                                  <a:lnTo>
                                    <a:pt x="1520" y="6845"/>
                                  </a:lnTo>
                                  <a:lnTo>
                                    <a:pt x="1538" y="6832"/>
                                  </a:lnTo>
                                  <a:lnTo>
                                    <a:pt x="1557" y="6819"/>
                                  </a:lnTo>
                                  <a:lnTo>
                                    <a:pt x="1574" y="6804"/>
                                  </a:lnTo>
                                  <a:lnTo>
                                    <a:pt x="1591" y="6790"/>
                                  </a:lnTo>
                                  <a:lnTo>
                                    <a:pt x="1609" y="6774"/>
                                  </a:lnTo>
                                  <a:lnTo>
                                    <a:pt x="1624" y="6758"/>
                                  </a:lnTo>
                                  <a:lnTo>
                                    <a:pt x="1641" y="6741"/>
                                  </a:lnTo>
                                  <a:lnTo>
                                    <a:pt x="1655" y="6723"/>
                                  </a:lnTo>
                                  <a:lnTo>
                                    <a:pt x="1671" y="6706"/>
                                  </a:lnTo>
                                  <a:lnTo>
                                    <a:pt x="1685" y="6687"/>
                                  </a:lnTo>
                                  <a:lnTo>
                                    <a:pt x="1698" y="6667"/>
                                  </a:lnTo>
                                  <a:lnTo>
                                    <a:pt x="1712" y="6648"/>
                                  </a:lnTo>
                                  <a:lnTo>
                                    <a:pt x="1724" y="6627"/>
                                  </a:lnTo>
                                  <a:lnTo>
                                    <a:pt x="1736" y="6607"/>
                                  </a:lnTo>
                                  <a:lnTo>
                                    <a:pt x="1747" y="6586"/>
                                  </a:lnTo>
                                  <a:lnTo>
                                    <a:pt x="1758" y="6564"/>
                                  </a:lnTo>
                                  <a:lnTo>
                                    <a:pt x="1768" y="6542"/>
                                  </a:lnTo>
                                  <a:lnTo>
                                    <a:pt x="1796" y="6554"/>
                                  </a:lnTo>
                                  <a:lnTo>
                                    <a:pt x="1824" y="6565"/>
                                  </a:lnTo>
                                  <a:lnTo>
                                    <a:pt x="1854" y="6574"/>
                                  </a:lnTo>
                                  <a:lnTo>
                                    <a:pt x="1884" y="6582"/>
                                  </a:lnTo>
                                  <a:lnTo>
                                    <a:pt x="1914" y="6588"/>
                                  </a:lnTo>
                                  <a:lnTo>
                                    <a:pt x="1945" y="6592"/>
                                  </a:lnTo>
                                  <a:lnTo>
                                    <a:pt x="1976" y="6595"/>
                                  </a:lnTo>
                                  <a:lnTo>
                                    <a:pt x="2008" y="6596"/>
                                  </a:lnTo>
                                  <a:lnTo>
                                    <a:pt x="2031" y="6595"/>
                                  </a:lnTo>
                                  <a:lnTo>
                                    <a:pt x="2055" y="6594"/>
                                  </a:lnTo>
                                  <a:lnTo>
                                    <a:pt x="2077" y="6592"/>
                                  </a:lnTo>
                                  <a:lnTo>
                                    <a:pt x="2099" y="6588"/>
                                  </a:lnTo>
                                  <a:lnTo>
                                    <a:pt x="2121" y="6585"/>
                                  </a:lnTo>
                                  <a:lnTo>
                                    <a:pt x="2143" y="6579"/>
                                  </a:lnTo>
                                  <a:lnTo>
                                    <a:pt x="2164" y="6574"/>
                                  </a:lnTo>
                                  <a:lnTo>
                                    <a:pt x="2185" y="6567"/>
                                  </a:lnTo>
                                  <a:lnTo>
                                    <a:pt x="2206" y="6559"/>
                                  </a:lnTo>
                                  <a:lnTo>
                                    <a:pt x="2227" y="6552"/>
                                  </a:lnTo>
                                  <a:lnTo>
                                    <a:pt x="2247" y="6543"/>
                                  </a:lnTo>
                                  <a:lnTo>
                                    <a:pt x="2267" y="6533"/>
                                  </a:lnTo>
                                  <a:lnTo>
                                    <a:pt x="2287" y="6523"/>
                                  </a:lnTo>
                                  <a:lnTo>
                                    <a:pt x="2306" y="6512"/>
                                  </a:lnTo>
                                  <a:lnTo>
                                    <a:pt x="2325" y="6500"/>
                                  </a:lnTo>
                                  <a:lnTo>
                                    <a:pt x="2343" y="6487"/>
                                  </a:lnTo>
                                  <a:lnTo>
                                    <a:pt x="2361" y="6474"/>
                                  </a:lnTo>
                                  <a:lnTo>
                                    <a:pt x="2379" y="6460"/>
                                  </a:lnTo>
                                  <a:lnTo>
                                    <a:pt x="2395" y="6445"/>
                                  </a:lnTo>
                                  <a:lnTo>
                                    <a:pt x="2412" y="6430"/>
                                  </a:lnTo>
                                  <a:lnTo>
                                    <a:pt x="2429" y="6414"/>
                                  </a:lnTo>
                                  <a:lnTo>
                                    <a:pt x="2444" y="6398"/>
                                  </a:lnTo>
                                  <a:lnTo>
                                    <a:pt x="2460" y="6381"/>
                                  </a:lnTo>
                                  <a:lnTo>
                                    <a:pt x="2474" y="6363"/>
                                  </a:lnTo>
                                  <a:lnTo>
                                    <a:pt x="2488" y="6346"/>
                                  </a:lnTo>
                                  <a:lnTo>
                                    <a:pt x="2502" y="6327"/>
                                  </a:lnTo>
                                  <a:lnTo>
                                    <a:pt x="2515" y="6308"/>
                                  </a:lnTo>
                                  <a:lnTo>
                                    <a:pt x="2527" y="6288"/>
                                  </a:lnTo>
                                  <a:lnTo>
                                    <a:pt x="2539" y="6268"/>
                                  </a:lnTo>
                                  <a:lnTo>
                                    <a:pt x="2550" y="6248"/>
                                  </a:lnTo>
                                  <a:lnTo>
                                    <a:pt x="2561" y="6227"/>
                                  </a:lnTo>
                                  <a:lnTo>
                                    <a:pt x="2571" y="6205"/>
                                  </a:lnTo>
                                  <a:lnTo>
                                    <a:pt x="2580" y="6206"/>
                                  </a:lnTo>
                                  <a:lnTo>
                                    <a:pt x="2588" y="6207"/>
                                  </a:lnTo>
                                  <a:lnTo>
                                    <a:pt x="2597" y="6208"/>
                                  </a:lnTo>
                                  <a:lnTo>
                                    <a:pt x="2604" y="6209"/>
                                  </a:lnTo>
                                  <a:lnTo>
                                    <a:pt x="2613" y="6210"/>
                                  </a:lnTo>
                                  <a:lnTo>
                                    <a:pt x="2621" y="6211"/>
                                  </a:lnTo>
                                  <a:lnTo>
                                    <a:pt x="2630" y="6213"/>
                                  </a:lnTo>
                                  <a:lnTo>
                                    <a:pt x="2638" y="6213"/>
                                  </a:lnTo>
                                  <a:lnTo>
                                    <a:pt x="2671" y="6211"/>
                                  </a:lnTo>
                                  <a:lnTo>
                                    <a:pt x="2704" y="6209"/>
                                  </a:lnTo>
                                  <a:lnTo>
                                    <a:pt x="2736" y="6204"/>
                                  </a:lnTo>
                                  <a:lnTo>
                                    <a:pt x="2767" y="6198"/>
                                  </a:lnTo>
                                  <a:lnTo>
                                    <a:pt x="2798" y="6189"/>
                                  </a:lnTo>
                                  <a:lnTo>
                                    <a:pt x="2829" y="6179"/>
                                  </a:lnTo>
                                  <a:lnTo>
                                    <a:pt x="2859" y="6168"/>
                                  </a:lnTo>
                                  <a:lnTo>
                                    <a:pt x="2888" y="6155"/>
                                  </a:lnTo>
                                  <a:lnTo>
                                    <a:pt x="2910" y="6182"/>
                                  </a:lnTo>
                                  <a:lnTo>
                                    <a:pt x="2934" y="6207"/>
                                  </a:lnTo>
                                  <a:lnTo>
                                    <a:pt x="2959" y="6231"/>
                                  </a:lnTo>
                                  <a:lnTo>
                                    <a:pt x="2984" y="6254"/>
                                  </a:lnTo>
                                  <a:lnTo>
                                    <a:pt x="3011" y="6275"/>
                                  </a:lnTo>
                                  <a:lnTo>
                                    <a:pt x="3038" y="6295"/>
                                  </a:lnTo>
                                  <a:lnTo>
                                    <a:pt x="3067" y="6312"/>
                                  </a:lnTo>
                                  <a:lnTo>
                                    <a:pt x="3097" y="6328"/>
                                  </a:lnTo>
                                  <a:lnTo>
                                    <a:pt x="3127" y="6343"/>
                                  </a:lnTo>
                                  <a:lnTo>
                                    <a:pt x="3158" y="6356"/>
                                  </a:lnTo>
                                  <a:lnTo>
                                    <a:pt x="3190" y="6367"/>
                                  </a:lnTo>
                                  <a:lnTo>
                                    <a:pt x="3222" y="6377"/>
                                  </a:lnTo>
                                  <a:lnTo>
                                    <a:pt x="3255" y="6383"/>
                                  </a:lnTo>
                                  <a:lnTo>
                                    <a:pt x="3289" y="6389"/>
                                  </a:lnTo>
                                  <a:lnTo>
                                    <a:pt x="3324" y="6392"/>
                                  </a:lnTo>
                                  <a:lnTo>
                                    <a:pt x="3358" y="6393"/>
                                  </a:lnTo>
                                  <a:lnTo>
                                    <a:pt x="3380" y="6392"/>
                                  </a:lnTo>
                                  <a:lnTo>
                                    <a:pt x="3402" y="6391"/>
                                  </a:lnTo>
                                  <a:lnTo>
                                    <a:pt x="3423" y="6389"/>
                                  </a:lnTo>
                                  <a:lnTo>
                                    <a:pt x="3445" y="6387"/>
                                  </a:lnTo>
                                  <a:lnTo>
                                    <a:pt x="3466" y="6382"/>
                                  </a:lnTo>
                                  <a:lnTo>
                                    <a:pt x="3487" y="6378"/>
                                  </a:lnTo>
                                  <a:lnTo>
                                    <a:pt x="3507" y="6372"/>
                                  </a:lnTo>
                                  <a:lnTo>
                                    <a:pt x="3528" y="6367"/>
                                  </a:lnTo>
                                  <a:lnTo>
                                    <a:pt x="3548" y="6360"/>
                                  </a:lnTo>
                                  <a:lnTo>
                                    <a:pt x="3568" y="6352"/>
                                  </a:lnTo>
                                  <a:lnTo>
                                    <a:pt x="3588" y="6344"/>
                                  </a:lnTo>
                                  <a:lnTo>
                                    <a:pt x="3607" y="6336"/>
                                  </a:lnTo>
                                  <a:lnTo>
                                    <a:pt x="3626" y="6326"/>
                                  </a:lnTo>
                                  <a:lnTo>
                                    <a:pt x="3645" y="6316"/>
                                  </a:lnTo>
                                  <a:lnTo>
                                    <a:pt x="3662" y="6305"/>
                                  </a:lnTo>
                                  <a:lnTo>
                                    <a:pt x="3680" y="6292"/>
                                  </a:lnTo>
                                  <a:lnTo>
                                    <a:pt x="3698" y="6280"/>
                                  </a:lnTo>
                                  <a:lnTo>
                                    <a:pt x="3715" y="6268"/>
                                  </a:lnTo>
                                  <a:lnTo>
                                    <a:pt x="3732" y="6255"/>
                                  </a:lnTo>
                                  <a:lnTo>
                                    <a:pt x="3747" y="6240"/>
                                  </a:lnTo>
                                  <a:lnTo>
                                    <a:pt x="3764" y="6226"/>
                                  </a:lnTo>
                                  <a:lnTo>
                                    <a:pt x="3779" y="6210"/>
                                  </a:lnTo>
                                  <a:lnTo>
                                    <a:pt x="3794" y="6195"/>
                                  </a:lnTo>
                                  <a:lnTo>
                                    <a:pt x="3808" y="6178"/>
                                  </a:lnTo>
                                  <a:lnTo>
                                    <a:pt x="3823" y="6162"/>
                                  </a:lnTo>
                                  <a:lnTo>
                                    <a:pt x="3837" y="6144"/>
                                  </a:lnTo>
                                  <a:lnTo>
                                    <a:pt x="3849" y="6126"/>
                                  </a:lnTo>
                                  <a:lnTo>
                                    <a:pt x="3862" y="6108"/>
                                  </a:lnTo>
                                  <a:lnTo>
                                    <a:pt x="3875" y="6090"/>
                                  </a:lnTo>
                                  <a:lnTo>
                                    <a:pt x="3886" y="6071"/>
                                  </a:lnTo>
                                  <a:lnTo>
                                    <a:pt x="3897" y="6051"/>
                                  </a:lnTo>
                                  <a:lnTo>
                                    <a:pt x="3908" y="6031"/>
                                  </a:lnTo>
                                  <a:lnTo>
                                    <a:pt x="3942" y="6051"/>
                                  </a:lnTo>
                                  <a:lnTo>
                                    <a:pt x="3979" y="6068"/>
                                  </a:lnTo>
                                  <a:lnTo>
                                    <a:pt x="3996" y="6077"/>
                                  </a:lnTo>
                                  <a:lnTo>
                                    <a:pt x="4015" y="6085"/>
                                  </a:lnTo>
                                  <a:lnTo>
                                    <a:pt x="4034" y="6092"/>
                                  </a:lnTo>
                                  <a:lnTo>
                                    <a:pt x="4053" y="6097"/>
                                  </a:lnTo>
                                  <a:lnTo>
                                    <a:pt x="4072" y="6104"/>
                                  </a:lnTo>
                                  <a:lnTo>
                                    <a:pt x="4092" y="6108"/>
                                  </a:lnTo>
                                  <a:lnTo>
                                    <a:pt x="4111" y="6113"/>
                                  </a:lnTo>
                                  <a:lnTo>
                                    <a:pt x="4131" y="6116"/>
                                  </a:lnTo>
                                  <a:lnTo>
                                    <a:pt x="4151" y="6118"/>
                                  </a:lnTo>
                                  <a:lnTo>
                                    <a:pt x="4171" y="6121"/>
                                  </a:lnTo>
                                  <a:lnTo>
                                    <a:pt x="4192" y="6122"/>
                                  </a:lnTo>
                                  <a:lnTo>
                                    <a:pt x="4213" y="6123"/>
                                  </a:lnTo>
                                  <a:lnTo>
                                    <a:pt x="4220" y="6122"/>
                                  </a:lnTo>
                                  <a:lnTo>
                                    <a:pt x="4228" y="6122"/>
                                  </a:lnTo>
                                  <a:lnTo>
                                    <a:pt x="4234" y="6121"/>
                                  </a:lnTo>
                                  <a:lnTo>
                                    <a:pt x="4241" y="6119"/>
                                  </a:lnTo>
                                  <a:lnTo>
                                    <a:pt x="4249" y="6119"/>
                                  </a:lnTo>
                                  <a:lnTo>
                                    <a:pt x="4255" y="6118"/>
                                  </a:lnTo>
                                  <a:lnTo>
                                    <a:pt x="4262" y="6117"/>
                                  </a:lnTo>
                                  <a:lnTo>
                                    <a:pt x="4270" y="6116"/>
                                  </a:lnTo>
                                  <a:lnTo>
                                    <a:pt x="4278" y="6138"/>
                                  </a:lnTo>
                                  <a:lnTo>
                                    <a:pt x="4290" y="6160"/>
                                  </a:lnTo>
                                  <a:lnTo>
                                    <a:pt x="4301" y="6183"/>
                                  </a:lnTo>
                                  <a:lnTo>
                                    <a:pt x="4313" y="6204"/>
                                  </a:lnTo>
                                  <a:lnTo>
                                    <a:pt x="4325" y="6225"/>
                                  </a:lnTo>
                                  <a:lnTo>
                                    <a:pt x="4338" y="6245"/>
                                  </a:lnTo>
                                  <a:lnTo>
                                    <a:pt x="4352" y="6264"/>
                                  </a:lnTo>
                                  <a:lnTo>
                                    <a:pt x="4366" y="6282"/>
                                  </a:lnTo>
                                  <a:lnTo>
                                    <a:pt x="4380" y="6301"/>
                                  </a:lnTo>
                                  <a:lnTo>
                                    <a:pt x="4396" y="6319"/>
                                  </a:lnTo>
                                  <a:lnTo>
                                    <a:pt x="4412" y="6337"/>
                                  </a:lnTo>
                                  <a:lnTo>
                                    <a:pt x="4429" y="6353"/>
                                  </a:lnTo>
                                  <a:lnTo>
                                    <a:pt x="4446" y="6369"/>
                                  </a:lnTo>
                                  <a:lnTo>
                                    <a:pt x="4462" y="6384"/>
                                  </a:lnTo>
                                  <a:lnTo>
                                    <a:pt x="4481" y="6399"/>
                                  </a:lnTo>
                                  <a:lnTo>
                                    <a:pt x="4499" y="6413"/>
                                  </a:lnTo>
                                  <a:lnTo>
                                    <a:pt x="4517" y="6426"/>
                                  </a:lnTo>
                                  <a:lnTo>
                                    <a:pt x="4537" y="6439"/>
                                  </a:lnTo>
                                  <a:lnTo>
                                    <a:pt x="4556" y="6451"/>
                                  </a:lnTo>
                                  <a:lnTo>
                                    <a:pt x="4576" y="6462"/>
                                  </a:lnTo>
                                  <a:lnTo>
                                    <a:pt x="4597" y="6472"/>
                                  </a:lnTo>
                                  <a:lnTo>
                                    <a:pt x="4618" y="6482"/>
                                  </a:lnTo>
                                  <a:lnTo>
                                    <a:pt x="4639" y="6490"/>
                                  </a:lnTo>
                                  <a:lnTo>
                                    <a:pt x="4660" y="6497"/>
                                  </a:lnTo>
                                  <a:lnTo>
                                    <a:pt x="4682" y="6505"/>
                                  </a:lnTo>
                                  <a:lnTo>
                                    <a:pt x="4704" y="6511"/>
                                  </a:lnTo>
                                  <a:lnTo>
                                    <a:pt x="4727" y="6516"/>
                                  </a:lnTo>
                                  <a:lnTo>
                                    <a:pt x="4750" y="6521"/>
                                  </a:lnTo>
                                  <a:lnTo>
                                    <a:pt x="4772" y="6524"/>
                                  </a:lnTo>
                                  <a:lnTo>
                                    <a:pt x="4795" y="6526"/>
                                  </a:lnTo>
                                  <a:lnTo>
                                    <a:pt x="4820" y="6527"/>
                                  </a:lnTo>
                                  <a:lnTo>
                                    <a:pt x="4843" y="6528"/>
                                  </a:lnTo>
                                  <a:lnTo>
                                    <a:pt x="4846" y="6528"/>
                                  </a:lnTo>
                                  <a:lnTo>
                                    <a:pt x="4848" y="6528"/>
                                  </a:lnTo>
                                  <a:lnTo>
                                    <a:pt x="4852" y="6527"/>
                                  </a:lnTo>
                                  <a:lnTo>
                                    <a:pt x="4854" y="6527"/>
                                  </a:lnTo>
                                  <a:lnTo>
                                    <a:pt x="4857" y="6527"/>
                                  </a:lnTo>
                                  <a:lnTo>
                                    <a:pt x="4860" y="6527"/>
                                  </a:lnTo>
                                  <a:lnTo>
                                    <a:pt x="4863" y="6526"/>
                                  </a:lnTo>
                                  <a:lnTo>
                                    <a:pt x="4866" y="6526"/>
                                  </a:lnTo>
                                  <a:lnTo>
                                    <a:pt x="4875" y="6552"/>
                                  </a:lnTo>
                                  <a:lnTo>
                                    <a:pt x="4885" y="6576"/>
                                  </a:lnTo>
                                  <a:lnTo>
                                    <a:pt x="4895" y="6600"/>
                                  </a:lnTo>
                                  <a:lnTo>
                                    <a:pt x="4906" y="6624"/>
                                  </a:lnTo>
                                  <a:lnTo>
                                    <a:pt x="4918" y="6646"/>
                                  </a:lnTo>
                                  <a:lnTo>
                                    <a:pt x="4931" y="6669"/>
                                  </a:lnTo>
                                  <a:lnTo>
                                    <a:pt x="4945" y="6690"/>
                                  </a:lnTo>
                                  <a:lnTo>
                                    <a:pt x="4959" y="6711"/>
                                  </a:lnTo>
                                  <a:lnTo>
                                    <a:pt x="4973" y="6732"/>
                                  </a:lnTo>
                                  <a:lnTo>
                                    <a:pt x="4989" y="6752"/>
                                  </a:lnTo>
                                  <a:lnTo>
                                    <a:pt x="5005" y="6771"/>
                                  </a:lnTo>
                                  <a:lnTo>
                                    <a:pt x="5022" y="6790"/>
                                  </a:lnTo>
                                  <a:lnTo>
                                    <a:pt x="5040" y="6808"/>
                                  </a:lnTo>
                                  <a:lnTo>
                                    <a:pt x="5057" y="6825"/>
                                  </a:lnTo>
                                  <a:lnTo>
                                    <a:pt x="5075" y="6842"/>
                                  </a:lnTo>
                                  <a:lnTo>
                                    <a:pt x="5095" y="6858"/>
                                  </a:lnTo>
                                  <a:lnTo>
                                    <a:pt x="5114" y="6872"/>
                                  </a:lnTo>
                                  <a:lnTo>
                                    <a:pt x="5134" y="6886"/>
                                  </a:lnTo>
                                  <a:lnTo>
                                    <a:pt x="5155" y="6900"/>
                                  </a:lnTo>
                                  <a:lnTo>
                                    <a:pt x="5176" y="6912"/>
                                  </a:lnTo>
                                  <a:lnTo>
                                    <a:pt x="5197" y="6923"/>
                                  </a:lnTo>
                                  <a:lnTo>
                                    <a:pt x="5219" y="6934"/>
                                  </a:lnTo>
                                  <a:lnTo>
                                    <a:pt x="5241" y="6944"/>
                                  </a:lnTo>
                                  <a:lnTo>
                                    <a:pt x="5264" y="6952"/>
                                  </a:lnTo>
                                  <a:lnTo>
                                    <a:pt x="5288" y="6961"/>
                                  </a:lnTo>
                                  <a:lnTo>
                                    <a:pt x="5311" y="6967"/>
                                  </a:lnTo>
                                  <a:lnTo>
                                    <a:pt x="5334" y="6973"/>
                                  </a:lnTo>
                                  <a:lnTo>
                                    <a:pt x="5358" y="6977"/>
                                  </a:lnTo>
                                  <a:lnTo>
                                    <a:pt x="5383" y="6982"/>
                                  </a:lnTo>
                                  <a:lnTo>
                                    <a:pt x="5407" y="6984"/>
                                  </a:lnTo>
                                  <a:lnTo>
                                    <a:pt x="5433" y="6986"/>
                                  </a:lnTo>
                                  <a:lnTo>
                                    <a:pt x="5458" y="6986"/>
                                  </a:lnTo>
                                  <a:lnTo>
                                    <a:pt x="5478" y="6986"/>
                                  </a:lnTo>
                                  <a:lnTo>
                                    <a:pt x="5498" y="6985"/>
                                  </a:lnTo>
                                  <a:lnTo>
                                    <a:pt x="5517" y="6983"/>
                                  </a:lnTo>
                                  <a:lnTo>
                                    <a:pt x="5537" y="6981"/>
                                  </a:lnTo>
                                  <a:lnTo>
                                    <a:pt x="5555" y="6978"/>
                                  </a:lnTo>
                                  <a:lnTo>
                                    <a:pt x="5575" y="6974"/>
                                  </a:lnTo>
                                  <a:lnTo>
                                    <a:pt x="5594" y="6970"/>
                                  </a:lnTo>
                                  <a:lnTo>
                                    <a:pt x="5613" y="6965"/>
                                  </a:lnTo>
                                  <a:lnTo>
                                    <a:pt x="5631" y="6960"/>
                                  </a:lnTo>
                                  <a:lnTo>
                                    <a:pt x="5649" y="6953"/>
                                  </a:lnTo>
                                  <a:lnTo>
                                    <a:pt x="5667" y="6946"/>
                                  </a:lnTo>
                                  <a:lnTo>
                                    <a:pt x="5685" y="6940"/>
                                  </a:lnTo>
                                  <a:lnTo>
                                    <a:pt x="5719" y="6923"/>
                                  </a:lnTo>
                                  <a:lnTo>
                                    <a:pt x="5753" y="6904"/>
                                  </a:lnTo>
                                  <a:lnTo>
                                    <a:pt x="5785" y="6883"/>
                                  </a:lnTo>
                                  <a:lnTo>
                                    <a:pt x="5816" y="6861"/>
                                  </a:lnTo>
                                  <a:lnTo>
                                    <a:pt x="5846" y="6835"/>
                                  </a:lnTo>
                                  <a:lnTo>
                                    <a:pt x="5875" y="6809"/>
                                  </a:lnTo>
                                  <a:lnTo>
                                    <a:pt x="5902" y="6781"/>
                                  </a:lnTo>
                                  <a:lnTo>
                                    <a:pt x="5928" y="6750"/>
                                  </a:lnTo>
                                  <a:lnTo>
                                    <a:pt x="5951" y="6719"/>
                                  </a:lnTo>
                                  <a:lnTo>
                                    <a:pt x="5975" y="6686"/>
                                  </a:lnTo>
                                  <a:lnTo>
                                    <a:pt x="5996" y="6692"/>
                                  </a:lnTo>
                                  <a:lnTo>
                                    <a:pt x="6017" y="6698"/>
                                  </a:lnTo>
                                  <a:lnTo>
                                    <a:pt x="6038" y="6704"/>
                                  </a:lnTo>
                                  <a:lnTo>
                                    <a:pt x="6059" y="6707"/>
                                  </a:lnTo>
                                  <a:lnTo>
                                    <a:pt x="6081" y="6711"/>
                                  </a:lnTo>
                                  <a:lnTo>
                                    <a:pt x="6103" y="6714"/>
                                  </a:lnTo>
                                  <a:lnTo>
                                    <a:pt x="6125" y="6716"/>
                                  </a:lnTo>
                                  <a:lnTo>
                                    <a:pt x="6148" y="6716"/>
                                  </a:lnTo>
                                  <a:lnTo>
                                    <a:pt x="6180" y="6715"/>
                                  </a:lnTo>
                                  <a:lnTo>
                                    <a:pt x="6213" y="6712"/>
                                  </a:lnTo>
                                  <a:lnTo>
                                    <a:pt x="6245" y="6708"/>
                                  </a:lnTo>
                                  <a:lnTo>
                                    <a:pt x="6276" y="6701"/>
                                  </a:lnTo>
                                  <a:lnTo>
                                    <a:pt x="6307" y="6694"/>
                                  </a:lnTo>
                                  <a:lnTo>
                                    <a:pt x="6338" y="6684"/>
                                  </a:lnTo>
                                  <a:lnTo>
                                    <a:pt x="6366" y="6673"/>
                                  </a:lnTo>
                                  <a:lnTo>
                                    <a:pt x="6395" y="6659"/>
                                  </a:lnTo>
                                  <a:lnTo>
                                    <a:pt x="6424" y="6645"/>
                                  </a:lnTo>
                                  <a:lnTo>
                                    <a:pt x="6452" y="6629"/>
                                  </a:lnTo>
                                  <a:lnTo>
                                    <a:pt x="6478" y="6613"/>
                                  </a:lnTo>
                                  <a:lnTo>
                                    <a:pt x="6504" y="6594"/>
                                  </a:lnTo>
                                  <a:lnTo>
                                    <a:pt x="6529" y="6574"/>
                                  </a:lnTo>
                                  <a:lnTo>
                                    <a:pt x="6552" y="6552"/>
                                  </a:lnTo>
                                  <a:lnTo>
                                    <a:pt x="6575" y="6530"/>
                                  </a:lnTo>
                                  <a:lnTo>
                                    <a:pt x="6598" y="6506"/>
                                  </a:lnTo>
                                  <a:lnTo>
                                    <a:pt x="6619" y="6481"/>
                                  </a:lnTo>
                                  <a:lnTo>
                                    <a:pt x="6639" y="6455"/>
                                  </a:lnTo>
                                  <a:lnTo>
                                    <a:pt x="6657" y="6428"/>
                                  </a:lnTo>
                                  <a:lnTo>
                                    <a:pt x="6675" y="6400"/>
                                  </a:lnTo>
                                  <a:lnTo>
                                    <a:pt x="6692" y="6371"/>
                                  </a:lnTo>
                                  <a:lnTo>
                                    <a:pt x="6707" y="6341"/>
                                  </a:lnTo>
                                  <a:lnTo>
                                    <a:pt x="6722" y="6310"/>
                                  </a:lnTo>
                                  <a:lnTo>
                                    <a:pt x="6734" y="6278"/>
                                  </a:lnTo>
                                  <a:lnTo>
                                    <a:pt x="6746" y="6246"/>
                                  </a:lnTo>
                                  <a:lnTo>
                                    <a:pt x="6756" y="6213"/>
                                  </a:lnTo>
                                  <a:lnTo>
                                    <a:pt x="6765" y="6178"/>
                                  </a:lnTo>
                                  <a:lnTo>
                                    <a:pt x="6771" y="6144"/>
                                  </a:lnTo>
                                  <a:lnTo>
                                    <a:pt x="6777" y="6108"/>
                                  </a:lnTo>
                                  <a:lnTo>
                                    <a:pt x="6781" y="6072"/>
                                  </a:lnTo>
                                  <a:lnTo>
                                    <a:pt x="6783" y="6035"/>
                                  </a:lnTo>
                                  <a:lnTo>
                                    <a:pt x="6785" y="5999"/>
                                  </a:lnTo>
                                  <a:lnTo>
                                    <a:pt x="6783" y="5970"/>
                                  </a:lnTo>
                                  <a:lnTo>
                                    <a:pt x="6781" y="5942"/>
                                  </a:lnTo>
                                  <a:lnTo>
                                    <a:pt x="6779" y="5914"/>
                                  </a:lnTo>
                                  <a:lnTo>
                                    <a:pt x="6775" y="5887"/>
                                  </a:lnTo>
                                  <a:lnTo>
                                    <a:pt x="6770" y="5859"/>
                                  </a:lnTo>
                                  <a:lnTo>
                                    <a:pt x="6765" y="5832"/>
                                  </a:lnTo>
                                  <a:lnTo>
                                    <a:pt x="6758" y="5806"/>
                                  </a:lnTo>
                                  <a:lnTo>
                                    <a:pt x="6751" y="5779"/>
                                  </a:lnTo>
                                  <a:lnTo>
                                    <a:pt x="6769" y="5768"/>
                                  </a:lnTo>
                                  <a:lnTo>
                                    <a:pt x="6787" y="5756"/>
                                  </a:lnTo>
                                  <a:lnTo>
                                    <a:pt x="6803" y="5743"/>
                                  </a:lnTo>
                                  <a:lnTo>
                                    <a:pt x="6820" y="5728"/>
                                  </a:lnTo>
                                  <a:lnTo>
                                    <a:pt x="6837" y="5715"/>
                                  </a:lnTo>
                                  <a:lnTo>
                                    <a:pt x="6853" y="5699"/>
                                  </a:lnTo>
                                  <a:lnTo>
                                    <a:pt x="6869" y="5684"/>
                                  </a:lnTo>
                                  <a:lnTo>
                                    <a:pt x="6883" y="5668"/>
                                  </a:lnTo>
                                  <a:lnTo>
                                    <a:pt x="6897" y="5652"/>
                                  </a:lnTo>
                                  <a:lnTo>
                                    <a:pt x="6912" y="5635"/>
                                  </a:lnTo>
                                  <a:lnTo>
                                    <a:pt x="6926" y="5617"/>
                                  </a:lnTo>
                                  <a:lnTo>
                                    <a:pt x="6939" y="5600"/>
                                  </a:lnTo>
                                  <a:lnTo>
                                    <a:pt x="6952" y="5581"/>
                                  </a:lnTo>
                                  <a:lnTo>
                                    <a:pt x="6964" y="5562"/>
                                  </a:lnTo>
                                  <a:lnTo>
                                    <a:pt x="6975" y="5543"/>
                                  </a:lnTo>
                                  <a:lnTo>
                                    <a:pt x="6986" y="5523"/>
                                  </a:lnTo>
                                  <a:lnTo>
                                    <a:pt x="6997" y="5503"/>
                                  </a:lnTo>
                                  <a:lnTo>
                                    <a:pt x="7007" y="5482"/>
                                  </a:lnTo>
                                  <a:lnTo>
                                    <a:pt x="7016" y="5461"/>
                                  </a:lnTo>
                                  <a:lnTo>
                                    <a:pt x="7025" y="5440"/>
                                  </a:lnTo>
                                  <a:lnTo>
                                    <a:pt x="7032" y="5418"/>
                                  </a:lnTo>
                                  <a:lnTo>
                                    <a:pt x="7040" y="5396"/>
                                  </a:lnTo>
                                  <a:lnTo>
                                    <a:pt x="7047" y="5374"/>
                                  </a:lnTo>
                                  <a:lnTo>
                                    <a:pt x="7053" y="5350"/>
                                  </a:lnTo>
                                  <a:lnTo>
                                    <a:pt x="7058" y="5327"/>
                                  </a:lnTo>
                                  <a:lnTo>
                                    <a:pt x="7063" y="5304"/>
                                  </a:lnTo>
                                  <a:lnTo>
                                    <a:pt x="7067" y="5280"/>
                                  </a:lnTo>
                                  <a:lnTo>
                                    <a:pt x="7071" y="5256"/>
                                  </a:lnTo>
                                  <a:lnTo>
                                    <a:pt x="7073" y="5232"/>
                                  </a:lnTo>
                                  <a:lnTo>
                                    <a:pt x="7076" y="5207"/>
                                  </a:lnTo>
                                  <a:lnTo>
                                    <a:pt x="7077" y="5183"/>
                                  </a:lnTo>
                                  <a:lnTo>
                                    <a:pt x="7077" y="5157"/>
                                  </a:lnTo>
                                  <a:lnTo>
                                    <a:pt x="7077" y="5132"/>
                                  </a:lnTo>
                                  <a:lnTo>
                                    <a:pt x="7074" y="5106"/>
                                  </a:lnTo>
                                  <a:lnTo>
                                    <a:pt x="7072" y="5081"/>
                                  </a:lnTo>
                                  <a:lnTo>
                                    <a:pt x="7069" y="5057"/>
                                  </a:lnTo>
                                  <a:lnTo>
                                    <a:pt x="7066" y="5032"/>
                                  </a:lnTo>
                                  <a:lnTo>
                                    <a:pt x="7060" y="5008"/>
                                  </a:lnTo>
                                  <a:lnTo>
                                    <a:pt x="7056" y="4985"/>
                                  </a:lnTo>
                                  <a:lnTo>
                                    <a:pt x="7049" y="4960"/>
                                  </a:lnTo>
                                  <a:lnTo>
                                    <a:pt x="7067" y="4937"/>
                                  </a:lnTo>
                                  <a:lnTo>
                                    <a:pt x="7083" y="4911"/>
                                  </a:lnTo>
                                  <a:lnTo>
                                    <a:pt x="7099" y="4886"/>
                                  </a:lnTo>
                                  <a:lnTo>
                                    <a:pt x="7113" y="4860"/>
                                  </a:lnTo>
                                  <a:lnTo>
                                    <a:pt x="7128" y="4833"/>
                                  </a:lnTo>
                                  <a:lnTo>
                                    <a:pt x="7140" y="4805"/>
                                  </a:lnTo>
                                  <a:lnTo>
                                    <a:pt x="7152" y="4777"/>
                                  </a:lnTo>
                                  <a:lnTo>
                                    <a:pt x="7163" y="4748"/>
                                  </a:lnTo>
                                  <a:lnTo>
                                    <a:pt x="7172" y="4719"/>
                                  </a:lnTo>
                                  <a:lnTo>
                                    <a:pt x="7181" y="4689"/>
                                  </a:lnTo>
                                  <a:lnTo>
                                    <a:pt x="7187" y="4658"/>
                                  </a:lnTo>
                                  <a:lnTo>
                                    <a:pt x="7193" y="4627"/>
                                  </a:lnTo>
                                  <a:lnTo>
                                    <a:pt x="7198" y="4594"/>
                                  </a:lnTo>
                                  <a:lnTo>
                                    <a:pt x="7202" y="4562"/>
                                  </a:lnTo>
                                  <a:lnTo>
                                    <a:pt x="7204" y="4529"/>
                                  </a:lnTo>
                                  <a:lnTo>
                                    <a:pt x="7204" y="4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12"/>
                          <wps:cNvSpPr>
                            <a:spLocks/>
                          </wps:cNvSpPr>
                          <wps:spPr bwMode="auto">
                            <a:xfrm>
                              <a:off x="2142" y="2609"/>
                              <a:ext cx="142" cy="200"/>
                            </a:xfrm>
                            <a:custGeom>
                              <a:avLst/>
                              <a:gdLst>
                                <a:gd name="T0" fmla="*/ 114 w 1278"/>
                                <a:gd name="T1" fmla="*/ 1609 h 1798"/>
                                <a:gd name="T2" fmla="*/ 139 w 1278"/>
                                <a:gd name="T3" fmla="*/ 1499 h 1798"/>
                                <a:gd name="T4" fmla="*/ 148 w 1278"/>
                                <a:gd name="T5" fmla="*/ 1406 h 1798"/>
                                <a:gd name="T6" fmla="*/ 143 w 1278"/>
                                <a:gd name="T7" fmla="*/ 1287 h 1798"/>
                                <a:gd name="T8" fmla="*/ 117 w 1278"/>
                                <a:gd name="T9" fmla="*/ 1165 h 1798"/>
                                <a:gd name="T10" fmla="*/ 75 w 1278"/>
                                <a:gd name="T11" fmla="*/ 1052 h 1798"/>
                                <a:gd name="T12" fmla="*/ 17 w 1278"/>
                                <a:gd name="T13" fmla="*/ 950 h 1798"/>
                                <a:gd name="T14" fmla="*/ 3 w 1278"/>
                                <a:gd name="T15" fmla="*/ 927 h 1798"/>
                                <a:gd name="T16" fmla="*/ 7 w 1278"/>
                                <a:gd name="T17" fmla="*/ 928 h 1798"/>
                                <a:gd name="T18" fmla="*/ 104 w 1278"/>
                                <a:gd name="T19" fmla="*/ 919 h 1798"/>
                                <a:gd name="T20" fmla="*/ 226 w 1278"/>
                                <a:gd name="T21" fmla="*/ 884 h 1798"/>
                                <a:gd name="T22" fmla="*/ 337 w 1278"/>
                                <a:gd name="T23" fmla="*/ 824 h 1798"/>
                                <a:gd name="T24" fmla="*/ 435 w 1278"/>
                                <a:gd name="T25" fmla="*/ 742 h 1798"/>
                                <a:gd name="T26" fmla="*/ 517 w 1278"/>
                                <a:gd name="T27" fmla="*/ 640 h 1798"/>
                                <a:gd name="T28" fmla="*/ 581 w 1278"/>
                                <a:gd name="T29" fmla="*/ 521 h 1798"/>
                                <a:gd name="T30" fmla="*/ 624 w 1278"/>
                                <a:gd name="T31" fmla="*/ 390 h 1798"/>
                                <a:gd name="T32" fmla="*/ 643 w 1278"/>
                                <a:gd name="T33" fmla="*/ 248 h 1798"/>
                                <a:gd name="T34" fmla="*/ 642 w 1278"/>
                                <a:gd name="T35" fmla="*/ 186 h 1798"/>
                                <a:gd name="T36" fmla="*/ 638 w 1278"/>
                                <a:gd name="T37" fmla="*/ 153 h 1798"/>
                                <a:gd name="T38" fmla="*/ 687 w 1278"/>
                                <a:gd name="T39" fmla="*/ 155 h 1798"/>
                                <a:gd name="T40" fmla="*/ 755 w 1278"/>
                                <a:gd name="T41" fmla="*/ 161 h 1798"/>
                                <a:gd name="T42" fmla="*/ 855 w 1278"/>
                                <a:gd name="T43" fmla="*/ 156 h 1798"/>
                                <a:gd name="T44" fmla="*/ 961 w 1278"/>
                                <a:gd name="T45" fmla="*/ 128 h 1798"/>
                                <a:gd name="T46" fmla="*/ 1059 w 1278"/>
                                <a:gd name="T47" fmla="*/ 83 h 1798"/>
                                <a:gd name="T48" fmla="*/ 1148 w 1278"/>
                                <a:gd name="T49" fmla="*/ 19 h 1798"/>
                                <a:gd name="T50" fmla="*/ 1144 w 1278"/>
                                <a:gd name="T51" fmla="*/ 92 h 1798"/>
                                <a:gd name="T52" fmla="*/ 1126 w 1278"/>
                                <a:gd name="T53" fmla="*/ 222 h 1798"/>
                                <a:gd name="T54" fmla="*/ 1132 w 1278"/>
                                <a:gd name="T55" fmla="*/ 353 h 1798"/>
                                <a:gd name="T56" fmla="*/ 1157 w 1278"/>
                                <a:gd name="T57" fmla="*/ 476 h 1798"/>
                                <a:gd name="T58" fmla="*/ 1200 w 1278"/>
                                <a:gd name="T59" fmla="*/ 589 h 1798"/>
                                <a:gd name="T60" fmla="*/ 1260 w 1278"/>
                                <a:gd name="T61" fmla="*/ 692 h 1798"/>
                                <a:gd name="T62" fmla="*/ 1243 w 1278"/>
                                <a:gd name="T63" fmla="*/ 782 h 1798"/>
                                <a:gd name="T64" fmla="*/ 1206 w 1278"/>
                                <a:gd name="T65" fmla="*/ 877 h 1798"/>
                                <a:gd name="T66" fmla="*/ 1182 w 1278"/>
                                <a:gd name="T67" fmla="*/ 978 h 1798"/>
                                <a:gd name="T68" fmla="*/ 1172 w 1278"/>
                                <a:gd name="T69" fmla="*/ 1084 h 1798"/>
                                <a:gd name="T70" fmla="*/ 1171 w 1278"/>
                                <a:gd name="T71" fmla="*/ 1114 h 1798"/>
                                <a:gd name="T72" fmla="*/ 1172 w 1278"/>
                                <a:gd name="T73" fmla="*/ 1117 h 1798"/>
                                <a:gd name="T74" fmla="*/ 1078 w 1278"/>
                                <a:gd name="T75" fmla="*/ 1125 h 1798"/>
                                <a:gd name="T76" fmla="*/ 960 w 1278"/>
                                <a:gd name="T77" fmla="*/ 1160 h 1798"/>
                                <a:gd name="T78" fmla="*/ 854 w 1278"/>
                                <a:gd name="T79" fmla="*/ 1217 h 1798"/>
                                <a:gd name="T80" fmla="*/ 759 w 1278"/>
                                <a:gd name="T81" fmla="*/ 1295 h 1798"/>
                                <a:gd name="T82" fmla="*/ 678 w 1278"/>
                                <a:gd name="T83" fmla="*/ 1391 h 1798"/>
                                <a:gd name="T84" fmla="*/ 614 w 1278"/>
                                <a:gd name="T85" fmla="*/ 1503 h 1798"/>
                                <a:gd name="T86" fmla="*/ 570 w 1278"/>
                                <a:gd name="T87" fmla="*/ 1627 h 1798"/>
                                <a:gd name="T88" fmla="*/ 547 w 1278"/>
                                <a:gd name="T89" fmla="*/ 1763 h 1798"/>
                                <a:gd name="T90" fmla="*/ 454 w 1278"/>
                                <a:gd name="T91" fmla="*/ 1749 h 1798"/>
                                <a:gd name="T92" fmla="*/ 376 w 1278"/>
                                <a:gd name="T93" fmla="*/ 1722 h 1798"/>
                                <a:gd name="T94" fmla="*/ 295 w 1278"/>
                                <a:gd name="T95" fmla="*/ 1706 h 1798"/>
                                <a:gd name="T96" fmla="*/ 210 w 1278"/>
                                <a:gd name="T97" fmla="*/ 1703 h 1798"/>
                                <a:gd name="T98" fmla="*/ 126 w 1278"/>
                                <a:gd name="T99" fmla="*/ 1714 h 17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278" h="1798">
                                  <a:moveTo>
                                    <a:pt x="65" y="1731"/>
                                  </a:moveTo>
                                  <a:lnTo>
                                    <a:pt x="84" y="1691"/>
                                  </a:lnTo>
                                  <a:lnTo>
                                    <a:pt x="101" y="1650"/>
                                  </a:lnTo>
                                  <a:lnTo>
                                    <a:pt x="114" y="1609"/>
                                  </a:lnTo>
                                  <a:lnTo>
                                    <a:pt x="126" y="1565"/>
                                  </a:lnTo>
                                  <a:lnTo>
                                    <a:pt x="132" y="1543"/>
                                  </a:lnTo>
                                  <a:lnTo>
                                    <a:pt x="136" y="1521"/>
                                  </a:lnTo>
                                  <a:lnTo>
                                    <a:pt x="139" y="1499"/>
                                  </a:lnTo>
                                  <a:lnTo>
                                    <a:pt x="143" y="1476"/>
                                  </a:lnTo>
                                  <a:lnTo>
                                    <a:pt x="145" y="1453"/>
                                  </a:lnTo>
                                  <a:lnTo>
                                    <a:pt x="147" y="1430"/>
                                  </a:lnTo>
                                  <a:lnTo>
                                    <a:pt x="148" y="1406"/>
                                  </a:lnTo>
                                  <a:lnTo>
                                    <a:pt x="148" y="1383"/>
                                  </a:lnTo>
                                  <a:lnTo>
                                    <a:pt x="148" y="1350"/>
                                  </a:lnTo>
                                  <a:lnTo>
                                    <a:pt x="146" y="1318"/>
                                  </a:lnTo>
                                  <a:lnTo>
                                    <a:pt x="143" y="1287"/>
                                  </a:lnTo>
                                  <a:lnTo>
                                    <a:pt x="138" y="1255"/>
                                  </a:lnTo>
                                  <a:lnTo>
                                    <a:pt x="133" y="1225"/>
                                  </a:lnTo>
                                  <a:lnTo>
                                    <a:pt x="126" y="1195"/>
                                  </a:lnTo>
                                  <a:lnTo>
                                    <a:pt x="117" y="1165"/>
                                  </a:lnTo>
                                  <a:lnTo>
                                    <a:pt x="108" y="1137"/>
                                  </a:lnTo>
                                  <a:lnTo>
                                    <a:pt x="98" y="1108"/>
                                  </a:lnTo>
                                  <a:lnTo>
                                    <a:pt x="87" y="1080"/>
                                  </a:lnTo>
                                  <a:lnTo>
                                    <a:pt x="75" y="1052"/>
                                  </a:lnTo>
                                  <a:lnTo>
                                    <a:pt x="62" y="1026"/>
                                  </a:lnTo>
                                  <a:lnTo>
                                    <a:pt x="48" y="1000"/>
                                  </a:lnTo>
                                  <a:lnTo>
                                    <a:pt x="33" y="975"/>
                                  </a:lnTo>
                                  <a:lnTo>
                                    <a:pt x="17" y="950"/>
                                  </a:lnTo>
                                  <a:lnTo>
                                    <a:pt x="0" y="927"/>
                                  </a:lnTo>
                                  <a:lnTo>
                                    <a:pt x="1" y="927"/>
                                  </a:lnTo>
                                  <a:lnTo>
                                    <a:pt x="2" y="927"/>
                                  </a:lnTo>
                                  <a:lnTo>
                                    <a:pt x="3" y="927"/>
                                  </a:lnTo>
                                  <a:lnTo>
                                    <a:pt x="4" y="927"/>
                                  </a:lnTo>
                                  <a:lnTo>
                                    <a:pt x="6" y="928"/>
                                  </a:lnTo>
                                  <a:lnTo>
                                    <a:pt x="7" y="928"/>
                                  </a:lnTo>
                                  <a:lnTo>
                                    <a:pt x="8" y="928"/>
                                  </a:lnTo>
                                  <a:lnTo>
                                    <a:pt x="40" y="927"/>
                                  </a:lnTo>
                                  <a:lnTo>
                                    <a:pt x="72" y="924"/>
                                  </a:lnTo>
                                  <a:lnTo>
                                    <a:pt x="104" y="919"/>
                                  </a:lnTo>
                                  <a:lnTo>
                                    <a:pt x="136" y="914"/>
                                  </a:lnTo>
                                  <a:lnTo>
                                    <a:pt x="166" y="905"/>
                                  </a:lnTo>
                                  <a:lnTo>
                                    <a:pt x="197" y="896"/>
                                  </a:lnTo>
                                  <a:lnTo>
                                    <a:pt x="226" y="884"/>
                                  </a:lnTo>
                                  <a:lnTo>
                                    <a:pt x="256" y="872"/>
                                  </a:lnTo>
                                  <a:lnTo>
                                    <a:pt x="283" y="857"/>
                                  </a:lnTo>
                                  <a:lnTo>
                                    <a:pt x="311" y="842"/>
                                  </a:lnTo>
                                  <a:lnTo>
                                    <a:pt x="337" y="824"/>
                                  </a:lnTo>
                                  <a:lnTo>
                                    <a:pt x="363" y="805"/>
                                  </a:lnTo>
                                  <a:lnTo>
                                    <a:pt x="388" y="785"/>
                                  </a:lnTo>
                                  <a:lnTo>
                                    <a:pt x="412" y="764"/>
                                  </a:lnTo>
                                  <a:lnTo>
                                    <a:pt x="435" y="742"/>
                                  </a:lnTo>
                                  <a:lnTo>
                                    <a:pt x="457" y="718"/>
                                  </a:lnTo>
                                  <a:lnTo>
                                    <a:pt x="478" y="693"/>
                                  </a:lnTo>
                                  <a:lnTo>
                                    <a:pt x="498" y="667"/>
                                  </a:lnTo>
                                  <a:lnTo>
                                    <a:pt x="517" y="640"/>
                                  </a:lnTo>
                                  <a:lnTo>
                                    <a:pt x="536" y="612"/>
                                  </a:lnTo>
                                  <a:lnTo>
                                    <a:pt x="551" y="582"/>
                                  </a:lnTo>
                                  <a:lnTo>
                                    <a:pt x="566" y="552"/>
                                  </a:lnTo>
                                  <a:lnTo>
                                    <a:pt x="581" y="521"/>
                                  </a:lnTo>
                                  <a:lnTo>
                                    <a:pt x="594" y="490"/>
                                  </a:lnTo>
                                  <a:lnTo>
                                    <a:pt x="605" y="457"/>
                                  </a:lnTo>
                                  <a:lnTo>
                                    <a:pt x="615" y="424"/>
                                  </a:lnTo>
                                  <a:lnTo>
                                    <a:pt x="624" y="390"/>
                                  </a:lnTo>
                                  <a:lnTo>
                                    <a:pt x="631" y="355"/>
                                  </a:lnTo>
                                  <a:lnTo>
                                    <a:pt x="636" y="320"/>
                                  </a:lnTo>
                                  <a:lnTo>
                                    <a:pt x="641" y="284"/>
                                  </a:lnTo>
                                  <a:lnTo>
                                    <a:pt x="643" y="248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02"/>
                                  </a:lnTo>
                                  <a:lnTo>
                                    <a:pt x="643" y="194"/>
                                  </a:lnTo>
                                  <a:lnTo>
                                    <a:pt x="642" y="186"/>
                                  </a:lnTo>
                                  <a:lnTo>
                                    <a:pt x="642" y="178"/>
                                  </a:lnTo>
                                  <a:lnTo>
                                    <a:pt x="641" y="169"/>
                                  </a:lnTo>
                                  <a:lnTo>
                                    <a:pt x="640" y="161"/>
                                  </a:lnTo>
                                  <a:lnTo>
                                    <a:pt x="638" y="153"/>
                                  </a:lnTo>
                                  <a:lnTo>
                                    <a:pt x="638" y="145"/>
                                  </a:lnTo>
                                  <a:lnTo>
                                    <a:pt x="654" y="149"/>
                                  </a:lnTo>
                                  <a:lnTo>
                                    <a:pt x="671" y="152"/>
                                  </a:lnTo>
                                  <a:lnTo>
                                    <a:pt x="687" y="155"/>
                                  </a:lnTo>
                                  <a:lnTo>
                                    <a:pt x="704" y="157"/>
                                  </a:lnTo>
                                  <a:lnTo>
                                    <a:pt x="720" y="159"/>
                                  </a:lnTo>
                                  <a:lnTo>
                                    <a:pt x="738" y="160"/>
                                  </a:lnTo>
                                  <a:lnTo>
                                    <a:pt x="755" y="161"/>
                                  </a:lnTo>
                                  <a:lnTo>
                                    <a:pt x="772" y="161"/>
                                  </a:lnTo>
                                  <a:lnTo>
                                    <a:pt x="800" y="161"/>
                                  </a:lnTo>
                                  <a:lnTo>
                                    <a:pt x="828" y="159"/>
                                  </a:lnTo>
                                  <a:lnTo>
                                    <a:pt x="855" y="156"/>
                                  </a:lnTo>
                                  <a:lnTo>
                                    <a:pt x="883" y="150"/>
                                  </a:lnTo>
                                  <a:lnTo>
                                    <a:pt x="909" y="145"/>
                                  </a:lnTo>
                                  <a:lnTo>
                                    <a:pt x="935" y="137"/>
                                  </a:lnTo>
                                  <a:lnTo>
                                    <a:pt x="961" y="128"/>
                                  </a:lnTo>
                                  <a:lnTo>
                                    <a:pt x="987" y="118"/>
                                  </a:lnTo>
                                  <a:lnTo>
                                    <a:pt x="1011" y="107"/>
                                  </a:lnTo>
                                  <a:lnTo>
                                    <a:pt x="1036" y="96"/>
                                  </a:lnTo>
                                  <a:lnTo>
                                    <a:pt x="1059" y="83"/>
                                  </a:lnTo>
                                  <a:lnTo>
                                    <a:pt x="1082" y="68"/>
                                  </a:lnTo>
                                  <a:lnTo>
                                    <a:pt x="1105" y="53"/>
                                  </a:lnTo>
                                  <a:lnTo>
                                    <a:pt x="1127" y="36"/>
                                  </a:lnTo>
                                  <a:lnTo>
                                    <a:pt x="1148" y="19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160" y="30"/>
                                  </a:lnTo>
                                  <a:lnTo>
                                    <a:pt x="1151" y="61"/>
                                  </a:lnTo>
                                  <a:lnTo>
                                    <a:pt x="1144" y="92"/>
                                  </a:lnTo>
                                  <a:lnTo>
                                    <a:pt x="1137" y="125"/>
                                  </a:lnTo>
                                  <a:lnTo>
                                    <a:pt x="1133" y="157"/>
                                  </a:lnTo>
                                  <a:lnTo>
                                    <a:pt x="1129" y="189"/>
                                  </a:lnTo>
                                  <a:lnTo>
                                    <a:pt x="1126" y="222"/>
                                  </a:lnTo>
                                  <a:lnTo>
                                    <a:pt x="1126" y="255"/>
                                  </a:lnTo>
                                  <a:lnTo>
                                    <a:pt x="1126" y="289"/>
                                  </a:lnTo>
                                  <a:lnTo>
                                    <a:pt x="1129" y="321"/>
                                  </a:lnTo>
                                  <a:lnTo>
                                    <a:pt x="1132" y="353"/>
                                  </a:lnTo>
                                  <a:lnTo>
                                    <a:pt x="1136" y="384"/>
                                  </a:lnTo>
                                  <a:lnTo>
                                    <a:pt x="1142" y="415"/>
                                  </a:lnTo>
                                  <a:lnTo>
                                    <a:pt x="1150" y="446"/>
                                  </a:lnTo>
                                  <a:lnTo>
                                    <a:pt x="1157" y="476"/>
                                  </a:lnTo>
                                  <a:lnTo>
                                    <a:pt x="1166" y="505"/>
                                  </a:lnTo>
                                  <a:lnTo>
                                    <a:pt x="1177" y="534"/>
                                  </a:lnTo>
                                  <a:lnTo>
                                    <a:pt x="1188" y="561"/>
                                  </a:lnTo>
                                  <a:lnTo>
                                    <a:pt x="1200" y="589"/>
                                  </a:lnTo>
                                  <a:lnTo>
                                    <a:pt x="1215" y="616"/>
                                  </a:lnTo>
                                  <a:lnTo>
                                    <a:pt x="1229" y="642"/>
                                  </a:lnTo>
                                  <a:lnTo>
                                    <a:pt x="1244" y="668"/>
                                  </a:lnTo>
                                  <a:lnTo>
                                    <a:pt x="1260" y="692"/>
                                  </a:lnTo>
                                  <a:lnTo>
                                    <a:pt x="1278" y="715"/>
                                  </a:lnTo>
                                  <a:lnTo>
                                    <a:pt x="1266" y="738"/>
                                  </a:lnTo>
                                  <a:lnTo>
                                    <a:pt x="1254" y="760"/>
                                  </a:lnTo>
                                  <a:lnTo>
                                    <a:pt x="1243" y="782"/>
                                  </a:lnTo>
                                  <a:lnTo>
                                    <a:pt x="1233" y="805"/>
                                  </a:lnTo>
                                  <a:lnTo>
                                    <a:pt x="1223" y="828"/>
                                  </a:lnTo>
                                  <a:lnTo>
                                    <a:pt x="1214" y="853"/>
                                  </a:lnTo>
                                  <a:lnTo>
                                    <a:pt x="1206" y="877"/>
                                  </a:lnTo>
                                  <a:lnTo>
                                    <a:pt x="1199" y="902"/>
                                  </a:lnTo>
                                  <a:lnTo>
                                    <a:pt x="1193" y="927"/>
                                  </a:lnTo>
                                  <a:lnTo>
                                    <a:pt x="1187" y="953"/>
                                  </a:lnTo>
                                  <a:lnTo>
                                    <a:pt x="1182" y="978"/>
                                  </a:lnTo>
                                  <a:lnTo>
                                    <a:pt x="1178" y="1005"/>
                                  </a:lnTo>
                                  <a:lnTo>
                                    <a:pt x="1175" y="1031"/>
                                  </a:lnTo>
                                  <a:lnTo>
                                    <a:pt x="1173" y="1058"/>
                                  </a:lnTo>
                                  <a:lnTo>
                                    <a:pt x="1172" y="1084"/>
                                  </a:lnTo>
                                  <a:lnTo>
                                    <a:pt x="1171" y="1112"/>
                                  </a:lnTo>
                                  <a:lnTo>
                                    <a:pt x="1171" y="1113"/>
                                  </a:lnTo>
                                  <a:lnTo>
                                    <a:pt x="1171" y="1114"/>
                                  </a:lnTo>
                                  <a:lnTo>
                                    <a:pt x="1171" y="1115"/>
                                  </a:lnTo>
                                  <a:lnTo>
                                    <a:pt x="1172" y="1115"/>
                                  </a:lnTo>
                                  <a:lnTo>
                                    <a:pt x="1172" y="1117"/>
                                  </a:lnTo>
                                  <a:lnTo>
                                    <a:pt x="1140" y="1118"/>
                                  </a:lnTo>
                                  <a:lnTo>
                                    <a:pt x="1109" y="1121"/>
                                  </a:lnTo>
                                  <a:lnTo>
                                    <a:pt x="1078" y="1125"/>
                                  </a:lnTo>
                                  <a:lnTo>
                                    <a:pt x="1048" y="1132"/>
                                  </a:lnTo>
                                  <a:lnTo>
                                    <a:pt x="1018" y="1140"/>
                                  </a:lnTo>
                                  <a:lnTo>
                                    <a:pt x="989" y="1149"/>
                                  </a:lnTo>
                                  <a:lnTo>
                                    <a:pt x="960" y="1160"/>
                                  </a:lnTo>
                                  <a:lnTo>
                                    <a:pt x="933" y="1172"/>
                                  </a:lnTo>
                                  <a:lnTo>
                                    <a:pt x="906" y="1185"/>
                                  </a:lnTo>
                                  <a:lnTo>
                                    <a:pt x="880" y="1201"/>
                                  </a:lnTo>
                                  <a:lnTo>
                                    <a:pt x="854" y="1217"/>
                                  </a:lnTo>
                                  <a:lnTo>
                                    <a:pt x="829" y="1235"/>
                                  </a:lnTo>
                                  <a:lnTo>
                                    <a:pt x="804" y="1254"/>
                                  </a:lnTo>
                                  <a:lnTo>
                                    <a:pt x="781" y="1274"/>
                                  </a:lnTo>
                                  <a:lnTo>
                                    <a:pt x="759" y="1295"/>
                                  </a:lnTo>
                                  <a:lnTo>
                                    <a:pt x="737" y="1317"/>
                                  </a:lnTo>
                                  <a:lnTo>
                                    <a:pt x="717" y="1340"/>
                                  </a:lnTo>
                                  <a:lnTo>
                                    <a:pt x="697" y="1366"/>
                                  </a:lnTo>
                                  <a:lnTo>
                                    <a:pt x="678" y="1391"/>
                                  </a:lnTo>
                                  <a:lnTo>
                                    <a:pt x="661" y="1418"/>
                                  </a:lnTo>
                                  <a:lnTo>
                                    <a:pt x="644" y="1446"/>
                                  </a:lnTo>
                                  <a:lnTo>
                                    <a:pt x="628" y="1473"/>
                                  </a:lnTo>
                                  <a:lnTo>
                                    <a:pt x="614" y="1503"/>
                                  </a:lnTo>
                                  <a:lnTo>
                                    <a:pt x="602" y="1533"/>
                                  </a:lnTo>
                                  <a:lnTo>
                                    <a:pt x="590" y="1564"/>
                                  </a:lnTo>
                                  <a:lnTo>
                                    <a:pt x="579" y="1595"/>
                                  </a:lnTo>
                                  <a:lnTo>
                                    <a:pt x="570" y="1627"/>
                                  </a:lnTo>
                                  <a:lnTo>
                                    <a:pt x="562" y="1661"/>
                                  </a:lnTo>
                                  <a:lnTo>
                                    <a:pt x="555" y="1694"/>
                                  </a:lnTo>
                                  <a:lnTo>
                                    <a:pt x="550" y="1728"/>
                                  </a:lnTo>
                                  <a:lnTo>
                                    <a:pt x="547" y="1763"/>
                                  </a:lnTo>
                                  <a:lnTo>
                                    <a:pt x="544" y="1798"/>
                                  </a:lnTo>
                                  <a:lnTo>
                                    <a:pt x="509" y="1777"/>
                                  </a:lnTo>
                                  <a:lnTo>
                                    <a:pt x="472" y="1758"/>
                                  </a:lnTo>
                                  <a:lnTo>
                                    <a:pt x="454" y="1749"/>
                                  </a:lnTo>
                                  <a:lnTo>
                                    <a:pt x="435" y="1742"/>
                                  </a:lnTo>
                                  <a:lnTo>
                                    <a:pt x="416" y="1734"/>
                                  </a:lnTo>
                                  <a:lnTo>
                                    <a:pt x="396" y="1728"/>
                                  </a:lnTo>
                                  <a:lnTo>
                                    <a:pt x="376" y="1722"/>
                                  </a:lnTo>
                                  <a:lnTo>
                                    <a:pt x="356" y="1717"/>
                                  </a:lnTo>
                                  <a:lnTo>
                                    <a:pt x="336" y="1713"/>
                                  </a:lnTo>
                                  <a:lnTo>
                                    <a:pt x="316" y="1708"/>
                                  </a:lnTo>
                                  <a:lnTo>
                                    <a:pt x="295" y="1706"/>
                                  </a:lnTo>
                                  <a:lnTo>
                                    <a:pt x="274" y="1704"/>
                                  </a:lnTo>
                                  <a:lnTo>
                                    <a:pt x="253" y="1703"/>
                                  </a:lnTo>
                                  <a:lnTo>
                                    <a:pt x="232" y="1702"/>
                                  </a:lnTo>
                                  <a:lnTo>
                                    <a:pt x="210" y="1703"/>
                                  </a:lnTo>
                                  <a:lnTo>
                                    <a:pt x="189" y="1704"/>
                                  </a:lnTo>
                                  <a:lnTo>
                                    <a:pt x="168" y="1707"/>
                                  </a:lnTo>
                                  <a:lnTo>
                                    <a:pt x="147" y="1710"/>
                                  </a:lnTo>
                                  <a:lnTo>
                                    <a:pt x="126" y="1714"/>
                                  </a:lnTo>
                                  <a:lnTo>
                                    <a:pt x="106" y="1718"/>
                                  </a:lnTo>
                                  <a:lnTo>
                                    <a:pt x="86" y="1724"/>
                                  </a:lnTo>
                                  <a:lnTo>
                                    <a:pt x="65" y="1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213"/>
                          <wps:cNvSpPr>
                            <a:spLocks/>
                          </wps:cNvSpPr>
                          <wps:spPr bwMode="auto">
                            <a:xfrm>
                              <a:off x="2361" y="2587"/>
                              <a:ext cx="211" cy="143"/>
                            </a:xfrm>
                            <a:custGeom>
                              <a:avLst/>
                              <a:gdLst>
                                <a:gd name="T0" fmla="*/ 1788 w 1899"/>
                                <a:gd name="T1" fmla="*/ 403 h 1293"/>
                                <a:gd name="T2" fmla="*/ 1705 w 1899"/>
                                <a:gd name="T3" fmla="*/ 478 h 1293"/>
                                <a:gd name="T4" fmla="*/ 1644 w 1899"/>
                                <a:gd name="T5" fmla="*/ 549 h 1293"/>
                                <a:gd name="T6" fmla="*/ 1580 w 1899"/>
                                <a:gd name="T7" fmla="*/ 649 h 1293"/>
                                <a:gd name="T8" fmla="*/ 1530 w 1899"/>
                                <a:gd name="T9" fmla="*/ 763 h 1293"/>
                                <a:gd name="T10" fmla="*/ 1499 w 1899"/>
                                <a:gd name="T11" fmla="*/ 880 h 1293"/>
                                <a:gd name="T12" fmla="*/ 1488 w 1899"/>
                                <a:gd name="T13" fmla="*/ 996 h 1293"/>
                                <a:gd name="T14" fmla="*/ 1486 w 1899"/>
                                <a:gd name="T15" fmla="*/ 1024 h 1293"/>
                                <a:gd name="T16" fmla="*/ 1484 w 1899"/>
                                <a:gd name="T17" fmla="*/ 1021 h 1293"/>
                                <a:gd name="T18" fmla="*/ 1399 w 1899"/>
                                <a:gd name="T19" fmla="*/ 971 h 1293"/>
                                <a:gd name="T20" fmla="*/ 1279 w 1899"/>
                                <a:gd name="T21" fmla="*/ 929 h 1293"/>
                                <a:gd name="T22" fmla="*/ 1154 w 1899"/>
                                <a:gd name="T23" fmla="*/ 914 h 1293"/>
                                <a:gd name="T24" fmla="*/ 1026 w 1899"/>
                                <a:gd name="T25" fmla="*/ 924 h 1293"/>
                                <a:gd name="T26" fmla="*/ 901 w 1899"/>
                                <a:gd name="T27" fmla="*/ 960 h 1293"/>
                                <a:gd name="T28" fmla="*/ 780 w 1899"/>
                                <a:gd name="T29" fmla="*/ 1020 h 1293"/>
                                <a:gd name="T30" fmla="*/ 670 w 1899"/>
                                <a:gd name="T31" fmla="*/ 1102 h 1293"/>
                                <a:gd name="T32" fmla="*/ 572 w 1899"/>
                                <a:gd name="T33" fmla="*/ 1207 h 1293"/>
                                <a:gd name="T34" fmla="*/ 537 w 1899"/>
                                <a:gd name="T35" fmla="*/ 1258 h 1293"/>
                                <a:gd name="T36" fmla="*/ 520 w 1899"/>
                                <a:gd name="T37" fmla="*/ 1287 h 1293"/>
                                <a:gd name="T38" fmla="*/ 482 w 1899"/>
                                <a:gd name="T39" fmla="*/ 1257 h 1293"/>
                                <a:gd name="T40" fmla="*/ 431 w 1899"/>
                                <a:gd name="T41" fmla="*/ 1212 h 1293"/>
                                <a:gd name="T42" fmla="*/ 344 w 1899"/>
                                <a:gd name="T43" fmla="*/ 1159 h 1293"/>
                                <a:gd name="T44" fmla="*/ 243 w 1899"/>
                                <a:gd name="T45" fmla="*/ 1119 h 1293"/>
                                <a:gd name="T46" fmla="*/ 136 w 1899"/>
                                <a:gd name="T47" fmla="*/ 1101 h 1293"/>
                                <a:gd name="T48" fmla="*/ 28 w 1899"/>
                                <a:gd name="T49" fmla="*/ 1101 h 1293"/>
                                <a:gd name="T50" fmla="*/ 73 w 1899"/>
                                <a:gd name="T51" fmla="*/ 1043 h 1293"/>
                                <a:gd name="T52" fmla="*/ 163 w 1899"/>
                                <a:gd name="T53" fmla="*/ 946 h 1293"/>
                                <a:gd name="T54" fmla="*/ 234 w 1899"/>
                                <a:gd name="T55" fmla="*/ 838 h 1293"/>
                                <a:gd name="T56" fmla="*/ 283 w 1899"/>
                                <a:gd name="T57" fmla="*/ 723 h 1293"/>
                                <a:gd name="T58" fmla="*/ 313 w 1899"/>
                                <a:gd name="T59" fmla="*/ 605 h 1293"/>
                                <a:gd name="T60" fmla="*/ 324 w 1899"/>
                                <a:gd name="T61" fmla="*/ 487 h 1293"/>
                                <a:gd name="T62" fmla="*/ 391 w 1899"/>
                                <a:gd name="T63" fmla="*/ 423 h 1293"/>
                                <a:gd name="T64" fmla="*/ 476 w 1899"/>
                                <a:gd name="T65" fmla="*/ 367 h 1293"/>
                                <a:gd name="T66" fmla="*/ 553 w 1899"/>
                                <a:gd name="T67" fmla="*/ 298 h 1293"/>
                                <a:gd name="T68" fmla="*/ 624 w 1899"/>
                                <a:gd name="T69" fmla="*/ 217 h 1293"/>
                                <a:gd name="T70" fmla="*/ 642 w 1899"/>
                                <a:gd name="T71" fmla="*/ 194 h 1293"/>
                                <a:gd name="T72" fmla="*/ 643 w 1899"/>
                                <a:gd name="T73" fmla="*/ 192 h 1293"/>
                                <a:gd name="T74" fmla="*/ 724 w 1899"/>
                                <a:gd name="T75" fmla="*/ 238 h 1293"/>
                                <a:gd name="T76" fmla="*/ 839 w 1899"/>
                                <a:gd name="T77" fmla="*/ 278 h 1293"/>
                                <a:gd name="T78" fmla="*/ 960 w 1899"/>
                                <a:gd name="T79" fmla="*/ 294 h 1293"/>
                                <a:gd name="T80" fmla="*/ 1082 w 1899"/>
                                <a:gd name="T81" fmla="*/ 286 h 1293"/>
                                <a:gd name="T82" fmla="*/ 1203 w 1899"/>
                                <a:gd name="T83" fmla="*/ 254 h 1293"/>
                                <a:gd name="T84" fmla="*/ 1320 w 1899"/>
                                <a:gd name="T85" fmla="*/ 199 h 1293"/>
                                <a:gd name="T86" fmla="*/ 1429 w 1899"/>
                                <a:gd name="T87" fmla="*/ 124 h 1293"/>
                                <a:gd name="T88" fmla="*/ 1526 w 1899"/>
                                <a:gd name="T89" fmla="*/ 27 h 1293"/>
                                <a:gd name="T90" fmla="*/ 1594 w 1899"/>
                                <a:gd name="T91" fmla="*/ 92 h 1293"/>
                                <a:gd name="T92" fmla="*/ 1641 w 1899"/>
                                <a:gd name="T93" fmla="*/ 158 h 1293"/>
                                <a:gd name="T94" fmla="*/ 1698 w 1899"/>
                                <a:gd name="T95" fmla="*/ 218 h 1293"/>
                                <a:gd name="T96" fmla="*/ 1765 w 1899"/>
                                <a:gd name="T97" fmla="*/ 270 h 1293"/>
                                <a:gd name="T98" fmla="*/ 1840 w 1899"/>
                                <a:gd name="T99" fmla="*/ 310 h 1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99" h="1293">
                                  <a:moveTo>
                                    <a:pt x="1899" y="332"/>
                                  </a:moveTo>
                                  <a:lnTo>
                                    <a:pt x="1861" y="354"/>
                                  </a:lnTo>
                                  <a:lnTo>
                                    <a:pt x="1825" y="378"/>
                                  </a:lnTo>
                                  <a:lnTo>
                                    <a:pt x="1788" y="403"/>
                                  </a:lnTo>
                                  <a:lnTo>
                                    <a:pt x="1754" y="431"/>
                                  </a:lnTo>
                                  <a:lnTo>
                                    <a:pt x="1737" y="447"/>
                                  </a:lnTo>
                                  <a:lnTo>
                                    <a:pt x="1721" y="462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89" y="494"/>
                                  </a:lnTo>
                                  <a:lnTo>
                                    <a:pt x="1673" y="512"/>
                                  </a:lnTo>
                                  <a:lnTo>
                                    <a:pt x="1659" y="530"/>
                                  </a:lnTo>
                                  <a:lnTo>
                                    <a:pt x="1644" y="549"/>
                                  </a:lnTo>
                                  <a:lnTo>
                                    <a:pt x="1630" y="567"/>
                                  </a:lnTo>
                                  <a:lnTo>
                                    <a:pt x="1612" y="594"/>
                                  </a:lnTo>
                                  <a:lnTo>
                                    <a:pt x="1596" y="622"/>
                                  </a:lnTo>
                                  <a:lnTo>
                                    <a:pt x="1580" y="649"/>
                                  </a:lnTo>
                                  <a:lnTo>
                                    <a:pt x="1566" y="677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540" y="734"/>
                                  </a:lnTo>
                                  <a:lnTo>
                                    <a:pt x="1530" y="763"/>
                                  </a:lnTo>
                                  <a:lnTo>
                                    <a:pt x="1520" y="791"/>
                                  </a:lnTo>
                                  <a:lnTo>
                                    <a:pt x="1513" y="821"/>
                                  </a:lnTo>
                                  <a:lnTo>
                                    <a:pt x="1506" y="850"/>
                                  </a:lnTo>
                                  <a:lnTo>
                                    <a:pt x="1499" y="880"/>
                                  </a:lnTo>
                                  <a:lnTo>
                                    <a:pt x="1495" y="909"/>
                                  </a:lnTo>
                                  <a:lnTo>
                                    <a:pt x="1492" y="938"/>
                                  </a:lnTo>
                                  <a:lnTo>
                                    <a:pt x="1490" y="968"/>
                                  </a:lnTo>
                                  <a:lnTo>
                                    <a:pt x="1488" y="99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7" y="1025"/>
                                  </a:lnTo>
                                  <a:lnTo>
                                    <a:pt x="1487" y="1024"/>
                                  </a:lnTo>
                                  <a:lnTo>
                                    <a:pt x="1486" y="1024"/>
                                  </a:lnTo>
                                  <a:lnTo>
                                    <a:pt x="1486" y="1023"/>
                                  </a:lnTo>
                                  <a:lnTo>
                                    <a:pt x="1485" y="1022"/>
                                  </a:lnTo>
                                  <a:lnTo>
                                    <a:pt x="1484" y="1022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83" y="1021"/>
                                  </a:lnTo>
                                  <a:lnTo>
                                    <a:pt x="1455" y="1002"/>
                                  </a:lnTo>
                                  <a:lnTo>
                                    <a:pt x="1428" y="985"/>
                                  </a:lnTo>
                                  <a:lnTo>
                                    <a:pt x="1399" y="971"/>
                                  </a:lnTo>
                                  <a:lnTo>
                                    <a:pt x="1370" y="958"/>
                                  </a:lnTo>
                                  <a:lnTo>
                                    <a:pt x="1340" y="946"/>
                                  </a:lnTo>
                                  <a:lnTo>
                                    <a:pt x="1310" y="938"/>
                                  </a:lnTo>
                                  <a:lnTo>
                                    <a:pt x="1279" y="929"/>
                                  </a:lnTo>
                                  <a:lnTo>
                                    <a:pt x="1248" y="923"/>
                                  </a:lnTo>
                                  <a:lnTo>
                                    <a:pt x="1217" y="919"/>
                                  </a:lnTo>
                                  <a:lnTo>
                                    <a:pt x="1185" y="915"/>
                                  </a:lnTo>
                                  <a:lnTo>
                                    <a:pt x="1154" y="914"/>
                                  </a:lnTo>
                                  <a:lnTo>
                                    <a:pt x="1122" y="914"/>
                                  </a:lnTo>
                                  <a:lnTo>
                                    <a:pt x="1090" y="915"/>
                                  </a:lnTo>
                                  <a:lnTo>
                                    <a:pt x="1058" y="920"/>
                                  </a:lnTo>
                                  <a:lnTo>
                                    <a:pt x="1026" y="924"/>
                                  </a:lnTo>
                                  <a:lnTo>
                                    <a:pt x="995" y="931"/>
                                  </a:lnTo>
                                  <a:lnTo>
                                    <a:pt x="963" y="939"/>
                                  </a:lnTo>
                                  <a:lnTo>
                                    <a:pt x="932" y="949"/>
                                  </a:lnTo>
                                  <a:lnTo>
                                    <a:pt x="901" y="960"/>
                                  </a:lnTo>
                                  <a:lnTo>
                                    <a:pt x="870" y="972"/>
                                  </a:lnTo>
                                  <a:lnTo>
                                    <a:pt x="840" y="986"/>
                                  </a:lnTo>
                                  <a:lnTo>
                                    <a:pt x="810" y="1002"/>
                                  </a:lnTo>
                                  <a:lnTo>
                                    <a:pt x="780" y="1020"/>
                                  </a:lnTo>
                                  <a:lnTo>
                                    <a:pt x="752" y="1037"/>
                                  </a:lnTo>
                                  <a:lnTo>
                                    <a:pt x="724" y="1057"/>
                                  </a:lnTo>
                                  <a:lnTo>
                                    <a:pt x="696" y="1079"/>
                                  </a:lnTo>
                                  <a:lnTo>
                                    <a:pt x="670" y="1102"/>
                                  </a:lnTo>
                                  <a:lnTo>
                                    <a:pt x="644" y="1126"/>
                                  </a:lnTo>
                                  <a:lnTo>
                                    <a:pt x="619" y="1152"/>
                                  </a:lnTo>
                                  <a:lnTo>
                                    <a:pt x="594" y="1178"/>
                                  </a:lnTo>
                                  <a:lnTo>
                                    <a:pt x="572" y="1207"/>
                                  </a:lnTo>
                                  <a:lnTo>
                                    <a:pt x="550" y="1236"/>
                                  </a:lnTo>
                                  <a:lnTo>
                                    <a:pt x="545" y="1244"/>
                                  </a:lnTo>
                                  <a:lnTo>
                                    <a:pt x="540" y="1250"/>
                                  </a:lnTo>
                                  <a:lnTo>
                                    <a:pt x="537" y="1258"/>
                                  </a:lnTo>
                                  <a:lnTo>
                                    <a:pt x="532" y="1265"/>
                                  </a:lnTo>
                                  <a:lnTo>
                                    <a:pt x="528" y="1272"/>
                                  </a:lnTo>
                                  <a:lnTo>
                                    <a:pt x="525" y="1279"/>
                                  </a:lnTo>
                                  <a:lnTo>
                                    <a:pt x="520" y="1287"/>
                                  </a:lnTo>
                                  <a:lnTo>
                                    <a:pt x="517" y="1293"/>
                                  </a:lnTo>
                                  <a:lnTo>
                                    <a:pt x="505" y="1281"/>
                                  </a:lnTo>
                                  <a:lnTo>
                                    <a:pt x="494" y="1269"/>
                                  </a:lnTo>
                                  <a:lnTo>
                                    <a:pt x="482" y="1257"/>
                                  </a:lnTo>
                                  <a:lnTo>
                                    <a:pt x="469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4" y="1222"/>
                                  </a:lnTo>
                                  <a:lnTo>
                                    <a:pt x="431" y="1212"/>
                                  </a:lnTo>
                                  <a:lnTo>
                                    <a:pt x="416" y="1201"/>
                                  </a:lnTo>
                                  <a:lnTo>
                                    <a:pt x="393" y="1186"/>
                                  </a:lnTo>
                                  <a:lnTo>
                                    <a:pt x="369" y="1171"/>
                                  </a:lnTo>
                                  <a:lnTo>
                                    <a:pt x="344" y="1159"/>
                                  </a:lnTo>
                                  <a:lnTo>
                                    <a:pt x="320" y="1147"/>
                                  </a:lnTo>
                                  <a:lnTo>
                                    <a:pt x="295" y="1137"/>
                                  </a:lnTo>
                                  <a:lnTo>
                                    <a:pt x="269" y="1127"/>
                                  </a:lnTo>
                                  <a:lnTo>
                                    <a:pt x="243" y="1119"/>
                                  </a:lnTo>
                                  <a:lnTo>
                                    <a:pt x="217" y="1113"/>
                                  </a:lnTo>
                                  <a:lnTo>
                                    <a:pt x="191" y="1107"/>
                                  </a:lnTo>
                                  <a:lnTo>
                                    <a:pt x="164" y="1104"/>
                                  </a:lnTo>
                                  <a:lnTo>
                                    <a:pt x="136" y="1101"/>
                                  </a:lnTo>
                                  <a:lnTo>
                                    <a:pt x="110" y="1098"/>
                                  </a:lnTo>
                                  <a:lnTo>
                                    <a:pt x="82" y="1098"/>
                                  </a:lnTo>
                                  <a:lnTo>
                                    <a:pt x="54" y="1098"/>
                                  </a:lnTo>
                                  <a:lnTo>
                                    <a:pt x="28" y="110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" y="1084"/>
                                  </a:lnTo>
                                  <a:lnTo>
                                    <a:pt x="50" y="1064"/>
                                  </a:lnTo>
                                  <a:lnTo>
                                    <a:pt x="73" y="1043"/>
                                  </a:lnTo>
                                  <a:lnTo>
                                    <a:pt x="98" y="1021"/>
                                  </a:lnTo>
                                  <a:lnTo>
                                    <a:pt x="120" y="997"/>
                                  </a:lnTo>
                                  <a:lnTo>
                                    <a:pt x="142" y="973"/>
                                  </a:lnTo>
                                  <a:lnTo>
                                    <a:pt x="163" y="946"/>
                                  </a:lnTo>
                                  <a:lnTo>
                                    <a:pt x="183" y="920"/>
                                  </a:lnTo>
                                  <a:lnTo>
                                    <a:pt x="201" y="893"/>
                                  </a:lnTo>
                                  <a:lnTo>
                                    <a:pt x="218" y="866"/>
                                  </a:lnTo>
                                  <a:lnTo>
                                    <a:pt x="234" y="838"/>
                                  </a:lnTo>
                                  <a:lnTo>
                                    <a:pt x="248" y="809"/>
                                  </a:lnTo>
                                  <a:lnTo>
                                    <a:pt x="261" y="780"/>
                                  </a:lnTo>
                                  <a:lnTo>
                                    <a:pt x="274" y="751"/>
                                  </a:lnTo>
                                  <a:lnTo>
                                    <a:pt x="283" y="723"/>
                                  </a:lnTo>
                                  <a:lnTo>
                                    <a:pt x="293" y="694"/>
                                  </a:lnTo>
                                  <a:lnTo>
                                    <a:pt x="301" y="664"/>
                                  </a:lnTo>
                                  <a:lnTo>
                                    <a:pt x="308" y="634"/>
                                  </a:lnTo>
                                  <a:lnTo>
                                    <a:pt x="313" y="605"/>
                                  </a:lnTo>
                                  <a:lnTo>
                                    <a:pt x="318" y="575"/>
                                  </a:lnTo>
                                  <a:lnTo>
                                    <a:pt x="321" y="545"/>
                                  </a:lnTo>
                                  <a:lnTo>
                                    <a:pt x="323" y="516"/>
                                  </a:lnTo>
                                  <a:lnTo>
                                    <a:pt x="324" y="487"/>
                                  </a:lnTo>
                                  <a:lnTo>
                                    <a:pt x="324" y="458"/>
                                  </a:lnTo>
                                  <a:lnTo>
                                    <a:pt x="347" y="447"/>
                                  </a:lnTo>
                                  <a:lnTo>
                                    <a:pt x="369" y="436"/>
                                  </a:lnTo>
                                  <a:lnTo>
                                    <a:pt x="391" y="423"/>
                                  </a:lnTo>
                                  <a:lnTo>
                                    <a:pt x="413" y="410"/>
                                  </a:lnTo>
                                  <a:lnTo>
                                    <a:pt x="434" y="397"/>
                                  </a:lnTo>
                                  <a:lnTo>
                                    <a:pt x="455" y="382"/>
                                  </a:lnTo>
                                  <a:lnTo>
                                    <a:pt x="476" y="367"/>
                                  </a:lnTo>
                                  <a:lnTo>
                                    <a:pt x="496" y="351"/>
                                  </a:lnTo>
                                  <a:lnTo>
                                    <a:pt x="516" y="335"/>
                                  </a:lnTo>
                                  <a:lnTo>
                                    <a:pt x="535" y="317"/>
                                  </a:lnTo>
                                  <a:lnTo>
                                    <a:pt x="553" y="298"/>
                                  </a:lnTo>
                                  <a:lnTo>
                                    <a:pt x="572" y="279"/>
                                  </a:lnTo>
                                  <a:lnTo>
                                    <a:pt x="590" y="259"/>
                                  </a:lnTo>
                                  <a:lnTo>
                                    <a:pt x="608" y="239"/>
                                  </a:lnTo>
                                  <a:lnTo>
                                    <a:pt x="624" y="217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2" y="193"/>
                                  </a:lnTo>
                                  <a:lnTo>
                                    <a:pt x="643" y="192"/>
                                  </a:lnTo>
                                  <a:lnTo>
                                    <a:pt x="670" y="208"/>
                                  </a:lnTo>
                                  <a:lnTo>
                                    <a:pt x="696" y="224"/>
                                  </a:lnTo>
                                  <a:lnTo>
                                    <a:pt x="724" y="238"/>
                                  </a:lnTo>
                                  <a:lnTo>
                                    <a:pt x="753" y="250"/>
                                  </a:lnTo>
                                  <a:lnTo>
                                    <a:pt x="780" y="262"/>
                                  </a:lnTo>
                                  <a:lnTo>
                                    <a:pt x="810" y="272"/>
                                  </a:lnTo>
                                  <a:lnTo>
                                    <a:pt x="839" y="278"/>
                                  </a:lnTo>
                                  <a:lnTo>
                                    <a:pt x="869" y="285"/>
                                  </a:lnTo>
                                  <a:lnTo>
                                    <a:pt x="899" y="289"/>
                                  </a:lnTo>
                                  <a:lnTo>
                                    <a:pt x="930" y="293"/>
                                  </a:lnTo>
                                  <a:lnTo>
                                    <a:pt x="960" y="294"/>
                                  </a:lnTo>
                                  <a:lnTo>
                                    <a:pt x="991" y="294"/>
                                  </a:lnTo>
                                  <a:lnTo>
                                    <a:pt x="1020" y="293"/>
                                  </a:lnTo>
                                  <a:lnTo>
                                    <a:pt x="1051" y="290"/>
                                  </a:lnTo>
                                  <a:lnTo>
                                    <a:pt x="1082" y="286"/>
                                  </a:lnTo>
                                  <a:lnTo>
                                    <a:pt x="1112" y="279"/>
                                  </a:lnTo>
                                  <a:lnTo>
                                    <a:pt x="1143" y="273"/>
                                  </a:lnTo>
                                  <a:lnTo>
                                    <a:pt x="1173" y="264"/>
                                  </a:lnTo>
                                  <a:lnTo>
                                    <a:pt x="1203" y="254"/>
                                  </a:lnTo>
                                  <a:lnTo>
                                    <a:pt x="1233" y="243"/>
                                  </a:lnTo>
                                  <a:lnTo>
                                    <a:pt x="1263" y="229"/>
                                  </a:lnTo>
                                  <a:lnTo>
                                    <a:pt x="1291" y="215"/>
                                  </a:lnTo>
                                  <a:lnTo>
                                    <a:pt x="1320" y="199"/>
                                  </a:lnTo>
                                  <a:lnTo>
                                    <a:pt x="1348" y="183"/>
                                  </a:lnTo>
                                  <a:lnTo>
                                    <a:pt x="1376" y="164"/>
                                  </a:lnTo>
                                  <a:lnTo>
                                    <a:pt x="1402" y="144"/>
                                  </a:lnTo>
                                  <a:lnTo>
                                    <a:pt x="1429" y="124"/>
                                  </a:lnTo>
                                  <a:lnTo>
                                    <a:pt x="1454" y="102"/>
                                  </a:lnTo>
                                  <a:lnTo>
                                    <a:pt x="1478" y="78"/>
                                  </a:lnTo>
                                  <a:lnTo>
                                    <a:pt x="1503" y="53"/>
                                  </a:lnTo>
                                  <a:lnTo>
                                    <a:pt x="1526" y="27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65" y="38"/>
                                  </a:lnTo>
                                  <a:lnTo>
                                    <a:pt x="1584" y="74"/>
                                  </a:lnTo>
                                  <a:lnTo>
                                    <a:pt x="1594" y="92"/>
                                  </a:lnTo>
                                  <a:lnTo>
                                    <a:pt x="1605" y="109"/>
                                  </a:lnTo>
                                  <a:lnTo>
                                    <a:pt x="1616" y="126"/>
                                  </a:lnTo>
                                  <a:lnTo>
                                    <a:pt x="1628" y="143"/>
                                  </a:lnTo>
                                  <a:lnTo>
                                    <a:pt x="1641" y="158"/>
                                  </a:lnTo>
                                  <a:lnTo>
                                    <a:pt x="1654" y="174"/>
                                  </a:lnTo>
                                  <a:lnTo>
                                    <a:pt x="1668" y="190"/>
                                  </a:lnTo>
                                  <a:lnTo>
                                    <a:pt x="1682" y="205"/>
                                  </a:lnTo>
                                  <a:lnTo>
                                    <a:pt x="1698" y="218"/>
                                  </a:lnTo>
                                  <a:lnTo>
                                    <a:pt x="1713" y="233"/>
                                  </a:lnTo>
                                  <a:lnTo>
                                    <a:pt x="1730" y="246"/>
                                  </a:lnTo>
                                  <a:lnTo>
                                    <a:pt x="1747" y="258"/>
                                  </a:lnTo>
                                  <a:lnTo>
                                    <a:pt x="1765" y="270"/>
                                  </a:lnTo>
                                  <a:lnTo>
                                    <a:pt x="1783" y="282"/>
                                  </a:lnTo>
                                  <a:lnTo>
                                    <a:pt x="1802" y="291"/>
                                  </a:lnTo>
                                  <a:lnTo>
                                    <a:pt x="1820" y="301"/>
                                  </a:lnTo>
                                  <a:lnTo>
                                    <a:pt x="1840" y="310"/>
                                  </a:lnTo>
                                  <a:lnTo>
                                    <a:pt x="1859" y="318"/>
                                  </a:lnTo>
                                  <a:lnTo>
                                    <a:pt x="1879" y="326"/>
                                  </a:lnTo>
                                  <a:lnTo>
                                    <a:pt x="1899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" name="Freeform 214"/>
                        <wps:cNvSpPr>
                          <a:spLocks/>
                        </wps:cNvSpPr>
                        <wps:spPr bwMode="auto">
                          <a:xfrm>
                            <a:off x="8336" y="1710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69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5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9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3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2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58 h 221"/>
                              <a:gd name="T110" fmla="*/ 277 w 280"/>
                              <a:gd name="T111" fmla="*/ 214 h 221"/>
                              <a:gd name="T112" fmla="*/ 280 w 280"/>
                              <a:gd name="T113" fmla="*/ 20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69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5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5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7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9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3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7"/>
                                </a:lnTo>
                                <a:lnTo>
                                  <a:pt x="32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4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88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58"/>
                                </a:lnTo>
                                <a:lnTo>
                                  <a:pt x="259" y="173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15"/>
                        <wps:cNvSpPr>
                          <a:spLocks/>
                        </wps:cNvSpPr>
                        <wps:spPr bwMode="auto">
                          <a:xfrm>
                            <a:off x="8787" y="1683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2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9 w 280"/>
                              <a:gd name="T25" fmla="*/ 54 h 221"/>
                              <a:gd name="T26" fmla="*/ 218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3 w 280"/>
                              <a:gd name="T33" fmla="*/ 45 h 221"/>
                              <a:gd name="T34" fmla="*/ 199 w 280"/>
                              <a:gd name="T35" fmla="*/ 35 h 221"/>
                              <a:gd name="T36" fmla="*/ 194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79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4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8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4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9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8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3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8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4" y="25"/>
                                </a:lnTo>
                                <a:lnTo>
                                  <a:pt x="192" y="23"/>
                                </a:lnTo>
                                <a:lnTo>
                                  <a:pt x="191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4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4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5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7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79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79F4E" id="Group 195" o:spid="_x0000_s1026" style="position:absolute;margin-left:343.15pt;margin-top:52.25pt;width:83.65pt;height:52.75pt;z-index:-251709952" coordorigin="8017,1003" coordsize="1538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">
                <v:shape id="Freeform 196" o:spid="_x0000_s1027" style="position:absolute;left:8754;top:1003;width:801;height:777;visibility:visible;mso-wrap-style:square;v-text-anchor:top" coordsize="7205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" path="m7205,4496r-1,-36l7202,4425r-4,-36l7193,4355r-7,-33l7177,4289r-9,-34l7157,4224r-12,-31l7132,4162r-16,-29l7101,4105r-17,-28l7066,4050r-19,-25l7027,4000r-21,-24l6984,3954r-24,-21l6936,3913r-24,-19l6886,3876r-26,-15l6832,3845r-28,-12l6776,3821r-29,-11l6717,3801r-30,-7l6656,3789r-31,-5l6594,3782r-5,-45l6582,3692r-10,-43l6561,3606r-14,-41l6531,3525r-19,-38l6492,3450r-22,-36l6446,3381r-25,-32l6394,3318r-30,-28l6334,3263r-32,-24l6269,3216r22,-25l6312,3165r21,-27l6352,3109r18,-29l6386,3049r16,-31l6415,2986r12,-33l6438,2920r10,-36l6456,2849r5,-36l6466,2777r3,-38l6470,2700r-1,-36l6467,2627r-4,-35l6457,2556r-7,-34l6442,2488r-10,-34l6421,2422r-14,-32l6393,2359r-16,-30l6361,2300r-18,-27l6324,2245r-20,-26l6283,2194r-22,-23l6238,2147r-23,-21l6189,2106r-25,-19l6137,2071r-27,-17l6081,2040r-29,-12l6023,2016r-31,-9l5962,1999r-32,-7l5898,1988r-32,-4l5834,1983r-19,1l5798,1985r-18,2l5762,1989r-17,3l5727,1995r-17,4l5694,2003r-7,-31l5680,1941r-9,-29l5663,1882r-10,-28l5642,1826r-14,-28l5615,1772r-14,-26l5586,1721r-16,-25l5553,1673r-19,-22l5517,1629r-20,-21l5477,1588r-21,-19l5434,1550r-23,-17l5388,1518r-24,-16l5340,1489r-25,-12l5290,1465r-27,-10l5237,1446r-27,-8l5182,1431r-27,-4l5126,1424r-29,-3l5068,1420r-17,l5034,1421r-18,3l5000,1425r-18,3l4966,1430r-17,4l4932,1438r1,-11l4935,1416r1,-11l4938,1394r,-11l4939,1371r1,-11l4940,1348r-1,-36l4937,1275r-5,-35l4927,1204r-7,-34l4911,1135r-10,-33l4890,1070r-13,-32l4864,1007r-16,-30l4832,948r-18,-29l4795,893r-20,-26l4754,842r-22,-24l4709,795r-24,-21l4659,754r-25,-19l4607,719r-28,-17l4552,688r-29,-13l4493,664r-30,-10l4432,647r-32,-7l4369,636r-33,-4l4304,631r-14,1l4275,632r-14,1l4246,636r-13,1l4219,639r-14,3l4191,644r-3,-33l4182,578r-6,-33l4168,512r-9,-31l4149,450r-11,-29l4125,392r-14,-29l4097,335r-17,-26l4064,282r-18,-26l4027,232r-20,-22l3987,187r-22,-21l3943,146r-23,-19l3897,109,3872,92,3847,77,3820,64,3794,50,3766,39,3739,29r-28,-9l3682,14,3652,8,3622,4,3592,2,3562,r-34,2l3496,4r-32,5l3433,15r-31,9l3372,33r-30,11l3314,57r-28,14l3258,87r-26,18l3205,123r-24,20l3157,164r-24,23l3111,211r-21,24l3070,262r-19,27l3034,316r-17,30l3002,376r-15,31l2975,438r-11,33l2954,505r-9,34l2937,573r-5,36l2929,644r-4,37l2925,718r1,39l2929,796r5,39l2941,873r9,37l2960,946r11,35l2984,1016r-24,25l2937,1068r-22,29l2894,1125r-18,30l2858,1187r-17,33l2827,1253r-13,34l2801,1323r-10,36l2783,1396r-7,38l2772,1472r-4,40l2767,1551r1,12l2768,1575r1,13l2770,1599r2,12l2773,1623r2,11l2776,1646r-1,l2774,1646r,-1l2750,1646r-23,3l2705,1651r-23,4l2660,1660r-22,5l2615,1672r-21,6l2572,1645r-24,-32l2523,1582r-28,-28l2466,1527r-30,-25l2405,1479r-33,-21l2339,1439r-34,-15l2268,1409r-36,-12l2213,1392r-19,-4l2175,1384r-20,-4l2136,1378r-20,-1l2097,1376r-20,-1l2043,1376r-32,3l1979,1384r-31,6l1917,1398r-30,10l1858,1419r-29,12l1800,1446r-27,16l1747,1479r-27,19l1696,1518r-24,21l1648,1562r-22,23l1605,1611r-20,25l1567,1663r-18,29l1532,1721r-15,29l1502,1782r-12,32l1479,1846r-10,33l1460,1913r-7,35l1447,1983r-3,36l1440,2055r,37l1440,2127r4,35l1447,2195r6,33l1458,2261r9,31l1476,2325r10,31l1455,2378r-30,23l1396,2428r-27,26l1343,2484r-24,31l1297,2547r-21,34l1257,2616r-18,37l1224,2690r-14,39l1199,2769r-10,41l1183,2852r-6,43l1148,2901r-28,7l1092,2915r-28,10l1038,2936r-26,13l986,2962r-25,14l937,2992r-23,16l891,3026r-23,19l847,3066r-21,21l806,3109r-18,22l770,3156r-17,24l737,3207r-16,26l708,3260r-13,29l683,3317r-10,29l663,3376r-9,31l647,3438r-6,33l636,3503r-3,32l631,3569r,33l631,3625r1,23l633,3670r2,22l642,3735r7,43l660,3820r13,40l687,3898r18,39l722,3974r21,35l766,4042r24,34l815,4106r27,28l871,4162r30,26l887,4210r-12,22l864,4255r-11,24l843,4303r-9,24l825,4352r-7,25l811,4403r-7,26l800,4456r-5,26l792,4510r-2,28l788,4566r,28l788,4603r1,10l789,4622r1,9l791,4641r1,9l793,4659r1,9l775,4663r-19,-5l737,4653r-20,-3l697,4648r-20,-3l657,4643r-21,l604,4644r-32,3l540,4651r-31,7l478,4665r-31,10l418,4686r-29,14l361,4714r-28,16l306,4747r-25,18l255,4786r-23,21l209,4829r-22,24l166,4878r-20,26l127,4931r-18,28l93,4989r-16,30l63,5050r-12,31l39,5114r-10,33l20,5181r-7,35l8,5251r-5,36l1,5324,,5360r1,35l3,5429r4,34l12,5497r7,33l25,5562r10,31l45,5624r11,31l70,5684r13,29l98,5740r16,28l130,5794r19,25l168,5843r20,24l209,5889r22,21l253,5930r23,19l301,5967r25,16l352,5999r26,13l405,6025r27,11l461,6046r29,8l519,6062r30,5l580,6071r-5,19l572,6109r-2,19l567,6148r-2,20l564,6188r-1,20l563,6228r,37l566,6301r4,36l575,6372r8,36l592,6441r10,33l613,6507r12,31l639,6569r16,30l671,6629r18,28l708,6684r20,26l749,6735r22,24l794,6781r25,21l843,6822r27,19l896,6859r27,15l951,6889r29,13l1010,6913r30,10l1071,6931r31,5l1134,6942r32,2l1199,6945r23,-1l1246,6943r23,-2l1291,6937r22,-4l1335,6929r22,-7l1380,6915r21,-8l1422,6900r20,-9l1463,6880r20,-10l1501,6858r19,-13l1539,6832r19,-13l1575,6804r17,-14l1609,6774r16,-16l1641,6741r15,-18l1672,6706r13,-19l1699,6667r14,-19l1725,6627r12,-20l1748,6586r10,-22l1769,6542r28,12l1826,6565r28,9l1885,6582r30,6l1946,6592r31,3l2009,6596r23,-1l2055,6594r23,-2l2100,6588r22,-3l2143,6579r22,-5l2186,6567r21,-8l2227,6552r21,-9l2268,6533r19,-10l2307,6512r19,-12l2343,6487r18,-13l2379,6460r17,-15l2413,6430r16,-16l2445,6398r14,-17l2475,6363r13,-17l2503,6327r13,-19l2528,6288r12,-20l2551,6248r11,-21l2572,6205r9,1l2589,6207r9,1l2606,6209r7,1l2622,6211r9,2l2639,6213r33,-2l2704,6209r32,-5l2768,6198r31,-9l2830,6179r29,-11l2889,6155r22,27l2934,6207r26,24l2985,6254r27,21l3039,6295r29,17l3097,6328r31,15l3159,6356r31,11l3223,6377r33,6l3289,6389r35,3l3359,6393r22,-1l3403,6391r21,-2l3445,6387r21,-5l3487,6378r21,-6l3529,6367r20,-7l3569,6352r19,-8l3608,6336r19,-10l3646,6316r17,-11l3681,6292r18,-12l3715,6268r17,-13l3748,6240r16,-14l3779,6210r16,-15l3809,6178r15,-16l3837,6144r13,-18l3864,6108r12,-18l3887,6071r11,-20l3909,6031r34,20l3979,6068r18,9l4016,6085r19,7l4054,6097r19,7l4093,6108r20,5l4132,6116r20,2l4172,6121r21,1l4214,6123r7,-1l4228,6122r7,-1l4242,6119r7,l4256,6118r7,-1l4270,6116r10,22l4291,6160r11,23l4314,6204r12,21l4339,6245r14,19l4367,6282r14,19l4397,6319r15,18l4429,6353r18,16l4463,6384r18,15l4500,6413r19,13l4537,6439r20,12l4577,6462r21,10l4618,6482r21,8l4661,6497r22,8l4706,6511r22,5l4750,6521r23,3l4796,6526r24,1l4844,6528r2,l4849,6528r4,-1l4855,6527r3,l4860,6527r4,-1l4866,6526r9,26l4885,6576r11,24l4907,6624r12,22l4932,6669r14,21l4960,6711r14,21l4990,6752r15,19l5023,6790r17,18l5059,6825r17,17l5095,6858r20,14l5135,6886r21,14l5177,6912r21,11l5220,6934r22,10l5265,6952r23,9l5312,6967r23,6l5359,6977r25,5l5408,6984r26,2l5459,6986r20,l5499,6985r19,-2l5538,6981r18,-3l5575,6974r19,-4l5613,6965r19,-5l5649,6953r18,-7l5686,6940r34,-17l5753,6904r32,-21l5818,6861r29,-26l5876,6809r27,-28l5928,6750r25,-31l5976,6686r20,6l6017,6698r22,6l6060,6707r22,4l6104,6714r22,2l6148,6716r34,-1l6214,6712r32,-4l6277,6701r31,-7l6338,6684r29,-11l6396,6659r29,-14l6452,6629r26,-16l6505,6594r24,-20l6553,6552r24,-22l6599,6506r21,-25l6640,6455r18,-27l6676,6400r17,-29l6708,6341r15,-31l6735,6278r12,-32l6757,6213r8,-35l6772,6144r6,-36l6781,6072r4,-37l6785,5999r,-29l6782,5942r-2,-28l6776,5887r-5,-28l6765,5832r-6,-26l6751,5779r18,-11l6787,5756r17,-13l6821,5728r17,-13l6853,5699r16,-15l6884,5668r15,-16l6913,5635r13,-18l6939,5600r14,-19l6965,5562r11,-19l6987,5523r11,-20l7007,5482r10,-21l7026,5440r8,-22l7041,5396r7,-22l7053,5350r6,-23l7064,5304r4,-24l7071,5256r3,-24l7076,5207r1,-24l7078,5157r-1,-25l7076,5106r-3,-25l7070,5057r-4,-25l7061,5008r-5,-23l7050,4960r18,-23l7084,4911r16,-25l7114,4860r15,-27l7141,4805r12,-28l7163,4748r10,-29l7181,4689r7,-31l7194,4627r4,-33l7202,4562r2,-33l7205,4496xe" fillcolor="#0c0" stroked="f">
                  <v:path arrowok="t" o:connecttype="custom" o:connectlocs="786,450;743,422;711,369;717,321;711,262;673,226;633,223;611,179;570,158;549,154;537,105;496,73;465,64;441,18;396,0;348,21;326,72;320,128;308,178;301,184;256,158;213,155;172,188;161,244;138,295;104,333;75,372;73,425;95,476;88,514;64,517;18,543;0,596;17,647;58,674;65,713;94,759;141,772;175,757;200,729;243,730;273,710;291,691;335,698;383,710;415,696;442,675;471,681;489,703;521,724;541,726;564,761;601,777;636,770;679,747;726,731;753,683;756,639;779,610;787,571;796,528" o:connectangles="0,0,0,0,0,0,0,0,0,0,0,0,0,0,0,0,0,0,0,0,0,0,0,0,0,0,0,0,0,0,0,0,0,0,0,0,0,0,0,0,0,0,0,0,0,0,0,0,0,0,0,0,0,0,0,0,0,0,0,0,0"/>
                </v:shape>
                <v:shape id="Freeform 197" o:spid="_x0000_s1028" style="position:absolute;left:9124;top:1647;width:280;height:221;visibility:visible;mso-wrap-style:square;v-text-anchor:top" coordsize="2519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" path="m2519,1786r-1,-32l2517,1723r-3,-30l2508,1663r-5,-29l2496,1605r-9,-28l2477,1549r-10,-26l2455,1496r-12,-25l2429,1446r-15,-23l2399,1400r-17,-21l2366,1358r14,-34l2392,1290r12,-34l2413,1219r8,-37l2426,1145r4,-39l2431,1066r,-30l2429,1006r-4,-30l2421,946r-6,-28l2409,890r-8,-28l2392,834r-10,-25l2371,782r-12,-24l2346,734r-15,-24l2317,688r-16,-22l2285,646r-18,-20l2249,607r-18,-18l2211,573r-20,-16l2170,543r-22,-13l2125,517r-22,-10l2080,498r-24,-8l2031,483r-24,-5l1983,474r-26,-2l1932,471r-12,l1907,472r-12,1l1884,474r-12,1l1861,478r-11,2l1839,482r-6,-26l1828,432r-6,-25l1815,382r-8,-23l1798,336r-10,-22l1777,291r-11,-22l1754,249r-12,-21l1728,209r-14,-19l1699,172r-15,-17l1669,138r-17,-16l1634,107,1617,93,1599,80,1580,67,1561,56,1541,46,1521,36r-21,-7l1480,21r-22,-7l1437,9,1415,5,1393,2,1371,r-23,l1323,r-24,2l1276,7r-25,4l1228,16r-22,8l1184,33r-22,10l1141,54r-21,12l1100,80r-20,14l1061,108r-19,17l1025,143r-17,18l991,181r-15,19l961,222r-14,21l934,265r-12,23l911,312r-11,25l891,362r-9,26l874,414r-7,27l862,469r-5,27l854,525r-2,29l843,553r-9,-2l827,550r-9,-2l809,547r-9,-1l791,546r-9,-1l757,546r-26,2l706,553r-24,4l657,564r-23,9l611,582r-23,11l565,604r-21,13l523,632r-20,15l484,664r-19,17l446,700r-17,20l413,740r-16,22l382,785r-14,23l355,832r-12,26l332,883r-10,27l313,936r-8,28l299,992r-6,29l289,1051r-4,29l283,1110r,31l283,1167r1,24l288,1216r3,24l295,1264r5,24l305,1311r7,23l295,1343r-16,10l262,1364r-16,14l230,1391r-15,14l200,1421r-14,15l171,1454r-13,18l145,1491r-12,18l121,1530r-11,20l98,1573r-11,21l77,1616r-10,23l59,1662r-8,24l43,1709r-8,24l29,1758r-6,23l18,1805r-5,25l9,1854r-3,24l3,1903r-2,24l,1951r,23l,1985r1,2l1,1983r2,-8l4,1968r3,-5l8,1963r1,2l10,1968r1,6l2482,1974r9,-25l2498,1927r6,-22l2509,1884r5,-21l2517,1840r1,-26l2519,1786xe" fillcolor="lime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276,220;279,210;280,199" o:connectangles="0,0,0,0,0,0,0,0,0,0,0,0,0,0,0,0,0,0,0,0,0,0,0,0,0,0,0,0,0,0,0,0,0,0,0,0,0,0,0,0,0,0,0,0,0,0,0,0,0,0,0,0,0,0,0,0,0"/>
                </v:shape>
                <v:shape id="Freeform 198" o:spid="_x0000_s1029" style="position:absolute;left:9247;top:1734;width:280;height:183;visibility:visible;mso-wrap-style:square;v-text-anchor:top" coordsize="2521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" path="m2521,1786r-2,-32l2517,1723r-3,-30l2509,1663r-6,-29l2496,1605r-9,-28l2478,1549r-11,-26l2456,1496r-13,-25l2430,1446r-15,-23l2400,1400r-17,-21l2366,1358r14,-34l2393,1290r11,-34l2414,1219r8,-37l2428,1145r3,-39l2432,1066r-1,-30l2429,1006r-4,-30l2422,946r-7,-28l2409,890r-8,-28l2392,834r-10,-25l2371,782r-12,-24l2347,734r-15,-24l2318,688r-17,-22l2285,646r-17,-20l2249,607r-18,-18l2212,573r-21,-16l2170,543r-21,-13l2127,517r-24,-10l2080,498r-23,-8l2033,483r-25,-5l1983,474r-26,-2l1932,471r-12,l1909,472r-13,1l1884,474r-11,1l1862,478r-12,2l1839,482r-4,-26l1829,432r-7,-25l1815,382r-8,-23l1798,336r-10,-22l1778,291r-11,-22l1755,249r-13,-21l1728,209r-14,-19l1700,172r-16,-17l1669,138r-17,-16l1635,107,1618,93,1599,80,1580,67,1561,56,1541,46,1521,36r-20,-7l1480,21r-21,-7l1437,9,1416,5,1394,2,1371,r-22,l1324,r-24,2l1276,7r-23,4l1229,16r-23,8l1184,33r-22,10l1141,54r-21,12l1100,80r-20,14l1061,108r-19,17l1025,143r-17,18l991,181r-15,19l962,222r-15,21l934,265r-12,23l911,312r-10,25l891,362r-9,26l874,414r-6,27l862,469r-4,27l854,525r-2,29l844,553r-9,-2l827,550r-9,-2l809,547r-8,-1l792,546r-9,-1l757,546r-24,2l707,553r-24,4l658,564r-24,9l611,582r-22,11l567,604r-23,13l523,632r-20,15l484,664r-19,17l447,700r-18,20l413,740r-16,22l383,785r-15,23l355,832r-11,26l332,883r-9,27l313,936r-8,28l299,992r-6,29l289,1051r-3,29l284,1110r-1,31l284,1167r2,24l288,1216r3,24l295,1264r6,24l307,1311r5,23l295,1343r-16,10l262,1364r-15,14l231,1391r-15,14l201,1421r-14,15l173,1454r-14,18l146,1491r-12,18l122,1530r-12,20l99,1573r-12,21l78,1616r-9,23l60,1662r-9,24l43,1709r-8,24l30,1758r-7,23l18,1805r-5,25l10,1854r-3,24l3,1903r-1,24l1,1951,,1974r1,11l1,1987r1,-4l3,1975r3,-7l7,1963r1,l9,1965r2,3l12,1974r2471,l2491,1949r7,-22l2505,1905r6,-21l2515,1863r2,-23l2519,1814r2,-28xe" fillcolor="#0c0" stroked="f">
                  <v:path arrowok="t" o:connecttype="custom" o:connectlocs="279,156;276,145;271,135;265,127;267,116;270,102;269,90;267,79;262,70;256,61;248,54;239,49;228,45;217,43;211,44;205,44;202,37;199,29;193,21;187,14;180,9;171,4;162,1;152,0;142,1;132,3;122,7;114,13;107,20;101,29;97,38;95,48;92,51;88,50;79,51;68,54;58,58;50,64;43,72;37,81;33,91;32,102;32,112;34,121;29,126;22,131;16,137;11,145;7,153;3,162;1,171;0,180;0,183;1,181;276,182;279,174;280,164" o:connectangles="0,0,0,0,0,0,0,0,0,0,0,0,0,0,0,0,0,0,0,0,0,0,0,0,0,0,0,0,0,0,0,0,0,0,0,0,0,0,0,0,0,0,0,0,0,0,0,0,0,0,0,0,0,0,0,0,0"/>
                </v:shape>
                <v:shape id="Freeform 199" o:spid="_x0000_s1030" style="position:absolute;left:8556;top:1673;width:280;height:221;visibility:visible;mso-wrap-style:square;v-text-anchor:top" coordsize="2519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" path="m2519,1786r,-32l2517,1723r-3,-30l2509,1663r-6,-29l2496,1605r-9,-28l2478,1549r-11,-26l2455,1496r-12,-25l2430,1446r-16,-23l2399,1400r-17,-21l2366,1358r14,-34l2393,1290r11,-34l2413,1219r8,-37l2426,1145r4,-39l2431,1066r,-30l2429,1006r-4,-30l2421,946r-6,-28l2409,890r-8,-28l2392,834r-10,-25l2371,782r-12,-24l2346,734r-14,-24l2317,688r-16,-22l2285,646r-18,-20l2249,607r-18,-18l2211,573r-20,-16l2170,543r-22,-13l2126,517r-23,-10l2080,498r-24,-8l2033,483r-26,-5l1983,474r-26,-2l1932,471r-12,l1908,472r-12,1l1884,474r-11,1l1861,478r-11,2l1839,482r-4,-26l1829,432r-7,-25l1815,382r-8,-23l1798,336r-10,-22l1778,291r-12,-22l1754,249r-12,-21l1728,209r-14,-19l1700,172r-16,-17l1669,138r-17,-16l1634,107,1617,93,1599,80,1580,67,1561,56,1541,46,1521,36r-20,-7l1480,21r-21,-7l1437,9,1415,5,1393,2,1371,r-22,l1323,r-24,2l1276,7r-25,4l1228,16r-22,8l1184,33r-22,10l1141,54r-21,12l1100,80r-20,14l1061,108r-19,17l1025,143r-17,18l991,181r-15,19l962,222r-15,21l934,265r-12,23l911,312r-11,25l891,362r-9,26l874,414r-7,27l862,469r-4,27l854,525r-2,29l843,553r-8,-2l827,550r-9,-2l809,547r-9,-1l791,546r-9,-1l757,546r-26,2l707,553r-25,4l657,564r-23,9l611,582r-22,11l567,604r-23,13l523,632r-20,15l484,664r-19,17l447,700r-18,20l413,740r-16,22l382,785r-14,23l355,832r-12,26l332,883r-10,27l313,936r-8,28l299,992r-6,29l289,1051r-3,29l283,1110r,31l283,1167r3,24l288,1216r3,24l295,1264r5,24l305,1311r7,23l295,1343r-16,10l262,1364r-15,14l230,1391r-14,14l200,1421r-14,15l173,1454r-15,18l146,1491r-13,18l121,1530r-11,20l99,1573r-12,21l78,1616r-10,23l59,1662r-8,24l43,1709r-8,24l29,1758r-6,23l18,1805r-5,25l9,1854r-2,24l3,1903r-1,24l1,1951,,1974r,11l1,1987r1,-4l3,1975r1,-7l7,1963r1,l9,1965r1,3l12,1974r2471,l2491,1949r7,-22l2505,1905r6,-21l2514,1863r3,-23l2519,1814r,-28xe" fillcolor="#0c0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9,62;68,65;58,70;50,78;42,87;37,98;33,110;31,123;32,135;34,146;29,152;22,158;16,166;11,175;7,185;3,196;1,206;0,217;0,221;1,218;276,220;279,210;280,199" o:connectangles="0,0,0,0,0,0,0,0,0,0,0,0,0,0,0,0,0,0,0,0,0,0,0,0,0,0,0,0,0,0,0,0,0,0,0,0,0,0,0,0,0,0,0,0,0,0,0,0,0,0,0,0,0,0,0,0,0"/>
                </v:shape>
                <v:shape id="Freeform 200" o:spid="_x0000_s1031" style="position:absolute;left:8807;top:1734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" path="m280,199r,-4l280,192r-1,-4l279,185r-1,-3l277,179r-1,-4l275,172r-1,-3l273,166r-2,-2l270,161r-2,-3l267,156r-2,-3l263,151r1,-4l266,143r1,-3l268,136r1,-5l270,127r,-4l270,119r,-4l270,112r,-3l269,105r-1,-3l268,99r-1,-3l266,93r-1,-3l263,87r-1,-3l261,82r-2,-3l257,77r-1,-3l254,72r-2,-2l250,68r-2,-2l246,64r-3,-2l241,60r-2,-1l236,58r-2,-2l231,55r-3,-1l226,54r-3,-1l220,53r-3,-1l215,52r-2,l212,52r-1,1l209,53r-1,l207,53r-1,l204,54r,-3l203,48r-1,-3l202,42r-1,-2l200,37r-1,-2l197,32r-1,-2l195,28r-2,-3l192,23r-2,-2l189,19r-2,-2l185,15r-2,-1l182,12r-2,-2l178,9,176,7,173,6,171,5,169,4,167,3,164,2r-2,l160,1r-3,l155,r-3,l150,r-3,l144,r-2,1l139,1r-3,1l134,3r-3,1l129,5r-2,1l124,7r-2,2l120,10r-2,2l116,14r-2,2l112,18r-2,2l108,22r-1,3l105,27r-1,2l102,32r-1,3l100,37r-1,3l98,43r-1,3l96,49r,3l95,55r,3l95,62r-1,l93,61r-1,l91,61r-1,l89,61r-1,l87,61r-3,l81,61r-3,1l76,62r-3,1l70,64r-2,1l65,66r-2,1l61,69r-3,1l56,72r-2,2l52,76r-2,2l48,80r-2,2l44,85r-2,2l41,90r-2,3l38,95r-1,3l36,101r-1,3l34,107r-1,3l32,114r,3l32,120r-1,3l31,127r,3l32,132r,3l32,138r1,3l33,143r1,3l35,148r-2,1l31,150r-2,2l27,153r-1,2l24,156r-2,2l21,160r-2,2l18,164r-2,2l15,168r-2,2l12,172r-1,3l10,177r-1,3l8,182r-1,3l6,188r-1,2l4,193r-1,3l2,198r,3l1,204r,2l1,209,,212r,2l,217r,3l,221r,-1l1,219r,-1l1,219r,1l141,171r135,49l277,217r,-3l278,212r1,-2l279,207r1,-2l280,202r,-3xe" fillcolor="lime" stroked="f">
                  <v:path arrowok="t" o:connecttype="custom" o:connectlocs="279,188;276,175;271,164;265,153;267,140;270,123;270,109;267,96;262,84;256,74;248,66;239,59;228,54;217,52;211,53;206,53;202,45;199,35;193,25;187,17;180,10;171,5;162,2;152,0;142,1;131,4;122,9;114,16;107,25;101,35;97,46;95,58;92,61;88,61;78,62;68,65;58,70;50,78;42,87;37,98;33,110;31,123;32,135;34,146;29,152;22,158;16,166;11,175;7,185;3,196;1,206;0,217;0,221;1,218;141,171;278,212;280,202" o:connectangles="0,0,0,0,0,0,0,0,0,0,0,0,0,0,0,0,0,0,0,0,0,0,0,0,0,0,0,0,0,0,0,0,0,0,0,0,0,0,0,0,0,0,0,0,0,0,0,0,0,0,0,0,0,0,0,0,0"/>
                </v:shape>
                <v:shape id="Freeform 201" o:spid="_x0000_s1032" style="position:absolute;left:9003;top:1734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" path="m280,199r,-4l280,192r-1,-4l279,185r-1,-3l277,179r-1,-4l275,172r-1,-3l273,166r-1,-2l270,161r-2,-3l267,156r-2,-3l263,151r2,-4l266,143r1,-3l268,136r1,-5l270,127r,-4l270,119r,-4l270,112r,-3l269,105r-1,-3l268,99r-1,-3l266,93r-1,-3l264,87r-2,-3l261,82r-2,-3l258,77r-2,-3l254,72r-2,-2l250,68r-2,-2l246,64r-2,-2l241,60r-2,-1l236,58r-2,-2l231,55r-2,-1l226,54r-3,-1l220,53r-2,-1l215,52r-2,l212,52r-1,1l209,53r-1,l207,53r-1,l204,54r,-3l203,48r,-3l202,42r-1,-2l200,37r-1,-2l198,32r-2,-2l195,28r-1,-3l192,23r-1,-2l189,19r-2,-2l185,15r-1,-1l182,12r-2,-2l178,9,176,7,174,6,171,5,169,4,167,3,165,2r-3,l160,1r-3,l155,r-3,l150,r-3,l144,r-2,1l139,1r-3,1l134,3r-2,1l129,5r-2,1l124,7r-2,2l120,10r-2,2l116,14r-2,2l112,18r-2,2l108,22r-1,3l105,27r-1,2l102,32r-1,3l100,37r-1,3l98,43r-1,3l96,49r,3l95,55r,3l95,62r-1,l93,61r-1,l91,61r-1,l89,61r-1,l87,61r-3,l81,61r-3,1l76,62r-3,1l70,64r-2,1l65,66r-2,1l60,69r-2,1l56,72r-2,2l52,76r-2,2l48,80r-2,2l44,85r-2,2l41,90r-2,3l38,95r-1,3l36,101r-1,3l34,107r-1,3l33,114r-1,3l32,120r-1,3l31,127r,3l32,132r,3l32,138r1,3l33,143r1,3l35,148r-2,1l31,150r-2,2l27,153r-1,2l24,156r-2,2l21,160r-2,2l18,164r-2,2l15,168r-2,2l12,172r-1,3l10,177r-1,3l7,182r,3l6,188r-1,2l4,193r-1,3l3,198r-1,3l1,204r,2l1,209,,212r,2l,217r,3l,221r,-1l,219r1,-1l1,219r,1l132,179r144,41l277,217r1,-3l278,212r1,-2l279,207r1,-2l280,202r,-3xe" fillcolor="#060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132,179;278,212;280,202" o:connectangles="0,0,0,0,0,0,0,0,0,0,0,0,0,0,0,0,0,0,0,0,0,0,0,0,0,0,0,0,0,0,0,0,0,0,0,0,0,0,0,0,0,0,0,0,0,0,0,0,0,0,0,0,0,0,0,0,0"/>
                </v:shape>
                <v:shape id="Freeform 202" o:spid="_x0000_s1033" style="position:absolute;left:8017;top:1029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" path="m7204,4496r,-36l7202,4425r-4,-36l7192,4355r-6,-33l7178,4289r-10,-34l7157,4224r-12,-31l7131,4162r-14,-29l7101,4105r-17,-28l7066,4050r-20,-25l7026,4000r-21,-24l6983,3954r-23,-21l6937,3913r-26,-19l6886,3876r-27,-15l6833,3845r-28,-12l6776,3821r-29,-11l6718,3801r-31,-7l6657,3789r-31,-5l6594,3782r-5,-45l6581,3692r-8,-43l6560,3606r-13,-41l6531,3525r-18,-38l6492,3450r-22,-36l6446,3381r-25,-32l6393,3318r-28,-28l6334,3263r-32,-24l6268,3216r22,-25l6313,3165r20,-27l6351,3109r18,-29l6386,3049r15,-31l6415,2986r13,-33l6439,2920r9,-36l6455,2849r7,-36l6466,2777r3,-38l6470,2700r-1,-36l6466,2627r-3,-35l6456,2556r-6,-34l6441,2488r-10,-34l6420,2422r-13,-32l6393,2359r-15,-30l6361,2300r-17,-27l6325,2245r-20,-26l6284,2194r-22,-23l6238,2147r-24,-21l6190,2106r-27,-19l6137,2071r-28,-17l6081,2040r-28,-12l6023,2016r-30,-9l5962,1999r-31,-7l5899,1988r-32,-4l5834,1983r-18,1l5797,1985r-18,2l5762,1989r-17,3l5727,1995r-17,4l5693,2003r-6,-31l5680,1941r-8,-29l5663,1882r-11,-28l5641,1826r-12,-28l5616,1772r-15,-26l5586,1721r-17,-25l5552,1673r-17,-22l5516,1629r-20,-21l5476,1588r-21,-19l5433,1550r-22,-17l5388,1518r-24,-16l5340,1489r-25,-12l5289,1465r-25,-10l5237,1446r-28,-8l5182,1431r-28,-4l5126,1424r-28,-3l5069,1420r-18,l5034,1421r-18,3l4999,1425r-16,3l4965,1430r-17,4l4932,1438r1,-11l4935,1416r1,-11l4937,1394r1,-11l4940,1371r,-11l4940,1348r,-36l4937,1275r-4,-35l4927,1204r-7,-34l4912,1135r-10,-33l4890,1070r-12,-32l4863,1007r-15,-30l4831,948r-18,-29l4795,893r-20,-26l4754,842r-23,-24l4708,795r-24,-21l4660,754r-26,-19l4606,719r-26,-17l4551,688r-29,-13l4493,664r-30,-10l4432,647r-31,-7l4369,636r-33,-4l4303,631r-14,1l4275,632r-14,1l4247,636r-15,1l4218,639r-13,3l4192,644r-5,-33l4182,578r-6,-33l4168,512r-9,-31l4148,450r-11,-29l4125,392r-14,-29l4096,335r-15,-26l4064,282r-17,-26l4028,232r-20,-22l3987,187r-21,-21l3944,146r-24,-19l3896,109,3872,92,3846,77,3821,64,3794,50,3767,39,3739,29r-29,-9l3681,14,3652,8,3622,4,3592,2,3561,r-32,2l3496,4r-31,5l3433,15r-30,9l3372,33r-29,11l3313,57r-28,14l3258,87r-27,18l3206,123r-26,20l3156,164r-22,23l3112,211r-21,24l3070,262r-19,27l3033,316r-16,30l3002,376r-14,31l2974,438r-11,33l2953,505r-8,34l2938,573r-6,36l2928,644r-2,37l2925,718r1,39l2929,796r5,39l2940,873r9,37l2959,946r12,35l2984,1016r-24,25l2937,1068r-22,29l2895,1125r-20,30l2857,1187r-15,33l2826,1253r-13,34l2801,1323r-10,36l2783,1396r-7,38l2771,1472r-2,40l2768,1551r,12l2769,1575r,13l2770,1599r2,12l2773,1623r1,11l2776,1646r-1,l2774,1646r,-1l2750,1646r-22,3l2705,1651r-23,4l2659,1660r-21,5l2616,1672r-22,6l2572,1645r-25,-32l2522,1582r-27,-28l2467,1527r-31,-25l2405,1479r-32,-21l2338,1439r-34,-15l2269,1409r-38,-12l2213,1392r-20,-4l2175,1384r-19,-4l2136,1378r-20,-1l2096,1376r-20,-1l2044,1376r-33,3l1980,1384r-32,6l1917,1398r-30,10l1858,1419r-30,12l1801,1446r-28,16l1746,1479r-25,19l1695,1518r-24,21l1649,1562r-22,23l1606,1611r-21,25l1566,1663r-18,29l1532,1721r-15,29l1503,1782r-13,32l1479,1846r-10,33l1460,1913r-7,35l1448,1983r-5,36l1441,2055r-1,37l1441,2127r2,35l1446,2195r6,33l1459,2261r7,31l1475,2325r10,31l1454,2378r-30,23l1396,2428r-27,26l1344,2484r-25,31l1297,2547r-21,34l1257,2616r-17,37l1224,2690r-13,39l1199,2769r-9,41l1182,2852r-5,43l1148,2901r-28,7l1092,2915r-27,10l1038,2936r-26,13l986,2962r-25,14l936,2992r-23,16l890,3026r-22,19l847,3066r-21,21l807,3109r-19,22l769,3156r-16,24l736,3207r-14,26l707,3260r-12,29l683,3317r-11,29l662,3376r-8,31l647,3438r-6,33l637,3503r-4,32l631,3569r-1,33l630,3625r1,23l633,3670r2,22l641,3735r9,43l660,3820r12,40l687,3898r17,39l723,3974r20,35l765,4042r24,34l815,4106r27,28l870,4162r30,26l888,4210r-12,22l863,4255r-11,24l842,4303r-8,24l825,4352r-8,25l810,4403r-5,26l799,4456r-4,26l791,4510r-2,28l788,4566r,28l788,4603r,10l789,4622r1,9l791,4641r2,9l794,4659r,9l775,4663r-19,-5l736,4653r-19,-3l697,4648r-19,-3l656,4643r-19,l603,4644r-32,3l539,4651r-31,7l477,4665r-30,10l417,4686r-28,14l361,4714r-28,16l307,4747r-27,18l256,4786r-24,21l208,4829r-22,24l165,4878r-20,26l127,4931r-18,28l92,4989r-15,30l62,5050r-12,31l39,5114r-10,33l20,5181r-7,35l7,5251r-3,36l1,5324,,5360r,35l3,5429r4,34l11,5497r7,33l26,5562r9,31l45,5624r12,31l69,5684r14,29l98,5740r15,28l131,5794r18,25l169,5843r19,24l208,5889r23,21l254,5930r23,19l301,5967r25,16l352,5999r26,13l405,6025r28,11l461,6046r28,8l519,6062r30,5l579,6071r-3,19l572,6109r-3,19l567,6148r-2,20l564,6188r-2,20l562,6228r2,37l566,6301r4,36l576,6372r6,36l591,6441r10,33l612,6507r14,31l640,6569r14,30l671,6629r18,28l707,6684r20,26l749,6735r23,24l794,6781r24,21l843,6822r26,19l895,6859r28,15l951,6889r29,13l1009,6913r30,10l1070,6931r32,5l1133,6942r34,2l1199,6945r23,-1l1245,6943r23,-2l1292,6937r22,-4l1336,6929r22,-7l1379,6915r21,-8l1421,6900r21,-9l1462,6880r20,-10l1502,6858r19,-13l1539,6832r18,-13l1575,6804r18,-14l1609,6774r16,-16l1641,6741r16,-18l1671,6706r14,-19l1699,6667r13,-19l1724,6627r12,-20l1747,6586r11,-22l1768,6542r28,12l1825,6565r30,9l1885,6582r30,6l1945,6592r33,3l2009,6596r23,-1l2055,6594r22,-2l2099,6588r22,-3l2144,6579r21,-5l2186,6567r21,-8l2228,6552r20,-9l2267,6533r20,-10l2306,6512r19,-12l2344,6487r18,-13l2379,6460r17,-15l2412,6430r17,-16l2444,6398r16,-17l2474,6363r15,-17l2502,6327r13,-19l2527,6288r13,-20l2552,6248r10,-21l2573,6205r8,1l2589,6207r8,1l2605,6209r9,1l2622,6211r8,2l2639,6213r32,-2l2705,6209r32,-5l2768,6198r31,-9l2830,6179r29,-11l2888,6155r22,27l2935,6207r24,24l2984,6254r27,21l3039,6295r28,17l3097,6328r30,15l3158,6356r32,11l3222,6377r34,6l3290,6389r34,3l3358,6393r23,-1l3403,6391r21,-2l3446,6387r21,-5l3488,6378r21,-6l3529,6367r20,-7l3569,6352r20,-8l3607,6336r19,-10l3645,6316r18,-11l3681,6292r17,-12l3716,6268r16,-13l3749,6240r15,-14l3780,6210r14,-15l3810,6178r13,-16l3837,6144r14,-18l3863,6108r12,-18l3887,6071r11,-20l3908,6031r35,20l3979,6068r18,9l4016,6085r18,7l4053,6097r20,7l4092,6108r20,5l4132,6116r20,2l4173,6121r20,1l4214,6123r6,-1l4228,6122r7,-1l4242,6119r7,l4256,6118r6,-1l4270,6116r10,22l4290,6160r11,23l4313,6204r12,21l4339,6245r13,19l4366,6282r16,19l4397,6319r16,18l4429,6353r17,16l4464,6384r17,15l4499,6413r19,13l4538,6439r19,12l4578,6462r20,10l4619,6482r21,8l4661,6497r22,8l4705,6511r22,5l4750,6521r24,3l4797,6526r23,1l4843,6528r4,l4849,6528r3,-1l4855,6527r3,l4861,6527r2,-1l4866,6526r9,26l4885,6576r10,24l4907,6624r11,22l4932,6669r13,21l4959,6711r15,21l4989,6752r17,19l5022,6790r18,18l5058,6825r19,17l5096,6858r18,14l5135,6886r20,14l5176,6912r21,11l5219,6934r23,10l5265,6952r23,9l5311,6967r24,6l5359,6977r24,5l5409,6984r24,2l5458,6986r20,l5498,6985r20,-2l5537,6981r20,-3l5576,6974r19,-4l5613,6965r18,-5l5650,6953r18,-7l5685,6940r35,-17l5754,6904r32,-21l5817,6861r30,-26l5876,6809r27,-28l5929,6750r24,-31l5975,6686r21,6l6017,6698r21,6l6060,6707r21,4l6103,6714r23,2l6149,6716r32,-1l6213,6712r32,-4l6277,6701r30,-7l6338,6684r29,-11l6397,6659r27,-14l6452,6629r27,-16l6504,6594r25,-20l6554,6552r22,-22l6598,6506r21,-25l6639,6455r20,-27l6677,6400r16,-29l6708,6341r14,-31l6735,6278r11,-32l6756,6213r9,-35l6772,6144r5,-36l6782,6072r2,-37l6785,5999r-1,-29l6783,5942r-3,-28l6776,5887r-5,-28l6765,5832r-7,-26l6752,5779r18,-11l6787,5756r17,-13l6820,5728r17,-13l6854,5699r15,-15l6884,5668r15,-16l6912,5635r15,-18l6940,5600r12,-19l6964,5562r12,-19l6988,5523r9,-20l7007,5482r9,-21l7025,5440r8,-22l7041,5396r6,-22l7054,5350r5,-23l7064,5304r4,-24l7072,5256r2,-24l7076,5207r1,-24l7077,5157r,-25l7075,5106r-2,-25l7069,5057r-3,-25l7061,5008r-5,-23l7049,4960r18,-23l7084,4911r15,-25l7115,4860r13,-27l7140,4805r12,-28l7163,4748r9,-29l7181,4689r7,-31l7194,4627r5,-33l7202,4562r2,-33l7204,4496xe" fillcolor="#0c0" stroked="f">
                  <v:path arrowok="t" o:connecttype="custom" o:connectlocs="785,450;743,422;710,369;716,321;710,262;672,226;632,223;610,179;569,158;548,154;536,105;496,73;464,64;440,18;395,0;348,21;325,72;319,128;308,178;300,184;256,158;213,155;172,188;161,244;138,295;104,333;75,372;73,425;95,476;88,514;63,517;18,543;0,596;17,647;58,674;65,713;94,759;141,772;175,757;199,729;243,730;273,710;291,691;334,698;383,710;414,696;442,675;470,681;488,703;520,724;540,726;564,761;601,777;635,770;678,747;725,731;752,683;756,639;778,610;786,571;795,528" o:connectangles="0,0,0,0,0,0,0,0,0,0,0,0,0,0,0,0,0,0,0,0,0,0,0,0,0,0,0,0,0,0,0,0,0,0,0,0,0,0,0,0,0,0,0,0,0,0,0,0,0,0,0,0,0,0,0,0,0,0,0,0,0"/>
                </v:shape>
                <v:shape id="Freeform 203" o:spid="_x0000_s1034" style="position:absolute;left:8111;top:1747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" path="m280,199r,-4l280,192r-1,-4l279,185r-1,-3l277,179r-1,-4l275,172r-1,-3l273,166r-2,-2l270,161r-2,-3l267,156r-2,-3l263,151r1,-4l266,143r1,-3l268,136r1,-5l270,127r,-4l270,119r,-4l270,112r-1,-3l269,105r-1,-3l268,99r-1,-3l266,93r-1,-3l263,87r-1,-3l261,82r-2,-3l257,77r-1,-3l254,72r-2,-2l250,68r-2,-2l246,64r-3,-2l241,60r-2,-1l236,58r-2,-2l231,55r-3,-1l226,54r-3,-1l220,53r-3,-1l215,52r-2,l212,52r-1,1l209,53r-1,l207,53r-2,l204,54r,-3l203,48r-1,-3l202,42r-1,-2l200,37r-1,-2l197,32r-1,-2l195,28r-2,-3l192,23r-2,-2l189,19r-2,-2l185,15r-2,-1l182,12r-2,-2l178,9,175,7,173,6,171,5,169,4,167,3,164,2r-2,l160,1r-3,l155,r-3,l150,r-3,l144,r-2,1l139,1r-2,1l134,3r-2,1l129,5r-2,1l124,7r-2,2l120,10r-2,2l116,14r-2,2l112,18r-2,2l108,22r-1,3l105,27r-1,2l102,32r-1,3l100,37r-1,3l98,43r-1,3l96,49r,3l95,55r,3l95,62r-1,l93,61r-1,l91,61r-1,l89,61r-1,l87,61r-3,l81,61r-2,1l76,62r-3,1l70,64r-2,1l65,66r-2,1l60,69r-2,1l56,72r-2,2l52,76r-2,2l48,80r-2,2l44,85r-1,2l41,90r-2,3l38,95r-1,3l36,101r-1,3l34,107r-1,3l33,114r-1,3l32,120r,3l31,127r1,3l32,132r,3l32,138r1,3l33,143r1,3l35,148r-2,1l31,150r-2,2l27,153r-1,2l24,156r-2,2l21,160r-2,2l18,164r-2,2l15,168r-1,2l12,172r-1,3l10,177r-1,3l8,182r-1,3l6,188r-1,2l4,188r-1,8l3,198r-1,3l1,204r,2l1,209,,212r,2l,217r,3l,221r,-1l1,219r,-1l1,219r,1l132,158r127,15l276,220r1,-3l277,214r1,-2l279,210r,-3l280,205r,-3l280,199xe" fillcolor="#0c0" stroked="f">
                  <v:path arrowok="t" o:connecttype="custom" o:connectlocs="279,188;276,175;271,164;265,153;267,140;270,123;269,109;267,96;262,84;256,74;248,66;239,59;228,54;217,52;211,53;205,53;202,45;199,35;193,25;187,17;180,10;171,5;162,2;152,0;142,1;132,4;122,9;114,16;107,25;101,35;97,46;95,58;92,61;88,61;79,62;68,65;58,70;50,78;43,87;37,98;33,110;32,123;32,135;34,146;29,152;22,158;16,166;11,175;7,185;3,196;1,206;0,217;0,221;1,218;132,158;277,214;280,205" o:connectangles="0,0,0,0,0,0,0,0,0,0,0,0,0,0,0,0,0,0,0,0,0,0,0,0,0,0,0,0,0,0,0,0,0,0,0,0,0,0,0,0,0,0,0,0,0,0,0,0,0,0,0,0,0,0,0,0,0"/>
                </v:shape>
                <v:shape id="Freeform 204" o:spid="_x0000_s1035" style="position:absolute;left:8176;top:1497;width:211;height:144;visibility:visible;mso-wrap-style:square;v-text-anchor:top" coordsize="1899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" path="m1899,333r-38,21l1824,378r-36,26l1754,432r-17,15l1721,462r-17,17l1689,496r-16,16l1659,530r-15,19l1630,568r-18,27l1595,622r-16,28l1565,677r-12,29l1540,734r-11,30l1521,793r-8,28l1505,850r-6,30l1495,909r-3,29l1490,968r-2,29l1488,1025r-1,l1487,1024r-1,l1485,1023r,-1l1484,1022r,-1l1483,1021r-28,-19l1428,987r-29,-16l1370,959r-30,-12l1310,938r-31,-8l1248,923r-31,-4l1185,916r-32,-1l1122,915r-32,2l1058,920r-32,5l995,931r-32,8l932,949r-31,11l870,973r-31,14l809,1002r-29,18l752,1038r-28,20l696,1080r-26,22l643,1126r-24,26l594,1178r-23,29l550,1237r-5,7l540,1250r-4,8l532,1265r-4,8l525,1279r-5,8l516,1294r-11,-13l494,1269r-12,-12l469,1246r-12,-12l444,1223r-13,-10l416,1203r-23,-17l369,1172r-25,-12l320,1147r-25,-10l269,1127r-26,-7l217,1113r-26,-6l163,1104r-27,-3l109,1099r-27,l54,1099r-27,2l,1103r25,-19l50,1064r23,-21l97,1021r23,-23l142,973r20,-25l183,920r18,-26l218,866r16,-28l248,809r13,-27l272,752r12,-29l292,694r9,-30l308,635r5,-30l318,575r3,-30l323,517r1,-30l324,458r23,-11l369,436r22,-12l413,411r21,-14l455,383r20,-16l496,352r20,-17l535,317r18,-18l572,280r18,-20l608,240r16,-21l641,196r,-1l641,194r1,l642,193r,-1l643,192r27,18l696,225r28,13l752,252r28,10l809,272r30,8l869,285r30,4l929,293r31,2l991,295r29,-2l1051,291r31,-5l1112,280r31,-7l1173,264r30,-10l1233,243r29,-13l1291,215r28,-15l1348,183r28,-19l1402,145r27,-21l1454,102r24,-23l1503,53r22,-25l1548,r16,38l1584,74r10,18l1605,110r11,17l1628,143r12,16l1653,175r15,15l1682,205r16,15l1713,233r17,13l1746,258r19,13l1783,282r19,11l1820,302r19,9l1859,318r20,8l1899,333xe" fillcolor="#090" stroked="f">
                  <v:path arrowok="t" o:connecttype="custom" o:connectlocs="199,45;189,53;183,61;175,72;170,85;167,98;165,111;165,114;165,114;155,108;142,103;128,102;114,103;100,107;87,114;74,123;63,134;60,140;58,143;54,140;48,135;38,129;27,125;15,123;3,123;8,116;18,105;26,93;32,80;35,67;36,54;43,47;53,41;61,33;69,24;71,22;71,21;80,26;93,31;107,33;120,32;134,28;147,22;159,14;169,3;177,10;182,18;189,24;196,30;204,35" o:connectangles="0,0,0,0,0,0,0,0,0,0,0,0,0,0,0,0,0,0,0,0,0,0,0,0,0,0,0,0,0,0,0,0,0,0,0,0,0,0,0,0,0,0,0,0,0,0,0,0,0,0"/>
                </v:shape>
                <v:shape id="Freeform 205" o:spid="_x0000_s1036" style="position:absolute;left:8181;top:1255;width:211;height:144;visibility:visible;mso-wrap-style:square;v-text-anchor:top" coordsize="189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" path="m1898,332r-37,23l1824,378r-35,27l1753,432r-16,16l1720,463r-15,16l1689,495r-15,18l1658,531r-14,19l1631,569r-19,26l1595,623r-15,28l1565,678r-13,28l1540,735r-10,29l1520,792r-8,29l1506,851r-6,29l1496,909r-5,30l1489,968r-1,29l1488,1026r,-1l1487,1025r-1,-1l1486,1023r-2,l1484,1022r-1,l1482,1021r-26,-18l1427,986r-28,-14l1369,959r-29,-11l1310,938r-31,-8l1248,923r-31,-4l1186,915r-32,-1l1122,914r-33,3l1057,920r-31,5l994,931r-32,9l931,950r-31,11l869,973r-30,14l810,1003r-30,17l752,1038r-29,20l696,1079r-27,24l644,1127r-26,26l595,1179r-23,28l550,1237r-5,6l541,1251r-5,7l532,1266r-3,6l524,1280r-3,7l516,1294r-11,-13l493,1269r-11,-11l470,1246r-13,-11l443,1224r-13,-12l417,1202r-25,-15l369,1173r-24,-14l319,1148r-25,-11l269,1128r-26,-8l217,1114r-27,-6l163,1104r-27,-2l109,1099r-27,-1l55,1099r-28,2l,1104r25,-19l49,1065r25,-21l97,1021r22,-24l141,973r21,-25l182,921r19,-28l218,866r15,-28l247,810r14,-29l273,753r10,-29l293,694r8,-29l307,635r7,-30l318,576r4,-30l324,516r,-28l324,458r23,-10l369,437r21,-13l412,411r21,-13l454,383r21,-15l495,351r20,-16l535,317r19,-18l572,280r17,-20l607,239r17,-21l640,196r1,-1l641,194r1,-1l642,192r27,17l696,225r27,14l752,252r29,11l810,272r28,7l868,286r30,4l929,294r30,1l990,295r31,-1l1051,290r31,-4l1113,280r30,-7l1172,265r31,-10l1232,243r30,-12l1291,216r29,-15l1347,183r28,-18l1402,145r26,-21l1454,102r24,-23l1502,54r23,-26l1548,r7,20l1564,38r9,18l1583,74r10,18l1604,110r12,16l1627,143r13,17l1654,175r13,16l1683,205r14,14l1714,233r15,13l1747,259r17,13l1783,283r19,10l1821,303r19,7l1860,319r18,7l1898,332xe" fillcolor="#090" stroked="f">
                  <v:path arrowok="t" o:connecttype="custom" o:connectlocs="199,45;190,53;183,61;176,72;170,85;167,98;165,111;165,114;165,114;156,108;142,103;128,102;114,103;100,107;87,114;74,123;64,134;60,140;58,143;54,140;48,135;38,129;27,125;15,123;3,123;8,116;18,105;26,93;31,81;35,67;36,54;43,47;53,41;62,33;69,24;71,22;71,21;80,27;93,31;107,33;120,32;134,28;147,22;159,14;170,3;175,6;180,14;185,21;192,27;200,33;209,36" o:connectangles="0,0,0,0,0,0,0,0,0,0,0,0,0,0,0,0,0,0,0,0,0,0,0,0,0,0,0,0,0,0,0,0,0,0,0,0,0,0,0,0,0,0,0,0,0,0,0,0,0,0,0"/>
                </v:shape>
                <v:group id="Group 206" o:spid="_x0000_s1037" style="position:absolute;left:8465;top:1003;width:901;height:855" coordorigin="2011,2199" coordsize="90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rect id="Rectangle 207" o:spid="_x0000_s1038" style="position:absolute;left:2657;top:2833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" fillcolor="#663f3f" stroked="f"/>
                  <v:shape id="Freeform 208" o:spid="_x0000_s1039" style="position:absolute;left:2701;top:2603;width:211;height:144;visibility:visible;mso-wrap-style:square;v-text-anchor:top" coordsize="189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" path="m1898,332r-37,22l1824,378r-35,26l1754,432r-17,14l1720,462r-15,16l1689,495r-15,18l1658,531r-14,17l1630,568r-18,27l1595,621r-15,28l1565,678r-13,28l1541,734r-11,29l1521,792r-9,29l1505,851r-5,29l1495,908r-3,30l1490,967r-1,30l1489,1026r-1,-1l1487,1025r,-1l1485,1023r-1,l1484,1021r-1,l1483,1020r-27,-17l1428,986r-29,-14l1369,958r-28,-11l1310,937r-30,-8l1249,923r-32,-5l1186,915r-32,-1l1121,914r-32,2l1058,920r-32,5l994,931r-31,8l931,949r-31,12l869,973r-30,14l809,1003r-28,16l752,1038r-29,20l695,1079r-26,23l643,1127r-25,25l595,1179r-23,28l549,1236r-4,7l541,1251r-5,7l532,1265r-4,7l524,1280r-3,6l516,1294r-11,-13l494,1269r-12,-11l470,1245r-13,-11l443,1223r-13,-11l417,1202r-24,-15l369,1172r-24,-13l319,1148r-24,-11l268,1128r-25,-8l216,1113r-26,-5l163,1103r-26,-2l109,1099r-28,-1l55,1099r-28,1l,1103r25,-18l49,1064r25,-21l97,1020r22,-23l141,973r21,-26l182,921r19,-28l218,865r15,-27l247,810r14,-29l273,752r11,-29l293,693r7,-28l308,635r6,-30l318,576r4,-30l324,516r1,-29l324,457r23,-10l369,436r22,-12l412,411r21,-13l454,383r21,-15l495,351r20,-17l535,317r19,-18l572,280r18,-20l607,239r18,-21l640,196r1,-1l641,194r1,l642,192r,-1l669,209r28,16l723,239r29,12l781,262r28,9l839,279r30,7l899,290r30,3l960,294r30,l1021,293r31,-3l1082,286r31,-6l1142,272r31,-7l1203,255r30,-13l1262,230r29,-14l1320,200r27,-18l1375,165r26,-20l1428,124r25,-22l1479,78r23,-24l1525,27,1547,r17,37l1583,74r10,18l1604,109r12,17l1628,143r12,16l1654,175r14,15l1682,205r15,14l1713,232r17,14l1747,259r17,12l1783,282r19,10l1821,301r19,9l1859,319r20,6l1898,332xe" fillcolor="#090" stroked="f">
                    <v:path arrowok="t" o:connecttype="custom" o:connectlocs="199,45;190,53;183,61;176,72;170,85;167,98;166,111;165,114;165,114;156,108;142,103;128,102;114,103;100,107;87,113;74,123;64,134;60,140;58,143;54,140;48,135;38,129;27,125;15,123;3,122;8,116;18,105;26,93;32,80;35,67;36,54;43,47;53,41;62,33;69,24;71,22;71,21;80,27;93,31;107,33;120,32;134,28;147,22;159,14;170,3;177,10;182,18;189,24;196,30;205,34" o:connectangles="0,0,0,0,0,0,0,0,0,0,0,0,0,0,0,0,0,0,0,0,0,0,0,0,0,0,0,0,0,0,0,0,0,0,0,0,0,0,0,0,0,0,0,0,0,0,0,0,0,0"/>
                  </v:shape>
                  <v:shape id="Freeform 209" o:spid="_x0000_s1040" style="position:absolute;left:2644;top:2406;width:211;height:144;visibility:visible;mso-wrap-style:square;v-text-anchor:top" coordsize="1900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" path="m1900,333r-38,21l1825,378r-35,26l1755,432r-17,15l1722,463r-17,15l1690,495r-15,17l1660,530r-14,19l1631,568r-18,26l1596,622r-16,28l1566,678r-13,28l1542,734r-11,29l1522,792r-9,30l1506,851r-5,28l1496,909r-3,29l1491,968r-1,29l1490,1026r-1,l1488,1025r,-2l1486,1023r-1,-1l1484,1021r-27,-19l1429,986r-29,-15l1371,958r-30,-11l1311,937r-30,-8l1250,924r-32,-6l1187,916r-33,-1l1122,915r-32,1l1059,919r-32,6l995,931r-31,8l932,949r-31,11l871,972r-31,15l810,1002r-28,18l753,1038r-29,20l698,1080r-28,22l644,1126r-24,26l596,1179r-23,28l550,1236r-4,8l542,1251r-5,7l534,1265r-5,8l525,1279r-3,8l517,1294r-11,-12l495,1269r-12,-12l471,1245r-14,-11l444,1223r-13,-10l418,1202r-24,-16l370,1172r-24,-13l321,1148r-25,-10l270,1128r-26,-8l217,1113r-26,-5l164,1104r-26,-3l110,1099r-28,l56,1099r-28,2l,1103r26,-19l50,1064r25,-21l98,1021r23,-23l142,974r21,-27l183,920r19,-26l218,866r17,-28l249,809r13,-28l274,752r11,-29l294,693r9,-29l309,634r6,-28l319,576r3,-30l325,517r1,-30l326,457r22,-10l370,436r22,-12l413,411r22,-14l456,383r20,-16l497,352r19,-17l536,317r19,-18l574,280r17,-20l608,240r18,-22l641,195r1,l642,194r1,-1l643,192r1,l670,209r28,15l725,239r28,12l782,262r28,9l840,279r30,6l900,290r30,3l961,294r30,l1022,293r31,-3l1083,286r31,-6l1143,273r31,-9l1204,254r30,-12l1263,230r29,-15l1320,200r29,-17l1376,164r27,-19l1429,125r25,-24l1480,78r23,-24l1526,27,1548,r17,38l1584,75r11,17l1605,109r12,18l1629,143r12,16l1655,174r14,16l1683,205r16,14l1714,233r17,13l1748,259r17,12l1784,282r19,10l1822,302r18,9l1860,319r20,7l1900,333xe" fillcolor="#090" stroked="f">
                    <v:path arrowok="t" o:connecttype="custom" o:connectlocs="199,45;189,53;183,61;175,72;170,85;167,98;165,111;165,114;165,114;155,108;142,103;128,102;114,103;100,107;87,114;74,123;64,134;60,140;58,143;54,140;48,135;38,129;27,125;15,123;3,123;8,116;18,105;26,93;32,80;35,67;36,54;44,47;53,41;62,33;70,24;71,22;71,21;81,27;93,31;107,33;120,32;134,28;147,22;159,14;169,3;177,10;182,18;189,24;196,30;204,35" o:connectangles="0,0,0,0,0,0,0,0,0,0,0,0,0,0,0,0,0,0,0,0,0,0,0,0,0,0,0,0,0,0,0,0,0,0,0,0,0,0,0,0,0,0,0,0,0,0,0,0,0,0"/>
                  </v:shape>
                  <v:rect id="Rectangle 210" o:spid="_x0000_s1041" style="position:absolute;left:2367;top:2833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" fillcolor="#663f3f" stroked="f"/>
                  <v:shape id="Freeform 211" o:spid="_x0000_s1042" style="position:absolute;left:2011;top:2199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  </v:shape>
                  <v:shape id="Freeform 212" o:spid="_x0000_s1043" style="position:absolute;left:2142;top:2609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  </v:shape>
                  <v:shape id="Freeform 213" o:spid="_x0000_s1044" style="position:absolute;left:2361;top:2587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  </v:shape>
                </v:group>
                <v:shape id="Freeform 214" o:spid="_x0000_s1045" style="position:absolute;left:8336;top:1710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" path="m280,199r,-4l280,192r-1,-4l279,185r-1,-3l277,179r-1,-4l275,172r-1,-3l273,166r-2,-2l270,161r-2,-3l267,156r-2,-3l263,151r1,-4l266,143r1,-3l268,136r1,-5l270,127r,-4l270,119r,-4l270,112r-1,-3l269,105r-1,-3l268,99r-1,-3l266,93r-1,-3l263,87r-1,-3l261,82r-2,-3l257,77r-1,-3l254,72r-2,-2l250,68r-2,-2l246,64r-3,-2l241,60r-2,-1l236,58r-2,-2l231,55r-3,-1l226,54r-3,-1l220,53r-3,-1l215,52r-2,l212,52r-1,1l209,53r-1,l207,53r-2,l204,54r,-3l203,48r-1,-3l202,42r-1,-2l200,37r-1,-2l197,32r-1,-2l195,28r-2,-3l192,23r-2,-2l189,19r-2,-2l185,15r-2,-1l182,12r-2,-2l178,9,175,7,173,6,171,5,169,4,167,3,164,2r-2,l160,1r-3,l155,r-3,l150,r-3,l144,r-2,1l139,1r-2,1l134,3r-2,1l129,5r-2,1l124,7r-2,2l120,10r-2,2l116,14r-2,2l112,18r-2,2l108,22r-1,3l105,27r-1,2l102,32r-1,3l100,37r-1,3l98,43r-1,3l96,49r,3l95,55r,3l95,62r-1,l93,61r-1,l91,61r-1,l89,61r-1,l87,61r-3,l81,61r-2,1l76,62r-3,1l70,64r-2,1l65,66r-2,1l60,69r-2,1l56,72r-2,2l52,76r-2,2l48,80r-2,2l44,85r-1,2l41,90r-2,3l38,95r-1,3l36,101r-1,3l34,107r-1,3l33,114r-1,3l32,120r,3l31,127r1,3l32,132r,3l32,138r1,3l33,143r1,3l35,148r-2,1l31,150r-2,2l27,153r-1,2l24,156r-2,2l21,160r-2,2l18,164r-2,2l15,168r-1,2l12,172r-1,3l10,177r-1,3l8,182r-1,3l6,188r-1,2l4,188r-1,8l3,198r-1,3l1,204r,2l1,209,,212r,2l,217r,3l,221r,-1l1,219r,-1l1,219r,1l132,158r127,15l276,220r1,-3l277,214r1,-2l279,210r,-3l280,205r,-3l280,199xe" fillcolor="#330" stroked="f">
                  <v:path arrowok="t" o:connecttype="custom" o:connectlocs="279,188;276,175;271,164;265,153;267,140;270,123;269,109;267,96;262,84;256,74;248,66;239,59;228,54;217,52;211,53;205,53;202,45;199,35;193,25;187,17;180,10;171,5;162,2;152,0;142,1;132,4;122,9;114,16;107,25;101,35;97,46;95,58;92,61;88,61;79,62;68,65;58,70;50,78;43,87;37,98;33,110;32,123;32,135;34,146;29,152;22,158;16,166;11,175;7,185;3,196;1,206;0,217;0,221;1,218;132,158;277,214;280,205" o:connectangles="0,0,0,0,0,0,0,0,0,0,0,0,0,0,0,0,0,0,0,0,0,0,0,0,0,0,0,0,0,0,0,0,0,0,0,0,0,0,0,0,0,0,0,0,0,0,0,0,0,0,0,0,0,0,0,0,0"/>
                </v:shape>
                <v:shape id="Freeform 215" o:spid="_x0000_s1046" style="position:absolute;left:8787;top:1683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" path="m280,199r,-4l280,192r-1,-4l279,185r-1,-3l277,179r-1,-4l275,172r-1,-3l273,166r-1,-2l270,161r-2,-3l267,156r-2,-3l263,151r2,-4l266,143r1,-3l268,136r1,-5l270,127r,-4l270,119r,-4l270,112r,-3l269,105r-1,-3l268,99r-1,-3l266,93r-1,-3l264,87r-2,-3l261,82r-2,-3l258,77r-2,-3l254,72r-2,-2l250,68r-2,-2l246,64r-2,-2l241,60r-2,-1l236,58r-2,-2l231,55r-2,-1l226,54r-3,-1l220,53r-2,-1l215,52r-2,l212,52r-1,1l209,53r-1,l207,53r-1,l204,54r,-3l203,48r,-3l202,42r-1,-2l200,37r-1,-2l198,32r-2,-2l195,28r-1,-3l192,23r-1,-2l189,19r-2,-2l185,15r-1,-1l182,12r-2,-2l178,9,176,7,174,6,171,5,169,4,167,3,165,2r-3,l160,1r-3,l155,r-3,l150,r-3,l144,r-2,1l139,1r-3,1l134,3r-2,1l129,5r-2,1l124,7r-2,2l120,10r-2,2l116,14r-2,2l112,18r-2,2l108,22r-1,3l105,27r-1,2l102,32r-1,3l100,37r-1,3l98,43r-1,3l96,49r,3l95,55r,3l95,62r-1,l93,61r-1,l91,61r-1,l89,61r-1,l87,61r-3,l81,61r-3,1l76,62r-3,1l70,64r-2,1l65,66r-2,1l60,69r-2,1l56,72r-2,2l52,76r-2,2l48,80r-2,2l44,85r-2,2l41,90r-2,3l38,95r-1,3l36,101r-1,3l34,107r-1,3l33,114r-1,3l32,120r-1,3l31,127r,3l32,132r,3l32,138r1,3l33,143r1,3l35,148r-2,1l31,150r-2,2l27,153r-1,2l24,156r-2,2l21,160r-2,2l18,164r-2,2l15,168r-2,2l12,172r-1,3l10,177r-1,3l7,182r,3l6,188r-1,2l4,193r-1,3l3,198r-1,3l1,204r,2l1,209,,212r,2l,217r,3l,221r,-1l,219r1,-1l1,219r,1l132,179r144,41l277,217r1,-3l278,212r1,-2l279,207r1,-2l280,202r,-3xe" fillcolor="lime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132,179;278,212;280,202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 wp14:anchorId="5E59DF3C" wp14:editId="38D5EABF">
                <wp:simplePos x="0" y="0"/>
                <wp:positionH relativeFrom="column">
                  <wp:posOffset>6973570</wp:posOffset>
                </wp:positionH>
                <wp:positionV relativeFrom="paragraph">
                  <wp:posOffset>1256030</wp:posOffset>
                </wp:positionV>
                <wp:extent cx="1062355" cy="670560"/>
                <wp:effectExtent l="1270" t="8255" r="3175" b="6985"/>
                <wp:wrapNone/>
                <wp:docPr id="3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355" cy="670560"/>
                          <a:chOff x="8017" y="1003"/>
                          <a:chExt cx="1538" cy="965"/>
                        </a:xfrm>
                      </wpg:grpSpPr>
                      <wps:wsp>
                        <wps:cNvPr id="34" name="Freeform 217"/>
                        <wps:cNvSpPr>
                          <a:spLocks/>
                        </wps:cNvSpPr>
                        <wps:spPr bwMode="auto">
                          <a:xfrm>
                            <a:off x="8754" y="1003"/>
                            <a:ext cx="801" cy="777"/>
                          </a:xfrm>
                          <a:custGeom>
                            <a:avLst/>
                            <a:gdLst>
                              <a:gd name="T0" fmla="*/ 7066 w 7205"/>
                              <a:gd name="T1" fmla="*/ 4050 h 6986"/>
                              <a:gd name="T2" fmla="*/ 6687 w 7205"/>
                              <a:gd name="T3" fmla="*/ 3794 h 6986"/>
                              <a:gd name="T4" fmla="*/ 6394 w 7205"/>
                              <a:gd name="T5" fmla="*/ 3318 h 6986"/>
                              <a:gd name="T6" fmla="*/ 6448 w 7205"/>
                              <a:gd name="T7" fmla="*/ 2884 h 6986"/>
                              <a:gd name="T8" fmla="*/ 6393 w 7205"/>
                              <a:gd name="T9" fmla="*/ 2359 h 6986"/>
                              <a:gd name="T10" fmla="*/ 6052 w 7205"/>
                              <a:gd name="T11" fmla="*/ 2028 h 6986"/>
                              <a:gd name="T12" fmla="*/ 5694 w 7205"/>
                              <a:gd name="T13" fmla="*/ 2003 h 6986"/>
                              <a:gd name="T14" fmla="*/ 5497 w 7205"/>
                              <a:gd name="T15" fmla="*/ 1608 h 6986"/>
                              <a:gd name="T16" fmla="*/ 5126 w 7205"/>
                              <a:gd name="T17" fmla="*/ 1424 h 6986"/>
                              <a:gd name="T18" fmla="*/ 4938 w 7205"/>
                              <a:gd name="T19" fmla="*/ 1383 h 6986"/>
                              <a:gd name="T20" fmla="*/ 4832 w 7205"/>
                              <a:gd name="T21" fmla="*/ 948 h 6986"/>
                              <a:gd name="T22" fmla="*/ 4463 w 7205"/>
                              <a:gd name="T23" fmla="*/ 654 h 6986"/>
                              <a:gd name="T24" fmla="*/ 4182 w 7205"/>
                              <a:gd name="T25" fmla="*/ 578 h 6986"/>
                              <a:gd name="T26" fmla="*/ 3965 w 7205"/>
                              <a:gd name="T27" fmla="*/ 166 h 6986"/>
                              <a:gd name="T28" fmla="*/ 3562 w 7205"/>
                              <a:gd name="T29" fmla="*/ 0 h 6986"/>
                              <a:gd name="T30" fmla="*/ 3133 w 7205"/>
                              <a:gd name="T31" fmla="*/ 187 h 6986"/>
                              <a:gd name="T32" fmla="*/ 2929 w 7205"/>
                              <a:gd name="T33" fmla="*/ 644 h 6986"/>
                              <a:gd name="T34" fmla="*/ 2876 w 7205"/>
                              <a:gd name="T35" fmla="*/ 1155 h 6986"/>
                              <a:gd name="T36" fmla="*/ 2770 w 7205"/>
                              <a:gd name="T37" fmla="*/ 1599 h 6986"/>
                              <a:gd name="T38" fmla="*/ 2705 w 7205"/>
                              <a:gd name="T39" fmla="*/ 1651 h 6986"/>
                              <a:gd name="T40" fmla="*/ 2305 w 7205"/>
                              <a:gd name="T41" fmla="*/ 1424 h 6986"/>
                              <a:gd name="T42" fmla="*/ 1917 w 7205"/>
                              <a:gd name="T43" fmla="*/ 1398 h 6986"/>
                              <a:gd name="T44" fmla="*/ 1549 w 7205"/>
                              <a:gd name="T45" fmla="*/ 1692 h 6986"/>
                              <a:gd name="T46" fmla="*/ 1447 w 7205"/>
                              <a:gd name="T47" fmla="*/ 2195 h 6986"/>
                              <a:gd name="T48" fmla="*/ 1239 w 7205"/>
                              <a:gd name="T49" fmla="*/ 2653 h 6986"/>
                              <a:gd name="T50" fmla="*/ 937 w 7205"/>
                              <a:gd name="T51" fmla="*/ 2992 h 6986"/>
                              <a:gd name="T52" fmla="*/ 673 w 7205"/>
                              <a:gd name="T53" fmla="*/ 3346 h 6986"/>
                              <a:gd name="T54" fmla="*/ 660 w 7205"/>
                              <a:gd name="T55" fmla="*/ 3820 h 6986"/>
                              <a:gd name="T56" fmla="*/ 853 w 7205"/>
                              <a:gd name="T57" fmla="*/ 4279 h 6986"/>
                              <a:gd name="T58" fmla="*/ 789 w 7205"/>
                              <a:gd name="T59" fmla="*/ 4622 h 6986"/>
                              <a:gd name="T60" fmla="*/ 572 w 7205"/>
                              <a:gd name="T61" fmla="*/ 4647 h 6986"/>
                              <a:gd name="T62" fmla="*/ 166 w 7205"/>
                              <a:gd name="T63" fmla="*/ 4878 h 6986"/>
                              <a:gd name="T64" fmla="*/ 0 w 7205"/>
                              <a:gd name="T65" fmla="*/ 5360 h 6986"/>
                              <a:gd name="T66" fmla="*/ 149 w 7205"/>
                              <a:gd name="T67" fmla="*/ 5819 h 6986"/>
                              <a:gd name="T68" fmla="*/ 519 w 7205"/>
                              <a:gd name="T69" fmla="*/ 6062 h 6986"/>
                              <a:gd name="T70" fmla="*/ 583 w 7205"/>
                              <a:gd name="T71" fmla="*/ 6408 h 6986"/>
                              <a:gd name="T72" fmla="*/ 843 w 7205"/>
                              <a:gd name="T73" fmla="*/ 6822 h 6986"/>
                              <a:gd name="T74" fmla="*/ 1269 w 7205"/>
                              <a:gd name="T75" fmla="*/ 6941 h 6986"/>
                              <a:gd name="T76" fmla="*/ 1575 w 7205"/>
                              <a:gd name="T77" fmla="*/ 6804 h 6986"/>
                              <a:gd name="T78" fmla="*/ 1797 w 7205"/>
                              <a:gd name="T79" fmla="*/ 6554 h 6986"/>
                              <a:gd name="T80" fmla="*/ 2186 w 7205"/>
                              <a:gd name="T81" fmla="*/ 6567 h 6986"/>
                              <a:gd name="T82" fmla="*/ 2459 w 7205"/>
                              <a:gd name="T83" fmla="*/ 6381 h 6986"/>
                              <a:gd name="T84" fmla="*/ 2622 w 7205"/>
                              <a:gd name="T85" fmla="*/ 6211 h 6986"/>
                              <a:gd name="T86" fmla="*/ 3012 w 7205"/>
                              <a:gd name="T87" fmla="*/ 6275 h 6986"/>
                              <a:gd name="T88" fmla="*/ 3445 w 7205"/>
                              <a:gd name="T89" fmla="*/ 6387 h 6986"/>
                              <a:gd name="T90" fmla="*/ 3732 w 7205"/>
                              <a:gd name="T91" fmla="*/ 6255 h 6986"/>
                              <a:gd name="T92" fmla="*/ 3979 w 7205"/>
                              <a:gd name="T93" fmla="*/ 6068 h 6986"/>
                              <a:gd name="T94" fmla="*/ 4235 w 7205"/>
                              <a:gd name="T95" fmla="*/ 6121 h 6986"/>
                              <a:gd name="T96" fmla="*/ 4397 w 7205"/>
                              <a:gd name="T97" fmla="*/ 6319 h 6986"/>
                              <a:gd name="T98" fmla="*/ 4683 w 7205"/>
                              <a:gd name="T99" fmla="*/ 6505 h 6986"/>
                              <a:gd name="T100" fmla="*/ 4866 w 7205"/>
                              <a:gd name="T101" fmla="*/ 6526 h 6986"/>
                              <a:gd name="T102" fmla="*/ 5076 w 7205"/>
                              <a:gd name="T103" fmla="*/ 6842 h 6986"/>
                              <a:gd name="T104" fmla="*/ 5408 w 7205"/>
                              <a:gd name="T105" fmla="*/ 6984 h 6986"/>
                              <a:gd name="T106" fmla="*/ 5720 w 7205"/>
                              <a:gd name="T107" fmla="*/ 6923 h 6986"/>
                              <a:gd name="T108" fmla="*/ 6104 w 7205"/>
                              <a:gd name="T109" fmla="*/ 6714 h 6986"/>
                              <a:gd name="T110" fmla="*/ 6529 w 7205"/>
                              <a:gd name="T111" fmla="*/ 6574 h 6986"/>
                              <a:gd name="T112" fmla="*/ 6772 w 7205"/>
                              <a:gd name="T113" fmla="*/ 6144 h 6986"/>
                              <a:gd name="T114" fmla="*/ 6804 w 7205"/>
                              <a:gd name="T115" fmla="*/ 5743 h 6986"/>
                              <a:gd name="T116" fmla="*/ 7007 w 7205"/>
                              <a:gd name="T117" fmla="*/ 5482 h 6986"/>
                              <a:gd name="T118" fmla="*/ 7077 w 7205"/>
                              <a:gd name="T119" fmla="*/ 5132 h 6986"/>
                              <a:gd name="T120" fmla="*/ 7163 w 7205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5" h="6986">
                                <a:moveTo>
                                  <a:pt x="7205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2" y="4425"/>
                                </a:lnTo>
                                <a:lnTo>
                                  <a:pt x="7198" y="4389"/>
                                </a:lnTo>
                                <a:lnTo>
                                  <a:pt x="7193" y="4355"/>
                                </a:lnTo>
                                <a:lnTo>
                                  <a:pt x="7186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8" y="4255"/>
                                </a:lnTo>
                                <a:lnTo>
                                  <a:pt x="7157" y="4224"/>
                                </a:lnTo>
                                <a:lnTo>
                                  <a:pt x="7145" y="4193"/>
                                </a:lnTo>
                                <a:lnTo>
                                  <a:pt x="7132" y="4162"/>
                                </a:lnTo>
                                <a:lnTo>
                                  <a:pt x="7116" y="4133"/>
                                </a:lnTo>
                                <a:lnTo>
                                  <a:pt x="7101" y="4105"/>
                                </a:lnTo>
                                <a:lnTo>
                                  <a:pt x="7084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7" y="4025"/>
                                </a:lnTo>
                                <a:lnTo>
                                  <a:pt x="7027" y="4000"/>
                                </a:lnTo>
                                <a:lnTo>
                                  <a:pt x="7006" y="3976"/>
                                </a:lnTo>
                                <a:lnTo>
                                  <a:pt x="6984" y="3954"/>
                                </a:lnTo>
                                <a:lnTo>
                                  <a:pt x="6960" y="3933"/>
                                </a:lnTo>
                                <a:lnTo>
                                  <a:pt x="6936" y="3913"/>
                                </a:lnTo>
                                <a:lnTo>
                                  <a:pt x="6912" y="3894"/>
                                </a:lnTo>
                                <a:lnTo>
                                  <a:pt x="6886" y="3876"/>
                                </a:lnTo>
                                <a:lnTo>
                                  <a:pt x="6860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4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7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7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5" y="3784"/>
                                </a:lnTo>
                                <a:lnTo>
                                  <a:pt x="6594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2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1" y="3606"/>
                                </a:lnTo>
                                <a:lnTo>
                                  <a:pt x="6547" y="3565"/>
                                </a:lnTo>
                                <a:lnTo>
                                  <a:pt x="6531" y="3525"/>
                                </a:lnTo>
                                <a:lnTo>
                                  <a:pt x="6512" y="3487"/>
                                </a:lnTo>
                                <a:lnTo>
                                  <a:pt x="6492" y="3450"/>
                                </a:lnTo>
                                <a:lnTo>
                                  <a:pt x="6470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21" y="3349"/>
                                </a:lnTo>
                                <a:lnTo>
                                  <a:pt x="6394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4" y="3263"/>
                                </a:lnTo>
                                <a:lnTo>
                                  <a:pt x="6302" y="3239"/>
                                </a:lnTo>
                                <a:lnTo>
                                  <a:pt x="6269" y="3216"/>
                                </a:lnTo>
                                <a:lnTo>
                                  <a:pt x="6291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3" y="3138"/>
                                </a:lnTo>
                                <a:lnTo>
                                  <a:pt x="6352" y="3109"/>
                                </a:lnTo>
                                <a:lnTo>
                                  <a:pt x="6370" y="3080"/>
                                </a:lnTo>
                                <a:lnTo>
                                  <a:pt x="6386" y="3049"/>
                                </a:lnTo>
                                <a:lnTo>
                                  <a:pt x="6402" y="3018"/>
                                </a:lnTo>
                                <a:lnTo>
                                  <a:pt x="6415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8" y="2884"/>
                                </a:lnTo>
                                <a:lnTo>
                                  <a:pt x="6456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9" y="2739"/>
                                </a:lnTo>
                                <a:lnTo>
                                  <a:pt x="6470" y="2700"/>
                                </a:lnTo>
                                <a:lnTo>
                                  <a:pt x="6469" y="2664"/>
                                </a:lnTo>
                                <a:lnTo>
                                  <a:pt x="6467" y="2627"/>
                                </a:lnTo>
                                <a:lnTo>
                                  <a:pt x="6463" y="2592"/>
                                </a:lnTo>
                                <a:lnTo>
                                  <a:pt x="6457" y="2556"/>
                                </a:lnTo>
                                <a:lnTo>
                                  <a:pt x="6450" y="2522"/>
                                </a:lnTo>
                                <a:lnTo>
                                  <a:pt x="6442" y="2488"/>
                                </a:lnTo>
                                <a:lnTo>
                                  <a:pt x="6432" y="2454"/>
                                </a:lnTo>
                                <a:lnTo>
                                  <a:pt x="6421" y="2422"/>
                                </a:lnTo>
                                <a:lnTo>
                                  <a:pt x="6407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5" y="2126"/>
                                </a:lnTo>
                                <a:lnTo>
                                  <a:pt x="6189" y="2106"/>
                                </a:lnTo>
                                <a:lnTo>
                                  <a:pt x="6164" y="2087"/>
                                </a:lnTo>
                                <a:lnTo>
                                  <a:pt x="6137" y="2071"/>
                                </a:lnTo>
                                <a:lnTo>
                                  <a:pt x="6110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3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2" y="1999"/>
                                </a:lnTo>
                                <a:lnTo>
                                  <a:pt x="5930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6" y="1984"/>
                                </a:lnTo>
                                <a:lnTo>
                                  <a:pt x="5834" y="1983"/>
                                </a:lnTo>
                                <a:lnTo>
                                  <a:pt x="5815" y="1984"/>
                                </a:lnTo>
                                <a:lnTo>
                                  <a:pt x="5798" y="1985"/>
                                </a:lnTo>
                                <a:lnTo>
                                  <a:pt x="5780" y="1987"/>
                                </a:lnTo>
                                <a:lnTo>
                                  <a:pt x="5762" y="1989"/>
                                </a:lnTo>
                                <a:lnTo>
                                  <a:pt x="5745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10" y="1999"/>
                                </a:lnTo>
                                <a:lnTo>
                                  <a:pt x="5694" y="2003"/>
                                </a:lnTo>
                                <a:lnTo>
                                  <a:pt x="5687" y="1972"/>
                                </a:lnTo>
                                <a:lnTo>
                                  <a:pt x="5680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3" y="1882"/>
                                </a:lnTo>
                                <a:lnTo>
                                  <a:pt x="5653" y="1854"/>
                                </a:lnTo>
                                <a:lnTo>
                                  <a:pt x="5642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6" y="1721"/>
                                </a:lnTo>
                                <a:lnTo>
                                  <a:pt x="5570" y="1696"/>
                                </a:lnTo>
                                <a:lnTo>
                                  <a:pt x="5553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7" y="1629"/>
                                </a:lnTo>
                                <a:lnTo>
                                  <a:pt x="5497" y="1608"/>
                                </a:lnTo>
                                <a:lnTo>
                                  <a:pt x="5477" y="1588"/>
                                </a:lnTo>
                                <a:lnTo>
                                  <a:pt x="5456" y="1569"/>
                                </a:lnTo>
                                <a:lnTo>
                                  <a:pt x="5434" y="1550"/>
                                </a:lnTo>
                                <a:lnTo>
                                  <a:pt x="5411" y="1533"/>
                                </a:lnTo>
                                <a:lnTo>
                                  <a:pt x="5388" y="1518"/>
                                </a:lnTo>
                                <a:lnTo>
                                  <a:pt x="5364" y="1502"/>
                                </a:lnTo>
                                <a:lnTo>
                                  <a:pt x="5340" y="1489"/>
                                </a:lnTo>
                                <a:lnTo>
                                  <a:pt x="5315" y="1477"/>
                                </a:lnTo>
                                <a:lnTo>
                                  <a:pt x="5290" y="1465"/>
                                </a:lnTo>
                                <a:lnTo>
                                  <a:pt x="5263" y="1455"/>
                                </a:lnTo>
                                <a:lnTo>
                                  <a:pt x="5237" y="1446"/>
                                </a:lnTo>
                                <a:lnTo>
                                  <a:pt x="5210" y="1438"/>
                                </a:lnTo>
                                <a:lnTo>
                                  <a:pt x="5182" y="1431"/>
                                </a:lnTo>
                                <a:lnTo>
                                  <a:pt x="5155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4" y="1421"/>
                                </a:lnTo>
                                <a:lnTo>
                                  <a:pt x="5016" y="1424"/>
                                </a:lnTo>
                                <a:lnTo>
                                  <a:pt x="5000" y="1425"/>
                                </a:lnTo>
                                <a:lnTo>
                                  <a:pt x="4982" y="1428"/>
                                </a:lnTo>
                                <a:lnTo>
                                  <a:pt x="4966" y="1430"/>
                                </a:lnTo>
                                <a:lnTo>
                                  <a:pt x="4949" y="1434"/>
                                </a:lnTo>
                                <a:lnTo>
                                  <a:pt x="4932" y="1438"/>
                                </a:lnTo>
                                <a:lnTo>
                                  <a:pt x="4933" y="1427"/>
                                </a:lnTo>
                                <a:lnTo>
                                  <a:pt x="4935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8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40" y="1360"/>
                                </a:lnTo>
                                <a:lnTo>
                                  <a:pt x="4940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7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20" y="1170"/>
                                </a:lnTo>
                                <a:lnTo>
                                  <a:pt x="4911" y="1135"/>
                                </a:lnTo>
                                <a:lnTo>
                                  <a:pt x="4901" y="1102"/>
                                </a:lnTo>
                                <a:lnTo>
                                  <a:pt x="4890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4" y="1007"/>
                                </a:lnTo>
                                <a:lnTo>
                                  <a:pt x="4848" y="977"/>
                                </a:lnTo>
                                <a:lnTo>
                                  <a:pt x="4832" y="948"/>
                                </a:lnTo>
                                <a:lnTo>
                                  <a:pt x="4814" y="919"/>
                                </a:lnTo>
                                <a:lnTo>
                                  <a:pt x="4795" y="893"/>
                                </a:lnTo>
                                <a:lnTo>
                                  <a:pt x="4775" y="867"/>
                                </a:lnTo>
                                <a:lnTo>
                                  <a:pt x="4754" y="842"/>
                                </a:lnTo>
                                <a:lnTo>
                                  <a:pt x="4732" y="818"/>
                                </a:lnTo>
                                <a:lnTo>
                                  <a:pt x="4709" y="795"/>
                                </a:lnTo>
                                <a:lnTo>
                                  <a:pt x="4685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4" y="735"/>
                                </a:lnTo>
                                <a:lnTo>
                                  <a:pt x="4607" y="719"/>
                                </a:lnTo>
                                <a:lnTo>
                                  <a:pt x="4579" y="702"/>
                                </a:lnTo>
                                <a:lnTo>
                                  <a:pt x="4552" y="688"/>
                                </a:lnTo>
                                <a:lnTo>
                                  <a:pt x="4523" y="675"/>
                                </a:lnTo>
                                <a:lnTo>
                                  <a:pt x="4493" y="664"/>
                                </a:lnTo>
                                <a:lnTo>
                                  <a:pt x="4463" y="654"/>
                                </a:lnTo>
                                <a:lnTo>
                                  <a:pt x="4432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9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4" y="631"/>
                                </a:lnTo>
                                <a:lnTo>
                                  <a:pt x="4290" y="632"/>
                                </a:lnTo>
                                <a:lnTo>
                                  <a:pt x="4275" y="632"/>
                                </a:lnTo>
                                <a:lnTo>
                                  <a:pt x="4261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3" y="637"/>
                                </a:lnTo>
                                <a:lnTo>
                                  <a:pt x="4219" y="639"/>
                                </a:lnTo>
                                <a:lnTo>
                                  <a:pt x="4205" y="642"/>
                                </a:lnTo>
                                <a:lnTo>
                                  <a:pt x="4191" y="644"/>
                                </a:lnTo>
                                <a:lnTo>
                                  <a:pt x="4188" y="611"/>
                                </a:lnTo>
                                <a:lnTo>
                                  <a:pt x="4182" y="578"/>
                                </a:lnTo>
                                <a:lnTo>
                                  <a:pt x="4176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9" y="481"/>
                                </a:lnTo>
                                <a:lnTo>
                                  <a:pt x="4149" y="450"/>
                                </a:lnTo>
                                <a:lnTo>
                                  <a:pt x="4138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1" y="363"/>
                                </a:lnTo>
                                <a:lnTo>
                                  <a:pt x="4097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6" y="256"/>
                                </a:lnTo>
                                <a:lnTo>
                                  <a:pt x="4027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7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7" y="109"/>
                                </a:lnTo>
                                <a:lnTo>
                                  <a:pt x="3872" y="92"/>
                                </a:lnTo>
                                <a:lnTo>
                                  <a:pt x="3847" y="77"/>
                                </a:lnTo>
                                <a:lnTo>
                                  <a:pt x="3820" y="64"/>
                                </a:lnTo>
                                <a:lnTo>
                                  <a:pt x="3794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1" y="20"/>
                                </a:lnTo>
                                <a:lnTo>
                                  <a:pt x="3682" y="14"/>
                                </a:lnTo>
                                <a:lnTo>
                                  <a:pt x="3652" y="8"/>
                                </a:lnTo>
                                <a:lnTo>
                                  <a:pt x="3622" y="4"/>
                                </a:lnTo>
                                <a:lnTo>
                                  <a:pt x="3592" y="2"/>
                                </a:lnTo>
                                <a:lnTo>
                                  <a:pt x="3562" y="0"/>
                                </a:lnTo>
                                <a:lnTo>
                                  <a:pt x="3528" y="2"/>
                                </a:lnTo>
                                <a:lnTo>
                                  <a:pt x="3496" y="4"/>
                                </a:lnTo>
                                <a:lnTo>
                                  <a:pt x="3464" y="9"/>
                                </a:lnTo>
                                <a:lnTo>
                                  <a:pt x="3433" y="15"/>
                                </a:lnTo>
                                <a:lnTo>
                                  <a:pt x="3402" y="24"/>
                                </a:lnTo>
                                <a:lnTo>
                                  <a:pt x="3372" y="33"/>
                                </a:lnTo>
                                <a:lnTo>
                                  <a:pt x="3342" y="44"/>
                                </a:lnTo>
                                <a:lnTo>
                                  <a:pt x="3314" y="57"/>
                                </a:lnTo>
                                <a:lnTo>
                                  <a:pt x="3286" y="71"/>
                                </a:lnTo>
                                <a:lnTo>
                                  <a:pt x="3258" y="87"/>
                                </a:lnTo>
                                <a:lnTo>
                                  <a:pt x="3232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1" y="143"/>
                                </a:lnTo>
                                <a:lnTo>
                                  <a:pt x="3157" y="164"/>
                                </a:lnTo>
                                <a:lnTo>
                                  <a:pt x="3133" y="187"/>
                                </a:lnTo>
                                <a:lnTo>
                                  <a:pt x="3111" y="211"/>
                                </a:lnTo>
                                <a:lnTo>
                                  <a:pt x="3090" y="235"/>
                                </a:lnTo>
                                <a:lnTo>
                                  <a:pt x="3070" y="262"/>
                                </a:lnTo>
                                <a:lnTo>
                                  <a:pt x="3051" y="289"/>
                                </a:lnTo>
                                <a:lnTo>
                                  <a:pt x="3034" y="316"/>
                                </a:lnTo>
                                <a:lnTo>
                                  <a:pt x="3017" y="346"/>
                                </a:lnTo>
                                <a:lnTo>
                                  <a:pt x="3002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5" y="438"/>
                                </a:lnTo>
                                <a:lnTo>
                                  <a:pt x="2964" y="471"/>
                                </a:lnTo>
                                <a:lnTo>
                                  <a:pt x="2954" y="505"/>
                                </a:lnTo>
                                <a:lnTo>
                                  <a:pt x="2945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9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5" y="718"/>
                                </a:lnTo>
                                <a:lnTo>
                                  <a:pt x="2926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4" y="835"/>
                                </a:lnTo>
                                <a:lnTo>
                                  <a:pt x="2941" y="873"/>
                                </a:lnTo>
                                <a:lnTo>
                                  <a:pt x="2950" y="910"/>
                                </a:lnTo>
                                <a:lnTo>
                                  <a:pt x="2960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7" y="1068"/>
                                </a:lnTo>
                                <a:lnTo>
                                  <a:pt x="2915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6" y="1155"/>
                                </a:lnTo>
                                <a:lnTo>
                                  <a:pt x="2858" y="1187"/>
                                </a:lnTo>
                                <a:lnTo>
                                  <a:pt x="2841" y="1220"/>
                                </a:lnTo>
                                <a:lnTo>
                                  <a:pt x="2827" y="1253"/>
                                </a:lnTo>
                                <a:lnTo>
                                  <a:pt x="2814" y="1287"/>
                                </a:lnTo>
                                <a:lnTo>
                                  <a:pt x="2801" y="1323"/>
                                </a:lnTo>
                                <a:lnTo>
                                  <a:pt x="2791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6" y="1434"/>
                                </a:lnTo>
                                <a:lnTo>
                                  <a:pt x="2772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8" y="1563"/>
                                </a:lnTo>
                                <a:lnTo>
                                  <a:pt x="2768" y="1575"/>
                                </a:lnTo>
                                <a:lnTo>
                                  <a:pt x="2769" y="1588"/>
                                </a:lnTo>
                                <a:lnTo>
                                  <a:pt x="2770" y="1599"/>
                                </a:lnTo>
                                <a:lnTo>
                                  <a:pt x="2772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5" y="1634"/>
                                </a:lnTo>
                                <a:lnTo>
                                  <a:pt x="2776" y="1646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50" y="1646"/>
                                </a:lnTo>
                                <a:lnTo>
                                  <a:pt x="2727" y="1649"/>
                                </a:lnTo>
                                <a:lnTo>
                                  <a:pt x="2705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60" y="1660"/>
                                </a:lnTo>
                                <a:lnTo>
                                  <a:pt x="2638" y="1665"/>
                                </a:lnTo>
                                <a:lnTo>
                                  <a:pt x="2615" y="1672"/>
                                </a:lnTo>
                                <a:lnTo>
                                  <a:pt x="2594" y="1678"/>
                                </a:lnTo>
                                <a:lnTo>
                                  <a:pt x="2572" y="1645"/>
                                </a:lnTo>
                                <a:lnTo>
                                  <a:pt x="2548" y="1613"/>
                                </a:lnTo>
                                <a:lnTo>
                                  <a:pt x="2523" y="1582"/>
                                </a:lnTo>
                                <a:lnTo>
                                  <a:pt x="2495" y="1554"/>
                                </a:lnTo>
                                <a:lnTo>
                                  <a:pt x="2466" y="1527"/>
                                </a:lnTo>
                                <a:lnTo>
                                  <a:pt x="2436" y="1502"/>
                                </a:lnTo>
                                <a:lnTo>
                                  <a:pt x="2405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9" y="1439"/>
                                </a:lnTo>
                                <a:lnTo>
                                  <a:pt x="2305" y="1424"/>
                                </a:lnTo>
                                <a:lnTo>
                                  <a:pt x="2268" y="1409"/>
                                </a:lnTo>
                                <a:lnTo>
                                  <a:pt x="2232" y="1397"/>
                                </a:lnTo>
                                <a:lnTo>
                                  <a:pt x="2213" y="1392"/>
                                </a:lnTo>
                                <a:lnTo>
                                  <a:pt x="2194" y="1388"/>
                                </a:lnTo>
                                <a:lnTo>
                                  <a:pt x="2175" y="1384"/>
                                </a:lnTo>
                                <a:lnTo>
                                  <a:pt x="2155" y="1380"/>
                                </a:lnTo>
                                <a:lnTo>
                                  <a:pt x="2136" y="1378"/>
                                </a:lnTo>
                                <a:lnTo>
                                  <a:pt x="2116" y="1377"/>
                                </a:lnTo>
                                <a:lnTo>
                                  <a:pt x="2097" y="1376"/>
                                </a:lnTo>
                                <a:lnTo>
                                  <a:pt x="2077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1" y="1379"/>
                                </a:lnTo>
                                <a:lnTo>
                                  <a:pt x="1979" y="1384"/>
                                </a:lnTo>
                                <a:lnTo>
                                  <a:pt x="1948" y="1390"/>
                                </a:lnTo>
                                <a:lnTo>
                                  <a:pt x="1917" y="1398"/>
                                </a:lnTo>
                                <a:lnTo>
                                  <a:pt x="1887" y="1408"/>
                                </a:lnTo>
                                <a:lnTo>
                                  <a:pt x="1858" y="1419"/>
                                </a:lnTo>
                                <a:lnTo>
                                  <a:pt x="1829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3" y="1462"/>
                                </a:lnTo>
                                <a:lnTo>
                                  <a:pt x="1747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6" y="1518"/>
                                </a:lnTo>
                                <a:lnTo>
                                  <a:pt x="1672" y="1539"/>
                                </a:lnTo>
                                <a:lnTo>
                                  <a:pt x="1648" y="1562"/>
                                </a:lnTo>
                                <a:lnTo>
                                  <a:pt x="1626" y="1585"/>
                                </a:lnTo>
                                <a:lnTo>
                                  <a:pt x="1605" y="1611"/>
                                </a:lnTo>
                                <a:lnTo>
                                  <a:pt x="1585" y="1636"/>
                                </a:lnTo>
                                <a:lnTo>
                                  <a:pt x="1567" y="1663"/>
                                </a:lnTo>
                                <a:lnTo>
                                  <a:pt x="1549" y="1692"/>
                                </a:lnTo>
                                <a:lnTo>
                                  <a:pt x="1532" y="1721"/>
                                </a:lnTo>
                                <a:lnTo>
                                  <a:pt x="1517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90" y="1814"/>
                                </a:lnTo>
                                <a:lnTo>
                                  <a:pt x="1479" y="1846"/>
                                </a:lnTo>
                                <a:lnTo>
                                  <a:pt x="1469" y="1879"/>
                                </a:lnTo>
                                <a:lnTo>
                                  <a:pt x="1460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4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40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4" y="2162"/>
                                </a:lnTo>
                                <a:lnTo>
                                  <a:pt x="1447" y="2195"/>
                                </a:lnTo>
                                <a:lnTo>
                                  <a:pt x="1453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7" y="2292"/>
                                </a:lnTo>
                                <a:lnTo>
                                  <a:pt x="1476" y="2325"/>
                                </a:lnTo>
                                <a:lnTo>
                                  <a:pt x="1486" y="2356"/>
                                </a:lnTo>
                                <a:lnTo>
                                  <a:pt x="1455" y="2378"/>
                                </a:lnTo>
                                <a:lnTo>
                                  <a:pt x="1425" y="2401"/>
                                </a:lnTo>
                                <a:lnTo>
                                  <a:pt x="1396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3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7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7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9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3" y="2852"/>
                                </a:lnTo>
                                <a:lnTo>
                                  <a:pt x="1177" y="2895"/>
                                </a:lnTo>
                                <a:lnTo>
                                  <a:pt x="1148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2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2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1" y="2976"/>
                                </a:lnTo>
                                <a:lnTo>
                                  <a:pt x="937" y="2992"/>
                                </a:lnTo>
                                <a:lnTo>
                                  <a:pt x="914" y="3008"/>
                                </a:lnTo>
                                <a:lnTo>
                                  <a:pt x="891" y="3026"/>
                                </a:lnTo>
                                <a:lnTo>
                                  <a:pt x="868" y="3045"/>
                                </a:lnTo>
                                <a:lnTo>
                                  <a:pt x="847" y="3066"/>
                                </a:lnTo>
                                <a:lnTo>
                                  <a:pt x="826" y="3087"/>
                                </a:lnTo>
                                <a:lnTo>
                                  <a:pt x="806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70" y="3156"/>
                                </a:lnTo>
                                <a:lnTo>
                                  <a:pt x="753" y="3180"/>
                                </a:lnTo>
                                <a:lnTo>
                                  <a:pt x="737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8" y="3260"/>
                                </a:lnTo>
                                <a:lnTo>
                                  <a:pt x="695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3" y="3346"/>
                                </a:lnTo>
                                <a:lnTo>
                                  <a:pt x="663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7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6" y="3503"/>
                                </a:lnTo>
                                <a:lnTo>
                                  <a:pt x="633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31" y="3602"/>
                                </a:lnTo>
                                <a:lnTo>
                                  <a:pt x="631" y="3625"/>
                                </a:lnTo>
                                <a:lnTo>
                                  <a:pt x="632" y="3648"/>
                                </a:lnTo>
                                <a:lnTo>
                                  <a:pt x="633" y="3670"/>
                                </a:lnTo>
                                <a:lnTo>
                                  <a:pt x="635" y="3692"/>
                                </a:lnTo>
                                <a:lnTo>
                                  <a:pt x="642" y="3735"/>
                                </a:lnTo>
                                <a:lnTo>
                                  <a:pt x="649" y="3778"/>
                                </a:lnTo>
                                <a:lnTo>
                                  <a:pt x="660" y="3820"/>
                                </a:lnTo>
                                <a:lnTo>
                                  <a:pt x="673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5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3" y="4009"/>
                                </a:lnTo>
                                <a:lnTo>
                                  <a:pt x="766" y="4042"/>
                                </a:lnTo>
                                <a:lnTo>
                                  <a:pt x="790" y="4076"/>
                                </a:lnTo>
                                <a:lnTo>
                                  <a:pt x="815" y="4106"/>
                                </a:lnTo>
                                <a:lnTo>
                                  <a:pt x="842" y="4134"/>
                                </a:lnTo>
                                <a:lnTo>
                                  <a:pt x="871" y="4162"/>
                                </a:lnTo>
                                <a:lnTo>
                                  <a:pt x="901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4" y="4255"/>
                                </a:lnTo>
                                <a:lnTo>
                                  <a:pt x="853" y="4279"/>
                                </a:lnTo>
                                <a:lnTo>
                                  <a:pt x="843" y="4303"/>
                                </a:lnTo>
                                <a:lnTo>
                                  <a:pt x="834" y="4327"/>
                                </a:lnTo>
                                <a:lnTo>
                                  <a:pt x="825" y="4352"/>
                                </a:lnTo>
                                <a:lnTo>
                                  <a:pt x="818" y="4377"/>
                                </a:lnTo>
                                <a:lnTo>
                                  <a:pt x="811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800" y="4456"/>
                                </a:lnTo>
                                <a:lnTo>
                                  <a:pt x="795" y="4482"/>
                                </a:lnTo>
                                <a:lnTo>
                                  <a:pt x="792" y="4510"/>
                                </a:lnTo>
                                <a:lnTo>
                                  <a:pt x="790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8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9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1" y="4641"/>
                                </a:lnTo>
                                <a:lnTo>
                                  <a:pt x="792" y="4650"/>
                                </a:lnTo>
                                <a:lnTo>
                                  <a:pt x="793" y="4659"/>
                                </a:lnTo>
                                <a:lnTo>
                                  <a:pt x="794" y="4668"/>
                                </a:lnTo>
                                <a:lnTo>
                                  <a:pt x="775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7" y="4653"/>
                                </a:lnTo>
                                <a:lnTo>
                                  <a:pt x="717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7" y="4645"/>
                                </a:lnTo>
                                <a:lnTo>
                                  <a:pt x="657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4" y="4644"/>
                                </a:lnTo>
                                <a:lnTo>
                                  <a:pt x="572" y="4647"/>
                                </a:lnTo>
                                <a:lnTo>
                                  <a:pt x="540" y="4651"/>
                                </a:lnTo>
                                <a:lnTo>
                                  <a:pt x="509" y="4658"/>
                                </a:lnTo>
                                <a:lnTo>
                                  <a:pt x="478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8" y="4686"/>
                                </a:lnTo>
                                <a:lnTo>
                                  <a:pt x="389" y="4700"/>
                                </a:lnTo>
                                <a:lnTo>
                                  <a:pt x="361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6" y="4747"/>
                                </a:lnTo>
                                <a:lnTo>
                                  <a:pt x="281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2" y="4807"/>
                                </a:lnTo>
                                <a:lnTo>
                                  <a:pt x="209" y="4829"/>
                                </a:lnTo>
                                <a:lnTo>
                                  <a:pt x="187" y="4853"/>
                                </a:lnTo>
                                <a:lnTo>
                                  <a:pt x="166" y="4878"/>
                                </a:lnTo>
                                <a:lnTo>
                                  <a:pt x="146" y="4904"/>
                                </a:lnTo>
                                <a:lnTo>
                                  <a:pt x="127" y="4931"/>
                                </a:lnTo>
                                <a:lnTo>
                                  <a:pt x="109" y="4959"/>
                                </a:lnTo>
                                <a:lnTo>
                                  <a:pt x="93" y="4989"/>
                                </a:lnTo>
                                <a:lnTo>
                                  <a:pt x="77" y="5019"/>
                                </a:lnTo>
                                <a:lnTo>
                                  <a:pt x="63" y="5050"/>
                                </a:lnTo>
                                <a:lnTo>
                                  <a:pt x="51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9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3" y="5216"/>
                                </a:lnTo>
                                <a:lnTo>
                                  <a:pt x="8" y="5251"/>
                                </a:lnTo>
                                <a:lnTo>
                                  <a:pt x="3" y="5287"/>
                                </a:lnTo>
                                <a:lnTo>
                                  <a:pt x="1" y="5324"/>
                                </a:lnTo>
                                <a:lnTo>
                                  <a:pt x="0" y="5360"/>
                                </a:lnTo>
                                <a:lnTo>
                                  <a:pt x="1" y="5395"/>
                                </a:lnTo>
                                <a:lnTo>
                                  <a:pt x="3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2" y="5497"/>
                                </a:lnTo>
                                <a:lnTo>
                                  <a:pt x="19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5" y="5593"/>
                                </a:lnTo>
                                <a:lnTo>
                                  <a:pt x="45" y="5624"/>
                                </a:lnTo>
                                <a:lnTo>
                                  <a:pt x="56" y="5655"/>
                                </a:lnTo>
                                <a:lnTo>
                                  <a:pt x="70" y="5684"/>
                                </a:lnTo>
                                <a:lnTo>
                                  <a:pt x="83" y="5713"/>
                                </a:lnTo>
                                <a:lnTo>
                                  <a:pt x="98" y="5740"/>
                                </a:lnTo>
                                <a:lnTo>
                                  <a:pt x="114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9" y="5819"/>
                                </a:lnTo>
                                <a:lnTo>
                                  <a:pt x="168" y="5843"/>
                                </a:lnTo>
                                <a:lnTo>
                                  <a:pt x="188" y="5867"/>
                                </a:lnTo>
                                <a:lnTo>
                                  <a:pt x="209" y="5889"/>
                                </a:lnTo>
                                <a:lnTo>
                                  <a:pt x="231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6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6" y="5983"/>
                                </a:lnTo>
                                <a:lnTo>
                                  <a:pt x="352" y="5999"/>
                                </a:lnTo>
                                <a:lnTo>
                                  <a:pt x="378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2" y="6036"/>
                                </a:lnTo>
                                <a:lnTo>
                                  <a:pt x="461" y="6046"/>
                                </a:lnTo>
                                <a:lnTo>
                                  <a:pt x="490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80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70" y="6128"/>
                                </a:lnTo>
                                <a:lnTo>
                                  <a:pt x="567" y="6148"/>
                                </a:lnTo>
                                <a:lnTo>
                                  <a:pt x="565" y="6168"/>
                                </a:lnTo>
                                <a:lnTo>
                                  <a:pt x="564" y="6188"/>
                                </a:lnTo>
                                <a:lnTo>
                                  <a:pt x="563" y="6208"/>
                                </a:lnTo>
                                <a:lnTo>
                                  <a:pt x="563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6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3" y="6408"/>
                                </a:lnTo>
                                <a:lnTo>
                                  <a:pt x="592" y="6441"/>
                                </a:lnTo>
                                <a:lnTo>
                                  <a:pt x="602" y="6474"/>
                                </a:lnTo>
                                <a:lnTo>
                                  <a:pt x="613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9" y="6569"/>
                                </a:lnTo>
                                <a:lnTo>
                                  <a:pt x="655" y="6599"/>
                                </a:lnTo>
                                <a:lnTo>
                                  <a:pt x="671" y="6629"/>
                                </a:lnTo>
                                <a:lnTo>
                                  <a:pt x="689" y="6657"/>
                                </a:lnTo>
                                <a:lnTo>
                                  <a:pt x="708" y="6684"/>
                                </a:lnTo>
                                <a:lnTo>
                                  <a:pt x="728" y="6710"/>
                                </a:lnTo>
                                <a:lnTo>
                                  <a:pt x="749" y="6735"/>
                                </a:lnTo>
                                <a:lnTo>
                                  <a:pt x="771" y="6759"/>
                                </a:lnTo>
                                <a:lnTo>
                                  <a:pt x="794" y="6781"/>
                                </a:lnTo>
                                <a:lnTo>
                                  <a:pt x="819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70" y="6841"/>
                                </a:lnTo>
                                <a:lnTo>
                                  <a:pt x="896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1" y="6889"/>
                                </a:lnTo>
                                <a:lnTo>
                                  <a:pt x="980" y="6902"/>
                                </a:lnTo>
                                <a:lnTo>
                                  <a:pt x="1010" y="6913"/>
                                </a:lnTo>
                                <a:lnTo>
                                  <a:pt x="1040" y="6923"/>
                                </a:lnTo>
                                <a:lnTo>
                                  <a:pt x="1071" y="6931"/>
                                </a:lnTo>
                                <a:lnTo>
                                  <a:pt x="1102" y="6936"/>
                                </a:lnTo>
                                <a:lnTo>
                                  <a:pt x="1134" y="6942"/>
                                </a:lnTo>
                                <a:lnTo>
                                  <a:pt x="1166" y="6944"/>
                                </a:lnTo>
                                <a:lnTo>
                                  <a:pt x="1199" y="6945"/>
                                </a:lnTo>
                                <a:lnTo>
                                  <a:pt x="1222" y="6944"/>
                                </a:lnTo>
                                <a:lnTo>
                                  <a:pt x="1246" y="6943"/>
                                </a:lnTo>
                                <a:lnTo>
                                  <a:pt x="1269" y="6941"/>
                                </a:lnTo>
                                <a:lnTo>
                                  <a:pt x="1291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80" y="6915"/>
                                </a:lnTo>
                                <a:lnTo>
                                  <a:pt x="1401" y="6907"/>
                                </a:lnTo>
                                <a:lnTo>
                                  <a:pt x="1422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3" y="6880"/>
                                </a:lnTo>
                                <a:lnTo>
                                  <a:pt x="1483" y="6870"/>
                                </a:lnTo>
                                <a:lnTo>
                                  <a:pt x="1501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9" y="6832"/>
                                </a:lnTo>
                                <a:lnTo>
                                  <a:pt x="1558" y="6819"/>
                                </a:lnTo>
                                <a:lnTo>
                                  <a:pt x="1575" y="6804"/>
                                </a:lnTo>
                                <a:lnTo>
                                  <a:pt x="1592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5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6" y="6723"/>
                                </a:lnTo>
                                <a:lnTo>
                                  <a:pt x="1672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9" y="6667"/>
                                </a:lnTo>
                                <a:lnTo>
                                  <a:pt x="1713" y="6648"/>
                                </a:lnTo>
                                <a:lnTo>
                                  <a:pt x="1725" y="6627"/>
                                </a:lnTo>
                                <a:lnTo>
                                  <a:pt x="1737" y="6607"/>
                                </a:lnTo>
                                <a:lnTo>
                                  <a:pt x="1748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9" y="6542"/>
                                </a:lnTo>
                                <a:lnTo>
                                  <a:pt x="1797" y="6554"/>
                                </a:lnTo>
                                <a:lnTo>
                                  <a:pt x="1826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5" y="6582"/>
                                </a:lnTo>
                                <a:lnTo>
                                  <a:pt x="1915" y="6588"/>
                                </a:lnTo>
                                <a:lnTo>
                                  <a:pt x="1946" y="6592"/>
                                </a:lnTo>
                                <a:lnTo>
                                  <a:pt x="1977" y="6595"/>
                                </a:lnTo>
                                <a:lnTo>
                                  <a:pt x="2009" y="6596"/>
                                </a:lnTo>
                                <a:lnTo>
                                  <a:pt x="2032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8" y="6592"/>
                                </a:lnTo>
                                <a:lnTo>
                                  <a:pt x="2100" y="6588"/>
                                </a:lnTo>
                                <a:lnTo>
                                  <a:pt x="2122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5" y="6574"/>
                                </a:lnTo>
                                <a:lnTo>
                                  <a:pt x="2186" y="6567"/>
                                </a:lnTo>
                                <a:lnTo>
                                  <a:pt x="2207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8" y="6543"/>
                                </a:lnTo>
                                <a:lnTo>
                                  <a:pt x="2268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7" y="6512"/>
                                </a:lnTo>
                                <a:lnTo>
                                  <a:pt x="2326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6" y="6445"/>
                                </a:lnTo>
                                <a:lnTo>
                                  <a:pt x="2413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5" y="6398"/>
                                </a:lnTo>
                                <a:lnTo>
                                  <a:pt x="2459" y="6381"/>
                                </a:lnTo>
                                <a:lnTo>
                                  <a:pt x="2475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3" y="6327"/>
                                </a:lnTo>
                                <a:lnTo>
                                  <a:pt x="2516" y="6308"/>
                                </a:lnTo>
                                <a:lnTo>
                                  <a:pt x="2528" y="6288"/>
                                </a:lnTo>
                                <a:lnTo>
                                  <a:pt x="2540" y="6268"/>
                                </a:lnTo>
                                <a:lnTo>
                                  <a:pt x="2551" y="6248"/>
                                </a:lnTo>
                                <a:lnTo>
                                  <a:pt x="2562" y="6227"/>
                                </a:lnTo>
                                <a:lnTo>
                                  <a:pt x="2572" y="6205"/>
                                </a:lnTo>
                                <a:lnTo>
                                  <a:pt x="2581" y="6206"/>
                                </a:lnTo>
                                <a:lnTo>
                                  <a:pt x="2589" y="6207"/>
                                </a:lnTo>
                                <a:lnTo>
                                  <a:pt x="2598" y="6208"/>
                                </a:lnTo>
                                <a:lnTo>
                                  <a:pt x="2606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2" y="6211"/>
                                </a:lnTo>
                                <a:lnTo>
                                  <a:pt x="2631" y="6213"/>
                                </a:lnTo>
                                <a:lnTo>
                                  <a:pt x="2639" y="6213"/>
                                </a:lnTo>
                                <a:lnTo>
                                  <a:pt x="2672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8" y="6198"/>
                                </a:lnTo>
                                <a:lnTo>
                                  <a:pt x="2799" y="6189"/>
                                </a:lnTo>
                                <a:lnTo>
                                  <a:pt x="2830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9" y="6155"/>
                                </a:lnTo>
                                <a:lnTo>
                                  <a:pt x="2911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60" y="6231"/>
                                </a:lnTo>
                                <a:lnTo>
                                  <a:pt x="2985" y="6254"/>
                                </a:lnTo>
                                <a:lnTo>
                                  <a:pt x="3012" y="6275"/>
                                </a:lnTo>
                                <a:lnTo>
                                  <a:pt x="3039" y="6295"/>
                                </a:lnTo>
                                <a:lnTo>
                                  <a:pt x="3068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8" y="6343"/>
                                </a:lnTo>
                                <a:lnTo>
                                  <a:pt x="3159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3" y="6377"/>
                                </a:lnTo>
                                <a:lnTo>
                                  <a:pt x="3256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9" y="6393"/>
                                </a:lnTo>
                                <a:lnTo>
                                  <a:pt x="3381" y="6392"/>
                                </a:lnTo>
                                <a:lnTo>
                                  <a:pt x="3403" y="6391"/>
                                </a:lnTo>
                                <a:lnTo>
                                  <a:pt x="3424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8" y="6372"/>
                                </a:lnTo>
                                <a:lnTo>
                                  <a:pt x="3529" y="6367"/>
                                </a:lnTo>
                                <a:lnTo>
                                  <a:pt x="3549" y="6360"/>
                                </a:lnTo>
                                <a:lnTo>
                                  <a:pt x="3569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8" y="6336"/>
                                </a:lnTo>
                                <a:lnTo>
                                  <a:pt x="3627" y="6326"/>
                                </a:lnTo>
                                <a:lnTo>
                                  <a:pt x="3646" y="6316"/>
                                </a:lnTo>
                                <a:lnTo>
                                  <a:pt x="3663" y="6305"/>
                                </a:lnTo>
                                <a:lnTo>
                                  <a:pt x="3681" y="6292"/>
                                </a:lnTo>
                                <a:lnTo>
                                  <a:pt x="3699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8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5" y="6195"/>
                                </a:lnTo>
                                <a:lnTo>
                                  <a:pt x="3809" y="6178"/>
                                </a:lnTo>
                                <a:lnTo>
                                  <a:pt x="3824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50" y="6126"/>
                                </a:lnTo>
                                <a:lnTo>
                                  <a:pt x="3864" y="6108"/>
                                </a:lnTo>
                                <a:lnTo>
                                  <a:pt x="3876" y="6090"/>
                                </a:lnTo>
                                <a:lnTo>
                                  <a:pt x="3887" y="6071"/>
                                </a:lnTo>
                                <a:lnTo>
                                  <a:pt x="3898" y="6051"/>
                                </a:lnTo>
                                <a:lnTo>
                                  <a:pt x="3909" y="6031"/>
                                </a:lnTo>
                                <a:lnTo>
                                  <a:pt x="3943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7" y="6077"/>
                                </a:lnTo>
                                <a:lnTo>
                                  <a:pt x="4016" y="6085"/>
                                </a:lnTo>
                                <a:lnTo>
                                  <a:pt x="4035" y="6092"/>
                                </a:lnTo>
                                <a:lnTo>
                                  <a:pt x="4054" y="6097"/>
                                </a:lnTo>
                                <a:lnTo>
                                  <a:pt x="4073" y="6104"/>
                                </a:lnTo>
                                <a:lnTo>
                                  <a:pt x="4093" y="6108"/>
                                </a:lnTo>
                                <a:lnTo>
                                  <a:pt x="4113" y="6113"/>
                                </a:lnTo>
                                <a:lnTo>
                                  <a:pt x="4132" y="6116"/>
                                </a:lnTo>
                                <a:lnTo>
                                  <a:pt x="4152" y="6118"/>
                                </a:lnTo>
                                <a:lnTo>
                                  <a:pt x="4172" y="6121"/>
                                </a:lnTo>
                                <a:lnTo>
                                  <a:pt x="4193" y="6122"/>
                                </a:lnTo>
                                <a:lnTo>
                                  <a:pt x="4214" y="6123"/>
                                </a:lnTo>
                                <a:lnTo>
                                  <a:pt x="4221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5" y="6121"/>
                                </a:lnTo>
                                <a:lnTo>
                                  <a:pt x="4242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6" y="6118"/>
                                </a:lnTo>
                                <a:lnTo>
                                  <a:pt x="4263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80" y="6138"/>
                                </a:lnTo>
                                <a:lnTo>
                                  <a:pt x="4291" y="6160"/>
                                </a:lnTo>
                                <a:lnTo>
                                  <a:pt x="4302" y="6183"/>
                                </a:lnTo>
                                <a:lnTo>
                                  <a:pt x="4314" y="6204"/>
                                </a:lnTo>
                                <a:lnTo>
                                  <a:pt x="4326" y="6225"/>
                                </a:lnTo>
                                <a:lnTo>
                                  <a:pt x="4339" y="6245"/>
                                </a:lnTo>
                                <a:lnTo>
                                  <a:pt x="4353" y="6264"/>
                                </a:lnTo>
                                <a:lnTo>
                                  <a:pt x="4367" y="6282"/>
                                </a:lnTo>
                                <a:lnTo>
                                  <a:pt x="4381" y="6301"/>
                                </a:lnTo>
                                <a:lnTo>
                                  <a:pt x="4397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7" y="6369"/>
                                </a:lnTo>
                                <a:lnTo>
                                  <a:pt x="4463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500" y="6413"/>
                                </a:lnTo>
                                <a:lnTo>
                                  <a:pt x="4519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7" y="6451"/>
                                </a:lnTo>
                                <a:lnTo>
                                  <a:pt x="4577" y="6462"/>
                                </a:lnTo>
                                <a:lnTo>
                                  <a:pt x="4598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1" y="6497"/>
                                </a:lnTo>
                                <a:lnTo>
                                  <a:pt x="4683" y="6505"/>
                                </a:lnTo>
                                <a:lnTo>
                                  <a:pt x="4706" y="6511"/>
                                </a:lnTo>
                                <a:lnTo>
                                  <a:pt x="4728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3" y="6524"/>
                                </a:lnTo>
                                <a:lnTo>
                                  <a:pt x="4796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4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9" y="6528"/>
                                </a:lnTo>
                                <a:lnTo>
                                  <a:pt x="4853" y="6527"/>
                                </a:lnTo>
                                <a:lnTo>
                                  <a:pt x="4855" y="6527"/>
                                </a:lnTo>
                                <a:lnTo>
                                  <a:pt x="4858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4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6" y="6600"/>
                                </a:lnTo>
                                <a:lnTo>
                                  <a:pt x="4907" y="6624"/>
                                </a:lnTo>
                                <a:lnTo>
                                  <a:pt x="4919" y="6646"/>
                                </a:lnTo>
                                <a:lnTo>
                                  <a:pt x="4932" y="6669"/>
                                </a:lnTo>
                                <a:lnTo>
                                  <a:pt x="4946" y="6690"/>
                                </a:lnTo>
                                <a:lnTo>
                                  <a:pt x="4960" y="6711"/>
                                </a:lnTo>
                                <a:lnTo>
                                  <a:pt x="4974" y="6732"/>
                                </a:lnTo>
                                <a:lnTo>
                                  <a:pt x="4990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3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9" y="6825"/>
                                </a:lnTo>
                                <a:lnTo>
                                  <a:pt x="5076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5" y="6872"/>
                                </a:lnTo>
                                <a:lnTo>
                                  <a:pt x="5135" y="6886"/>
                                </a:lnTo>
                                <a:lnTo>
                                  <a:pt x="5156" y="6900"/>
                                </a:lnTo>
                                <a:lnTo>
                                  <a:pt x="5177" y="6912"/>
                                </a:lnTo>
                                <a:lnTo>
                                  <a:pt x="5198" y="6923"/>
                                </a:lnTo>
                                <a:lnTo>
                                  <a:pt x="5220" y="6934"/>
                                </a:lnTo>
                                <a:lnTo>
                                  <a:pt x="5242" y="6944"/>
                                </a:lnTo>
                                <a:lnTo>
                                  <a:pt x="5265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2" y="6967"/>
                                </a:lnTo>
                                <a:lnTo>
                                  <a:pt x="5335" y="6973"/>
                                </a:lnTo>
                                <a:lnTo>
                                  <a:pt x="5359" y="6977"/>
                                </a:lnTo>
                                <a:lnTo>
                                  <a:pt x="5384" y="6982"/>
                                </a:lnTo>
                                <a:lnTo>
                                  <a:pt x="5408" y="6984"/>
                                </a:lnTo>
                                <a:lnTo>
                                  <a:pt x="5434" y="6986"/>
                                </a:lnTo>
                                <a:lnTo>
                                  <a:pt x="5459" y="6986"/>
                                </a:lnTo>
                                <a:lnTo>
                                  <a:pt x="5479" y="6986"/>
                                </a:lnTo>
                                <a:lnTo>
                                  <a:pt x="5499" y="6985"/>
                                </a:lnTo>
                                <a:lnTo>
                                  <a:pt x="5518" y="6983"/>
                                </a:lnTo>
                                <a:lnTo>
                                  <a:pt x="5538" y="6981"/>
                                </a:lnTo>
                                <a:lnTo>
                                  <a:pt x="5556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2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6" y="6940"/>
                                </a:lnTo>
                                <a:lnTo>
                                  <a:pt x="5720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8" y="6861"/>
                                </a:lnTo>
                                <a:lnTo>
                                  <a:pt x="5847" y="6835"/>
                                </a:lnTo>
                                <a:lnTo>
                                  <a:pt x="5876" y="6809"/>
                                </a:lnTo>
                                <a:lnTo>
                                  <a:pt x="5903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3" y="6719"/>
                                </a:lnTo>
                                <a:lnTo>
                                  <a:pt x="5976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9" y="6704"/>
                                </a:lnTo>
                                <a:lnTo>
                                  <a:pt x="6060" y="6707"/>
                                </a:lnTo>
                                <a:lnTo>
                                  <a:pt x="6082" y="6711"/>
                                </a:lnTo>
                                <a:lnTo>
                                  <a:pt x="6104" y="6714"/>
                                </a:lnTo>
                                <a:lnTo>
                                  <a:pt x="6126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2" y="6715"/>
                                </a:lnTo>
                                <a:lnTo>
                                  <a:pt x="6214" y="6712"/>
                                </a:lnTo>
                                <a:lnTo>
                                  <a:pt x="6246" y="6708"/>
                                </a:lnTo>
                                <a:lnTo>
                                  <a:pt x="6277" y="6701"/>
                                </a:lnTo>
                                <a:lnTo>
                                  <a:pt x="6308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7" y="6673"/>
                                </a:lnTo>
                                <a:lnTo>
                                  <a:pt x="6396" y="6659"/>
                                </a:lnTo>
                                <a:lnTo>
                                  <a:pt x="6425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5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3" y="6552"/>
                                </a:lnTo>
                                <a:lnTo>
                                  <a:pt x="6577" y="6530"/>
                                </a:lnTo>
                                <a:lnTo>
                                  <a:pt x="6599" y="6506"/>
                                </a:lnTo>
                                <a:lnTo>
                                  <a:pt x="6620" y="6481"/>
                                </a:lnTo>
                                <a:lnTo>
                                  <a:pt x="6640" y="6455"/>
                                </a:lnTo>
                                <a:lnTo>
                                  <a:pt x="6658" y="6428"/>
                                </a:lnTo>
                                <a:lnTo>
                                  <a:pt x="6676" y="6400"/>
                                </a:lnTo>
                                <a:lnTo>
                                  <a:pt x="6693" y="6371"/>
                                </a:lnTo>
                                <a:lnTo>
                                  <a:pt x="6708" y="6341"/>
                                </a:lnTo>
                                <a:lnTo>
                                  <a:pt x="6723" y="6310"/>
                                </a:lnTo>
                                <a:lnTo>
                                  <a:pt x="6735" y="6278"/>
                                </a:lnTo>
                                <a:lnTo>
                                  <a:pt x="6747" y="6246"/>
                                </a:lnTo>
                                <a:lnTo>
                                  <a:pt x="6757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2" y="6144"/>
                                </a:lnTo>
                                <a:lnTo>
                                  <a:pt x="6778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5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5" y="5970"/>
                                </a:lnTo>
                                <a:lnTo>
                                  <a:pt x="6782" y="5942"/>
                                </a:lnTo>
                                <a:lnTo>
                                  <a:pt x="6780" y="5914"/>
                                </a:lnTo>
                                <a:lnTo>
                                  <a:pt x="6776" y="5887"/>
                                </a:lnTo>
                                <a:lnTo>
                                  <a:pt x="6771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9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4" y="5743"/>
                                </a:lnTo>
                                <a:lnTo>
                                  <a:pt x="6821" y="5728"/>
                                </a:lnTo>
                                <a:lnTo>
                                  <a:pt x="6838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4" y="5668"/>
                                </a:lnTo>
                                <a:lnTo>
                                  <a:pt x="6899" y="5652"/>
                                </a:lnTo>
                                <a:lnTo>
                                  <a:pt x="6913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3" y="5581"/>
                                </a:lnTo>
                                <a:lnTo>
                                  <a:pt x="6965" y="5562"/>
                                </a:lnTo>
                                <a:lnTo>
                                  <a:pt x="6976" y="5543"/>
                                </a:lnTo>
                                <a:lnTo>
                                  <a:pt x="6987" y="5523"/>
                                </a:lnTo>
                                <a:lnTo>
                                  <a:pt x="6998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7" y="5461"/>
                                </a:lnTo>
                                <a:lnTo>
                                  <a:pt x="7026" y="5440"/>
                                </a:lnTo>
                                <a:lnTo>
                                  <a:pt x="7034" y="5418"/>
                                </a:lnTo>
                                <a:lnTo>
                                  <a:pt x="7041" y="5396"/>
                                </a:lnTo>
                                <a:lnTo>
                                  <a:pt x="7048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9" y="5327"/>
                                </a:lnTo>
                                <a:lnTo>
                                  <a:pt x="7064" y="5304"/>
                                </a:lnTo>
                                <a:lnTo>
                                  <a:pt x="7068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4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8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6" y="5106"/>
                                </a:lnTo>
                                <a:lnTo>
                                  <a:pt x="7073" y="5081"/>
                                </a:lnTo>
                                <a:lnTo>
                                  <a:pt x="7070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1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50" y="4960"/>
                                </a:lnTo>
                                <a:lnTo>
                                  <a:pt x="7068" y="4937"/>
                                </a:lnTo>
                                <a:lnTo>
                                  <a:pt x="7084" y="4911"/>
                                </a:lnTo>
                                <a:lnTo>
                                  <a:pt x="7100" y="4886"/>
                                </a:lnTo>
                                <a:lnTo>
                                  <a:pt x="7114" y="4860"/>
                                </a:lnTo>
                                <a:lnTo>
                                  <a:pt x="7129" y="4833"/>
                                </a:lnTo>
                                <a:lnTo>
                                  <a:pt x="7141" y="4805"/>
                                </a:lnTo>
                                <a:lnTo>
                                  <a:pt x="7153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3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8" y="4658"/>
                                </a:lnTo>
                                <a:lnTo>
                                  <a:pt x="7194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5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18"/>
                        <wps:cNvSpPr>
                          <a:spLocks/>
                        </wps:cNvSpPr>
                        <wps:spPr bwMode="auto">
                          <a:xfrm>
                            <a:off x="9124" y="1647"/>
                            <a:ext cx="280" cy="221"/>
                          </a:xfrm>
                          <a:custGeom>
                            <a:avLst/>
                            <a:gdLst>
                              <a:gd name="T0" fmla="*/ 2514 w 2519"/>
                              <a:gd name="T1" fmla="*/ 1693 h 1987"/>
                              <a:gd name="T2" fmla="*/ 2487 w 2519"/>
                              <a:gd name="T3" fmla="*/ 1577 h 1987"/>
                              <a:gd name="T4" fmla="*/ 2443 w 2519"/>
                              <a:gd name="T5" fmla="*/ 1471 h 1987"/>
                              <a:gd name="T6" fmla="*/ 2382 w 2519"/>
                              <a:gd name="T7" fmla="*/ 1379 h 1987"/>
                              <a:gd name="T8" fmla="*/ 2404 w 2519"/>
                              <a:gd name="T9" fmla="*/ 1256 h 1987"/>
                              <a:gd name="T10" fmla="*/ 2430 w 2519"/>
                              <a:gd name="T11" fmla="*/ 1106 h 1987"/>
                              <a:gd name="T12" fmla="*/ 2425 w 2519"/>
                              <a:gd name="T13" fmla="*/ 976 h 1987"/>
                              <a:gd name="T14" fmla="*/ 2401 w 2519"/>
                              <a:gd name="T15" fmla="*/ 862 h 1987"/>
                              <a:gd name="T16" fmla="*/ 2359 w 2519"/>
                              <a:gd name="T17" fmla="*/ 758 h 1987"/>
                              <a:gd name="T18" fmla="*/ 2301 w 2519"/>
                              <a:gd name="T19" fmla="*/ 666 h 1987"/>
                              <a:gd name="T20" fmla="*/ 2231 w 2519"/>
                              <a:gd name="T21" fmla="*/ 589 h 1987"/>
                              <a:gd name="T22" fmla="*/ 2148 w 2519"/>
                              <a:gd name="T23" fmla="*/ 530 h 1987"/>
                              <a:gd name="T24" fmla="*/ 2056 w 2519"/>
                              <a:gd name="T25" fmla="*/ 490 h 1987"/>
                              <a:gd name="T26" fmla="*/ 1957 w 2519"/>
                              <a:gd name="T27" fmla="*/ 472 h 1987"/>
                              <a:gd name="T28" fmla="*/ 1895 w 2519"/>
                              <a:gd name="T29" fmla="*/ 473 h 1987"/>
                              <a:gd name="T30" fmla="*/ 1850 w 2519"/>
                              <a:gd name="T31" fmla="*/ 480 h 1987"/>
                              <a:gd name="T32" fmla="*/ 1822 w 2519"/>
                              <a:gd name="T33" fmla="*/ 407 h 1987"/>
                              <a:gd name="T34" fmla="*/ 1788 w 2519"/>
                              <a:gd name="T35" fmla="*/ 314 h 1987"/>
                              <a:gd name="T36" fmla="*/ 1742 w 2519"/>
                              <a:gd name="T37" fmla="*/ 228 h 1987"/>
                              <a:gd name="T38" fmla="*/ 1684 w 2519"/>
                              <a:gd name="T39" fmla="*/ 155 h 1987"/>
                              <a:gd name="T40" fmla="*/ 1617 w 2519"/>
                              <a:gd name="T41" fmla="*/ 93 h 1987"/>
                              <a:gd name="T42" fmla="*/ 1541 w 2519"/>
                              <a:gd name="T43" fmla="*/ 46 h 1987"/>
                              <a:gd name="T44" fmla="*/ 1458 w 2519"/>
                              <a:gd name="T45" fmla="*/ 14 h 1987"/>
                              <a:gd name="T46" fmla="*/ 1371 w 2519"/>
                              <a:gd name="T47" fmla="*/ 0 h 1987"/>
                              <a:gd name="T48" fmla="*/ 1276 w 2519"/>
                              <a:gd name="T49" fmla="*/ 7 h 1987"/>
                              <a:gd name="T50" fmla="*/ 1184 w 2519"/>
                              <a:gd name="T51" fmla="*/ 33 h 1987"/>
                              <a:gd name="T52" fmla="*/ 1100 w 2519"/>
                              <a:gd name="T53" fmla="*/ 80 h 1987"/>
                              <a:gd name="T54" fmla="*/ 1025 w 2519"/>
                              <a:gd name="T55" fmla="*/ 143 h 1987"/>
                              <a:gd name="T56" fmla="*/ 961 w 2519"/>
                              <a:gd name="T57" fmla="*/ 222 h 1987"/>
                              <a:gd name="T58" fmla="*/ 911 w 2519"/>
                              <a:gd name="T59" fmla="*/ 312 h 1987"/>
                              <a:gd name="T60" fmla="*/ 874 w 2519"/>
                              <a:gd name="T61" fmla="*/ 414 h 1987"/>
                              <a:gd name="T62" fmla="*/ 854 w 2519"/>
                              <a:gd name="T63" fmla="*/ 525 h 1987"/>
                              <a:gd name="T64" fmla="*/ 827 w 2519"/>
                              <a:gd name="T65" fmla="*/ 550 h 1987"/>
                              <a:gd name="T66" fmla="*/ 791 w 2519"/>
                              <a:gd name="T67" fmla="*/ 546 h 1987"/>
                              <a:gd name="T68" fmla="*/ 706 w 2519"/>
                              <a:gd name="T69" fmla="*/ 553 h 1987"/>
                              <a:gd name="T70" fmla="*/ 611 w 2519"/>
                              <a:gd name="T71" fmla="*/ 582 h 1987"/>
                              <a:gd name="T72" fmla="*/ 523 w 2519"/>
                              <a:gd name="T73" fmla="*/ 632 h 1987"/>
                              <a:gd name="T74" fmla="*/ 446 w 2519"/>
                              <a:gd name="T75" fmla="*/ 700 h 1987"/>
                              <a:gd name="T76" fmla="*/ 382 w 2519"/>
                              <a:gd name="T77" fmla="*/ 785 h 1987"/>
                              <a:gd name="T78" fmla="*/ 332 w 2519"/>
                              <a:gd name="T79" fmla="*/ 883 h 1987"/>
                              <a:gd name="T80" fmla="*/ 299 w 2519"/>
                              <a:gd name="T81" fmla="*/ 992 h 1987"/>
                              <a:gd name="T82" fmla="*/ 283 w 2519"/>
                              <a:gd name="T83" fmla="*/ 1110 h 1987"/>
                              <a:gd name="T84" fmla="*/ 288 w 2519"/>
                              <a:gd name="T85" fmla="*/ 1216 h 1987"/>
                              <a:gd name="T86" fmla="*/ 305 w 2519"/>
                              <a:gd name="T87" fmla="*/ 1311 h 1987"/>
                              <a:gd name="T88" fmla="*/ 262 w 2519"/>
                              <a:gd name="T89" fmla="*/ 1364 h 1987"/>
                              <a:gd name="T90" fmla="*/ 200 w 2519"/>
                              <a:gd name="T91" fmla="*/ 1421 h 1987"/>
                              <a:gd name="T92" fmla="*/ 145 w 2519"/>
                              <a:gd name="T93" fmla="*/ 1491 h 1987"/>
                              <a:gd name="T94" fmla="*/ 98 w 2519"/>
                              <a:gd name="T95" fmla="*/ 1573 h 1987"/>
                              <a:gd name="T96" fmla="*/ 59 w 2519"/>
                              <a:gd name="T97" fmla="*/ 1662 h 1987"/>
                              <a:gd name="T98" fmla="*/ 29 w 2519"/>
                              <a:gd name="T99" fmla="*/ 1758 h 1987"/>
                              <a:gd name="T100" fmla="*/ 9 w 2519"/>
                              <a:gd name="T101" fmla="*/ 1854 h 1987"/>
                              <a:gd name="T102" fmla="*/ 0 w 2519"/>
                              <a:gd name="T103" fmla="*/ 1951 h 1987"/>
                              <a:gd name="T104" fmla="*/ 1 w 2519"/>
                              <a:gd name="T105" fmla="*/ 1983 h 1987"/>
                              <a:gd name="T106" fmla="*/ 8 w 2519"/>
                              <a:gd name="T107" fmla="*/ 1963 h 1987"/>
                              <a:gd name="T108" fmla="*/ 2482 w 2519"/>
                              <a:gd name="T109" fmla="*/ 1974 h 1987"/>
                              <a:gd name="T110" fmla="*/ 2509 w 2519"/>
                              <a:gd name="T111" fmla="*/ 1884 h 1987"/>
                              <a:gd name="T112" fmla="*/ 2519 w 2519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19" h="1987">
                                <a:moveTo>
                                  <a:pt x="2519" y="1786"/>
                                </a:moveTo>
                                <a:lnTo>
                                  <a:pt x="2518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8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7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5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29" y="1446"/>
                                </a:lnTo>
                                <a:lnTo>
                                  <a:pt x="2414" y="1423"/>
                                </a:lnTo>
                                <a:lnTo>
                                  <a:pt x="2399" y="1400"/>
                                </a:lnTo>
                                <a:lnTo>
                                  <a:pt x="2382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2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3" y="1219"/>
                                </a:lnTo>
                                <a:lnTo>
                                  <a:pt x="2421" y="1182"/>
                                </a:lnTo>
                                <a:lnTo>
                                  <a:pt x="2426" y="1145"/>
                                </a:lnTo>
                                <a:lnTo>
                                  <a:pt x="2430" y="1106"/>
                                </a:lnTo>
                                <a:lnTo>
                                  <a:pt x="2431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1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6" y="734"/>
                                </a:lnTo>
                                <a:lnTo>
                                  <a:pt x="2331" y="710"/>
                                </a:lnTo>
                                <a:lnTo>
                                  <a:pt x="2317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7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1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8" y="530"/>
                                </a:lnTo>
                                <a:lnTo>
                                  <a:pt x="2125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6" y="490"/>
                                </a:lnTo>
                                <a:lnTo>
                                  <a:pt x="2031" y="483"/>
                                </a:lnTo>
                                <a:lnTo>
                                  <a:pt x="2007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7" y="472"/>
                                </a:lnTo>
                                <a:lnTo>
                                  <a:pt x="1895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2" y="475"/>
                                </a:lnTo>
                                <a:lnTo>
                                  <a:pt x="1861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3" y="456"/>
                                </a:lnTo>
                                <a:lnTo>
                                  <a:pt x="1828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7" y="291"/>
                                </a:lnTo>
                                <a:lnTo>
                                  <a:pt x="1766" y="269"/>
                                </a:lnTo>
                                <a:lnTo>
                                  <a:pt x="1754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699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4" y="107"/>
                                </a:lnTo>
                                <a:lnTo>
                                  <a:pt x="1617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0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8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5" y="5"/>
                                </a:lnTo>
                                <a:lnTo>
                                  <a:pt x="1393" y="2"/>
                                </a:lnTo>
                                <a:lnTo>
                                  <a:pt x="1371" y="0"/>
                                </a:lnTo>
                                <a:lnTo>
                                  <a:pt x="1348" y="0"/>
                                </a:lnTo>
                                <a:lnTo>
                                  <a:pt x="1323" y="0"/>
                                </a:lnTo>
                                <a:lnTo>
                                  <a:pt x="1299" y="2"/>
                                </a:lnTo>
                                <a:lnTo>
                                  <a:pt x="1276" y="7"/>
                                </a:lnTo>
                                <a:lnTo>
                                  <a:pt x="1251" y="11"/>
                                </a:lnTo>
                                <a:lnTo>
                                  <a:pt x="1228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1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0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7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7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3" y="553"/>
                                </a:lnTo>
                                <a:lnTo>
                                  <a:pt x="834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0" y="546"/>
                                </a:lnTo>
                                <a:lnTo>
                                  <a:pt x="791" y="546"/>
                                </a:lnTo>
                                <a:lnTo>
                                  <a:pt x="782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1" y="548"/>
                                </a:lnTo>
                                <a:lnTo>
                                  <a:pt x="706" y="553"/>
                                </a:lnTo>
                                <a:lnTo>
                                  <a:pt x="682" y="557"/>
                                </a:lnTo>
                                <a:lnTo>
                                  <a:pt x="657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8" y="593"/>
                                </a:lnTo>
                                <a:lnTo>
                                  <a:pt x="565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6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2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3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2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5" y="1080"/>
                                </a:lnTo>
                                <a:lnTo>
                                  <a:pt x="283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3" y="1167"/>
                                </a:lnTo>
                                <a:lnTo>
                                  <a:pt x="284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0" y="1288"/>
                                </a:lnTo>
                                <a:lnTo>
                                  <a:pt x="305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6" y="1378"/>
                                </a:lnTo>
                                <a:lnTo>
                                  <a:pt x="230" y="1391"/>
                                </a:lnTo>
                                <a:lnTo>
                                  <a:pt x="215" y="1405"/>
                                </a:lnTo>
                                <a:lnTo>
                                  <a:pt x="200" y="1421"/>
                                </a:lnTo>
                                <a:lnTo>
                                  <a:pt x="186" y="1436"/>
                                </a:lnTo>
                                <a:lnTo>
                                  <a:pt x="171" y="1454"/>
                                </a:lnTo>
                                <a:lnTo>
                                  <a:pt x="158" y="1472"/>
                                </a:lnTo>
                                <a:lnTo>
                                  <a:pt x="145" y="1491"/>
                                </a:lnTo>
                                <a:lnTo>
                                  <a:pt x="133" y="1509"/>
                                </a:lnTo>
                                <a:lnTo>
                                  <a:pt x="121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8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7" y="1616"/>
                                </a:lnTo>
                                <a:lnTo>
                                  <a:pt x="67" y="1639"/>
                                </a:lnTo>
                                <a:lnTo>
                                  <a:pt x="59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29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9" y="1854"/>
                                </a:lnTo>
                                <a:lnTo>
                                  <a:pt x="6" y="1878"/>
                                </a:lnTo>
                                <a:lnTo>
                                  <a:pt x="3" y="1903"/>
                                </a:lnTo>
                                <a:lnTo>
                                  <a:pt x="1" y="1927"/>
                                </a:lnTo>
                                <a:lnTo>
                                  <a:pt x="0" y="1951"/>
                                </a:lnTo>
                                <a:lnTo>
                                  <a:pt x="0" y="1974"/>
                                </a:lnTo>
                                <a:lnTo>
                                  <a:pt x="0" y="1985"/>
                                </a:lnTo>
                                <a:lnTo>
                                  <a:pt x="1" y="1987"/>
                                </a:lnTo>
                                <a:lnTo>
                                  <a:pt x="1" y="1983"/>
                                </a:lnTo>
                                <a:lnTo>
                                  <a:pt x="3" y="1975"/>
                                </a:lnTo>
                                <a:lnTo>
                                  <a:pt x="4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0" y="1968"/>
                                </a:lnTo>
                                <a:lnTo>
                                  <a:pt x="11" y="1974"/>
                                </a:lnTo>
                                <a:lnTo>
                                  <a:pt x="2482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4" y="1905"/>
                                </a:lnTo>
                                <a:lnTo>
                                  <a:pt x="2509" y="1884"/>
                                </a:lnTo>
                                <a:lnTo>
                                  <a:pt x="2514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8" y="1814"/>
                                </a:lnTo>
                                <a:lnTo>
                                  <a:pt x="2519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19"/>
                        <wps:cNvSpPr>
                          <a:spLocks/>
                        </wps:cNvSpPr>
                        <wps:spPr bwMode="auto">
                          <a:xfrm>
                            <a:off x="9247" y="1734"/>
                            <a:ext cx="280" cy="183"/>
                          </a:xfrm>
                          <a:custGeom>
                            <a:avLst/>
                            <a:gdLst>
                              <a:gd name="T0" fmla="*/ 2514 w 2521"/>
                              <a:gd name="T1" fmla="*/ 1693 h 1987"/>
                              <a:gd name="T2" fmla="*/ 2487 w 2521"/>
                              <a:gd name="T3" fmla="*/ 1577 h 1987"/>
                              <a:gd name="T4" fmla="*/ 2443 w 2521"/>
                              <a:gd name="T5" fmla="*/ 1471 h 1987"/>
                              <a:gd name="T6" fmla="*/ 2383 w 2521"/>
                              <a:gd name="T7" fmla="*/ 1379 h 1987"/>
                              <a:gd name="T8" fmla="*/ 2404 w 2521"/>
                              <a:gd name="T9" fmla="*/ 1256 h 1987"/>
                              <a:gd name="T10" fmla="*/ 2431 w 2521"/>
                              <a:gd name="T11" fmla="*/ 1106 h 1987"/>
                              <a:gd name="T12" fmla="*/ 2425 w 2521"/>
                              <a:gd name="T13" fmla="*/ 976 h 1987"/>
                              <a:gd name="T14" fmla="*/ 2401 w 2521"/>
                              <a:gd name="T15" fmla="*/ 862 h 1987"/>
                              <a:gd name="T16" fmla="*/ 2359 w 2521"/>
                              <a:gd name="T17" fmla="*/ 758 h 1987"/>
                              <a:gd name="T18" fmla="*/ 2301 w 2521"/>
                              <a:gd name="T19" fmla="*/ 666 h 1987"/>
                              <a:gd name="T20" fmla="*/ 2231 w 2521"/>
                              <a:gd name="T21" fmla="*/ 589 h 1987"/>
                              <a:gd name="T22" fmla="*/ 2149 w 2521"/>
                              <a:gd name="T23" fmla="*/ 530 h 1987"/>
                              <a:gd name="T24" fmla="*/ 2057 w 2521"/>
                              <a:gd name="T25" fmla="*/ 490 h 1987"/>
                              <a:gd name="T26" fmla="*/ 1957 w 2521"/>
                              <a:gd name="T27" fmla="*/ 472 h 1987"/>
                              <a:gd name="T28" fmla="*/ 1896 w 2521"/>
                              <a:gd name="T29" fmla="*/ 473 h 1987"/>
                              <a:gd name="T30" fmla="*/ 1850 w 2521"/>
                              <a:gd name="T31" fmla="*/ 480 h 1987"/>
                              <a:gd name="T32" fmla="*/ 1822 w 2521"/>
                              <a:gd name="T33" fmla="*/ 407 h 1987"/>
                              <a:gd name="T34" fmla="*/ 1788 w 2521"/>
                              <a:gd name="T35" fmla="*/ 314 h 1987"/>
                              <a:gd name="T36" fmla="*/ 1742 w 2521"/>
                              <a:gd name="T37" fmla="*/ 228 h 1987"/>
                              <a:gd name="T38" fmla="*/ 1684 w 2521"/>
                              <a:gd name="T39" fmla="*/ 155 h 1987"/>
                              <a:gd name="T40" fmla="*/ 1618 w 2521"/>
                              <a:gd name="T41" fmla="*/ 93 h 1987"/>
                              <a:gd name="T42" fmla="*/ 1541 w 2521"/>
                              <a:gd name="T43" fmla="*/ 46 h 1987"/>
                              <a:gd name="T44" fmla="*/ 1459 w 2521"/>
                              <a:gd name="T45" fmla="*/ 14 h 1987"/>
                              <a:gd name="T46" fmla="*/ 1371 w 2521"/>
                              <a:gd name="T47" fmla="*/ 0 h 1987"/>
                              <a:gd name="T48" fmla="*/ 1276 w 2521"/>
                              <a:gd name="T49" fmla="*/ 7 h 1987"/>
                              <a:gd name="T50" fmla="*/ 1184 w 2521"/>
                              <a:gd name="T51" fmla="*/ 33 h 1987"/>
                              <a:gd name="T52" fmla="*/ 1100 w 2521"/>
                              <a:gd name="T53" fmla="*/ 80 h 1987"/>
                              <a:gd name="T54" fmla="*/ 1025 w 2521"/>
                              <a:gd name="T55" fmla="*/ 143 h 1987"/>
                              <a:gd name="T56" fmla="*/ 962 w 2521"/>
                              <a:gd name="T57" fmla="*/ 222 h 1987"/>
                              <a:gd name="T58" fmla="*/ 911 w 2521"/>
                              <a:gd name="T59" fmla="*/ 312 h 1987"/>
                              <a:gd name="T60" fmla="*/ 874 w 2521"/>
                              <a:gd name="T61" fmla="*/ 414 h 1987"/>
                              <a:gd name="T62" fmla="*/ 854 w 2521"/>
                              <a:gd name="T63" fmla="*/ 525 h 1987"/>
                              <a:gd name="T64" fmla="*/ 827 w 2521"/>
                              <a:gd name="T65" fmla="*/ 550 h 1987"/>
                              <a:gd name="T66" fmla="*/ 792 w 2521"/>
                              <a:gd name="T67" fmla="*/ 546 h 1987"/>
                              <a:gd name="T68" fmla="*/ 707 w 2521"/>
                              <a:gd name="T69" fmla="*/ 553 h 1987"/>
                              <a:gd name="T70" fmla="*/ 611 w 2521"/>
                              <a:gd name="T71" fmla="*/ 582 h 1987"/>
                              <a:gd name="T72" fmla="*/ 523 w 2521"/>
                              <a:gd name="T73" fmla="*/ 632 h 1987"/>
                              <a:gd name="T74" fmla="*/ 447 w 2521"/>
                              <a:gd name="T75" fmla="*/ 700 h 1987"/>
                              <a:gd name="T76" fmla="*/ 383 w 2521"/>
                              <a:gd name="T77" fmla="*/ 785 h 1987"/>
                              <a:gd name="T78" fmla="*/ 332 w 2521"/>
                              <a:gd name="T79" fmla="*/ 883 h 1987"/>
                              <a:gd name="T80" fmla="*/ 299 w 2521"/>
                              <a:gd name="T81" fmla="*/ 992 h 1987"/>
                              <a:gd name="T82" fmla="*/ 284 w 2521"/>
                              <a:gd name="T83" fmla="*/ 1110 h 1987"/>
                              <a:gd name="T84" fmla="*/ 288 w 2521"/>
                              <a:gd name="T85" fmla="*/ 1216 h 1987"/>
                              <a:gd name="T86" fmla="*/ 307 w 2521"/>
                              <a:gd name="T87" fmla="*/ 1311 h 1987"/>
                              <a:gd name="T88" fmla="*/ 262 w 2521"/>
                              <a:gd name="T89" fmla="*/ 1364 h 1987"/>
                              <a:gd name="T90" fmla="*/ 201 w 2521"/>
                              <a:gd name="T91" fmla="*/ 1421 h 1987"/>
                              <a:gd name="T92" fmla="*/ 146 w 2521"/>
                              <a:gd name="T93" fmla="*/ 1491 h 1987"/>
                              <a:gd name="T94" fmla="*/ 99 w 2521"/>
                              <a:gd name="T95" fmla="*/ 1573 h 1987"/>
                              <a:gd name="T96" fmla="*/ 60 w 2521"/>
                              <a:gd name="T97" fmla="*/ 1662 h 1987"/>
                              <a:gd name="T98" fmla="*/ 30 w 2521"/>
                              <a:gd name="T99" fmla="*/ 1758 h 1987"/>
                              <a:gd name="T100" fmla="*/ 10 w 2521"/>
                              <a:gd name="T101" fmla="*/ 1854 h 1987"/>
                              <a:gd name="T102" fmla="*/ 1 w 2521"/>
                              <a:gd name="T103" fmla="*/ 1951 h 1987"/>
                              <a:gd name="T104" fmla="*/ 2 w 2521"/>
                              <a:gd name="T105" fmla="*/ 1983 h 1987"/>
                              <a:gd name="T106" fmla="*/ 8 w 2521"/>
                              <a:gd name="T107" fmla="*/ 1963 h 1987"/>
                              <a:gd name="T108" fmla="*/ 2483 w 2521"/>
                              <a:gd name="T109" fmla="*/ 1974 h 1987"/>
                              <a:gd name="T110" fmla="*/ 2511 w 2521"/>
                              <a:gd name="T111" fmla="*/ 1884 h 1987"/>
                              <a:gd name="T112" fmla="*/ 2521 w 2521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21" h="1987">
                                <a:moveTo>
                                  <a:pt x="2521" y="1786"/>
                                </a:moveTo>
                                <a:lnTo>
                                  <a:pt x="2519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9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8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6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30" y="1446"/>
                                </a:lnTo>
                                <a:lnTo>
                                  <a:pt x="2415" y="1423"/>
                                </a:lnTo>
                                <a:lnTo>
                                  <a:pt x="2400" y="1400"/>
                                </a:lnTo>
                                <a:lnTo>
                                  <a:pt x="2383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3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4" y="1219"/>
                                </a:lnTo>
                                <a:lnTo>
                                  <a:pt x="2422" y="1182"/>
                                </a:lnTo>
                                <a:lnTo>
                                  <a:pt x="2428" y="1145"/>
                                </a:lnTo>
                                <a:lnTo>
                                  <a:pt x="2431" y="1106"/>
                                </a:lnTo>
                                <a:lnTo>
                                  <a:pt x="2432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2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7" y="734"/>
                                </a:lnTo>
                                <a:lnTo>
                                  <a:pt x="2332" y="710"/>
                                </a:lnTo>
                                <a:lnTo>
                                  <a:pt x="2318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8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2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9" y="530"/>
                                </a:lnTo>
                                <a:lnTo>
                                  <a:pt x="2127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7" y="490"/>
                                </a:lnTo>
                                <a:lnTo>
                                  <a:pt x="2033" y="483"/>
                                </a:lnTo>
                                <a:lnTo>
                                  <a:pt x="2008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9" y="472"/>
                                </a:lnTo>
                                <a:lnTo>
                                  <a:pt x="1896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3" y="475"/>
                                </a:lnTo>
                                <a:lnTo>
                                  <a:pt x="1862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5" y="456"/>
                                </a:lnTo>
                                <a:lnTo>
                                  <a:pt x="1829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8" y="291"/>
                                </a:lnTo>
                                <a:lnTo>
                                  <a:pt x="1767" y="269"/>
                                </a:lnTo>
                                <a:lnTo>
                                  <a:pt x="1755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700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5" y="107"/>
                                </a:lnTo>
                                <a:lnTo>
                                  <a:pt x="1618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1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9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6" y="5"/>
                                </a:lnTo>
                                <a:lnTo>
                                  <a:pt x="1394" y="2"/>
                                </a:lnTo>
                                <a:lnTo>
                                  <a:pt x="1371" y="0"/>
                                </a:lnTo>
                                <a:lnTo>
                                  <a:pt x="1349" y="0"/>
                                </a:lnTo>
                                <a:lnTo>
                                  <a:pt x="1324" y="0"/>
                                </a:lnTo>
                                <a:lnTo>
                                  <a:pt x="1300" y="2"/>
                                </a:lnTo>
                                <a:lnTo>
                                  <a:pt x="1276" y="7"/>
                                </a:lnTo>
                                <a:lnTo>
                                  <a:pt x="1253" y="11"/>
                                </a:lnTo>
                                <a:lnTo>
                                  <a:pt x="1229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2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1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8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8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4" y="553"/>
                                </a:lnTo>
                                <a:lnTo>
                                  <a:pt x="835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1" y="546"/>
                                </a:lnTo>
                                <a:lnTo>
                                  <a:pt x="792" y="546"/>
                                </a:lnTo>
                                <a:lnTo>
                                  <a:pt x="783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3" y="548"/>
                                </a:lnTo>
                                <a:lnTo>
                                  <a:pt x="707" y="553"/>
                                </a:lnTo>
                                <a:lnTo>
                                  <a:pt x="683" y="557"/>
                                </a:lnTo>
                                <a:lnTo>
                                  <a:pt x="658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9" y="593"/>
                                </a:lnTo>
                                <a:lnTo>
                                  <a:pt x="567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7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3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4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3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6" y="1080"/>
                                </a:lnTo>
                                <a:lnTo>
                                  <a:pt x="284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4" y="1167"/>
                                </a:lnTo>
                                <a:lnTo>
                                  <a:pt x="286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1" y="1288"/>
                                </a:lnTo>
                                <a:lnTo>
                                  <a:pt x="307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7" y="1378"/>
                                </a:lnTo>
                                <a:lnTo>
                                  <a:pt x="231" y="1391"/>
                                </a:lnTo>
                                <a:lnTo>
                                  <a:pt x="216" y="1405"/>
                                </a:lnTo>
                                <a:lnTo>
                                  <a:pt x="201" y="1421"/>
                                </a:lnTo>
                                <a:lnTo>
                                  <a:pt x="187" y="1436"/>
                                </a:lnTo>
                                <a:lnTo>
                                  <a:pt x="173" y="1454"/>
                                </a:lnTo>
                                <a:lnTo>
                                  <a:pt x="159" y="1472"/>
                                </a:lnTo>
                                <a:lnTo>
                                  <a:pt x="146" y="1491"/>
                                </a:lnTo>
                                <a:lnTo>
                                  <a:pt x="134" y="1509"/>
                                </a:lnTo>
                                <a:lnTo>
                                  <a:pt x="122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9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8" y="1616"/>
                                </a:lnTo>
                                <a:lnTo>
                                  <a:pt x="69" y="1639"/>
                                </a:lnTo>
                                <a:lnTo>
                                  <a:pt x="60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30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10" y="1854"/>
                                </a:lnTo>
                                <a:lnTo>
                                  <a:pt x="7" y="1878"/>
                                </a:lnTo>
                                <a:lnTo>
                                  <a:pt x="3" y="1903"/>
                                </a:lnTo>
                                <a:lnTo>
                                  <a:pt x="2" y="1927"/>
                                </a:lnTo>
                                <a:lnTo>
                                  <a:pt x="1" y="1951"/>
                                </a:lnTo>
                                <a:lnTo>
                                  <a:pt x="0" y="1974"/>
                                </a:lnTo>
                                <a:lnTo>
                                  <a:pt x="1" y="1985"/>
                                </a:lnTo>
                                <a:lnTo>
                                  <a:pt x="1" y="1987"/>
                                </a:lnTo>
                                <a:lnTo>
                                  <a:pt x="2" y="1983"/>
                                </a:lnTo>
                                <a:lnTo>
                                  <a:pt x="3" y="1975"/>
                                </a:lnTo>
                                <a:lnTo>
                                  <a:pt x="6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1" y="1968"/>
                                </a:lnTo>
                                <a:lnTo>
                                  <a:pt x="12" y="1974"/>
                                </a:lnTo>
                                <a:lnTo>
                                  <a:pt x="2483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5" y="1905"/>
                                </a:lnTo>
                                <a:lnTo>
                                  <a:pt x="2511" y="1884"/>
                                </a:lnTo>
                                <a:lnTo>
                                  <a:pt x="2515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9" y="1814"/>
                                </a:lnTo>
                                <a:lnTo>
                                  <a:pt x="2521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20"/>
                        <wps:cNvSpPr>
                          <a:spLocks/>
                        </wps:cNvSpPr>
                        <wps:spPr bwMode="auto">
                          <a:xfrm>
                            <a:off x="8556" y="1673"/>
                            <a:ext cx="280" cy="221"/>
                          </a:xfrm>
                          <a:custGeom>
                            <a:avLst/>
                            <a:gdLst>
                              <a:gd name="T0" fmla="*/ 2514 w 2519"/>
                              <a:gd name="T1" fmla="*/ 1693 h 1987"/>
                              <a:gd name="T2" fmla="*/ 2487 w 2519"/>
                              <a:gd name="T3" fmla="*/ 1577 h 1987"/>
                              <a:gd name="T4" fmla="*/ 2443 w 2519"/>
                              <a:gd name="T5" fmla="*/ 1471 h 1987"/>
                              <a:gd name="T6" fmla="*/ 2382 w 2519"/>
                              <a:gd name="T7" fmla="*/ 1379 h 1987"/>
                              <a:gd name="T8" fmla="*/ 2404 w 2519"/>
                              <a:gd name="T9" fmla="*/ 1256 h 1987"/>
                              <a:gd name="T10" fmla="*/ 2430 w 2519"/>
                              <a:gd name="T11" fmla="*/ 1106 h 1987"/>
                              <a:gd name="T12" fmla="*/ 2425 w 2519"/>
                              <a:gd name="T13" fmla="*/ 976 h 1987"/>
                              <a:gd name="T14" fmla="*/ 2401 w 2519"/>
                              <a:gd name="T15" fmla="*/ 862 h 1987"/>
                              <a:gd name="T16" fmla="*/ 2359 w 2519"/>
                              <a:gd name="T17" fmla="*/ 758 h 1987"/>
                              <a:gd name="T18" fmla="*/ 2301 w 2519"/>
                              <a:gd name="T19" fmla="*/ 666 h 1987"/>
                              <a:gd name="T20" fmla="*/ 2231 w 2519"/>
                              <a:gd name="T21" fmla="*/ 589 h 1987"/>
                              <a:gd name="T22" fmla="*/ 2148 w 2519"/>
                              <a:gd name="T23" fmla="*/ 530 h 1987"/>
                              <a:gd name="T24" fmla="*/ 2056 w 2519"/>
                              <a:gd name="T25" fmla="*/ 490 h 1987"/>
                              <a:gd name="T26" fmla="*/ 1957 w 2519"/>
                              <a:gd name="T27" fmla="*/ 472 h 1987"/>
                              <a:gd name="T28" fmla="*/ 1896 w 2519"/>
                              <a:gd name="T29" fmla="*/ 473 h 1987"/>
                              <a:gd name="T30" fmla="*/ 1850 w 2519"/>
                              <a:gd name="T31" fmla="*/ 480 h 1987"/>
                              <a:gd name="T32" fmla="*/ 1822 w 2519"/>
                              <a:gd name="T33" fmla="*/ 407 h 1987"/>
                              <a:gd name="T34" fmla="*/ 1788 w 2519"/>
                              <a:gd name="T35" fmla="*/ 314 h 1987"/>
                              <a:gd name="T36" fmla="*/ 1742 w 2519"/>
                              <a:gd name="T37" fmla="*/ 228 h 1987"/>
                              <a:gd name="T38" fmla="*/ 1684 w 2519"/>
                              <a:gd name="T39" fmla="*/ 155 h 1987"/>
                              <a:gd name="T40" fmla="*/ 1617 w 2519"/>
                              <a:gd name="T41" fmla="*/ 93 h 1987"/>
                              <a:gd name="T42" fmla="*/ 1541 w 2519"/>
                              <a:gd name="T43" fmla="*/ 46 h 1987"/>
                              <a:gd name="T44" fmla="*/ 1459 w 2519"/>
                              <a:gd name="T45" fmla="*/ 14 h 1987"/>
                              <a:gd name="T46" fmla="*/ 1371 w 2519"/>
                              <a:gd name="T47" fmla="*/ 0 h 1987"/>
                              <a:gd name="T48" fmla="*/ 1276 w 2519"/>
                              <a:gd name="T49" fmla="*/ 7 h 1987"/>
                              <a:gd name="T50" fmla="*/ 1184 w 2519"/>
                              <a:gd name="T51" fmla="*/ 33 h 1987"/>
                              <a:gd name="T52" fmla="*/ 1100 w 2519"/>
                              <a:gd name="T53" fmla="*/ 80 h 1987"/>
                              <a:gd name="T54" fmla="*/ 1025 w 2519"/>
                              <a:gd name="T55" fmla="*/ 143 h 1987"/>
                              <a:gd name="T56" fmla="*/ 962 w 2519"/>
                              <a:gd name="T57" fmla="*/ 222 h 1987"/>
                              <a:gd name="T58" fmla="*/ 911 w 2519"/>
                              <a:gd name="T59" fmla="*/ 312 h 1987"/>
                              <a:gd name="T60" fmla="*/ 874 w 2519"/>
                              <a:gd name="T61" fmla="*/ 414 h 1987"/>
                              <a:gd name="T62" fmla="*/ 854 w 2519"/>
                              <a:gd name="T63" fmla="*/ 525 h 1987"/>
                              <a:gd name="T64" fmla="*/ 827 w 2519"/>
                              <a:gd name="T65" fmla="*/ 550 h 1987"/>
                              <a:gd name="T66" fmla="*/ 791 w 2519"/>
                              <a:gd name="T67" fmla="*/ 546 h 1987"/>
                              <a:gd name="T68" fmla="*/ 707 w 2519"/>
                              <a:gd name="T69" fmla="*/ 553 h 1987"/>
                              <a:gd name="T70" fmla="*/ 611 w 2519"/>
                              <a:gd name="T71" fmla="*/ 582 h 1987"/>
                              <a:gd name="T72" fmla="*/ 523 w 2519"/>
                              <a:gd name="T73" fmla="*/ 632 h 1987"/>
                              <a:gd name="T74" fmla="*/ 447 w 2519"/>
                              <a:gd name="T75" fmla="*/ 700 h 1987"/>
                              <a:gd name="T76" fmla="*/ 382 w 2519"/>
                              <a:gd name="T77" fmla="*/ 785 h 1987"/>
                              <a:gd name="T78" fmla="*/ 332 w 2519"/>
                              <a:gd name="T79" fmla="*/ 883 h 1987"/>
                              <a:gd name="T80" fmla="*/ 299 w 2519"/>
                              <a:gd name="T81" fmla="*/ 992 h 1987"/>
                              <a:gd name="T82" fmla="*/ 283 w 2519"/>
                              <a:gd name="T83" fmla="*/ 1110 h 1987"/>
                              <a:gd name="T84" fmla="*/ 288 w 2519"/>
                              <a:gd name="T85" fmla="*/ 1216 h 1987"/>
                              <a:gd name="T86" fmla="*/ 305 w 2519"/>
                              <a:gd name="T87" fmla="*/ 1311 h 1987"/>
                              <a:gd name="T88" fmla="*/ 262 w 2519"/>
                              <a:gd name="T89" fmla="*/ 1364 h 1987"/>
                              <a:gd name="T90" fmla="*/ 200 w 2519"/>
                              <a:gd name="T91" fmla="*/ 1421 h 1987"/>
                              <a:gd name="T92" fmla="*/ 146 w 2519"/>
                              <a:gd name="T93" fmla="*/ 1491 h 1987"/>
                              <a:gd name="T94" fmla="*/ 99 w 2519"/>
                              <a:gd name="T95" fmla="*/ 1573 h 1987"/>
                              <a:gd name="T96" fmla="*/ 59 w 2519"/>
                              <a:gd name="T97" fmla="*/ 1662 h 1987"/>
                              <a:gd name="T98" fmla="*/ 29 w 2519"/>
                              <a:gd name="T99" fmla="*/ 1758 h 1987"/>
                              <a:gd name="T100" fmla="*/ 9 w 2519"/>
                              <a:gd name="T101" fmla="*/ 1854 h 1987"/>
                              <a:gd name="T102" fmla="*/ 1 w 2519"/>
                              <a:gd name="T103" fmla="*/ 1951 h 1987"/>
                              <a:gd name="T104" fmla="*/ 2 w 2519"/>
                              <a:gd name="T105" fmla="*/ 1983 h 1987"/>
                              <a:gd name="T106" fmla="*/ 8 w 2519"/>
                              <a:gd name="T107" fmla="*/ 1963 h 1987"/>
                              <a:gd name="T108" fmla="*/ 2483 w 2519"/>
                              <a:gd name="T109" fmla="*/ 1974 h 1987"/>
                              <a:gd name="T110" fmla="*/ 2511 w 2519"/>
                              <a:gd name="T111" fmla="*/ 1884 h 1987"/>
                              <a:gd name="T112" fmla="*/ 2519 w 2519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19" h="1987">
                                <a:moveTo>
                                  <a:pt x="2519" y="1786"/>
                                </a:moveTo>
                                <a:lnTo>
                                  <a:pt x="2519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9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8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5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30" y="1446"/>
                                </a:lnTo>
                                <a:lnTo>
                                  <a:pt x="2414" y="1423"/>
                                </a:lnTo>
                                <a:lnTo>
                                  <a:pt x="2399" y="1400"/>
                                </a:lnTo>
                                <a:lnTo>
                                  <a:pt x="2382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3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3" y="1219"/>
                                </a:lnTo>
                                <a:lnTo>
                                  <a:pt x="2421" y="1182"/>
                                </a:lnTo>
                                <a:lnTo>
                                  <a:pt x="2426" y="1145"/>
                                </a:lnTo>
                                <a:lnTo>
                                  <a:pt x="2430" y="1106"/>
                                </a:lnTo>
                                <a:lnTo>
                                  <a:pt x="2431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1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6" y="734"/>
                                </a:lnTo>
                                <a:lnTo>
                                  <a:pt x="2332" y="710"/>
                                </a:lnTo>
                                <a:lnTo>
                                  <a:pt x="2317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7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1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8" y="530"/>
                                </a:lnTo>
                                <a:lnTo>
                                  <a:pt x="2126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6" y="490"/>
                                </a:lnTo>
                                <a:lnTo>
                                  <a:pt x="2033" y="483"/>
                                </a:lnTo>
                                <a:lnTo>
                                  <a:pt x="2007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8" y="472"/>
                                </a:lnTo>
                                <a:lnTo>
                                  <a:pt x="1896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3" y="475"/>
                                </a:lnTo>
                                <a:lnTo>
                                  <a:pt x="1861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5" y="456"/>
                                </a:lnTo>
                                <a:lnTo>
                                  <a:pt x="1829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8" y="291"/>
                                </a:lnTo>
                                <a:lnTo>
                                  <a:pt x="1766" y="269"/>
                                </a:lnTo>
                                <a:lnTo>
                                  <a:pt x="1754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700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4" y="107"/>
                                </a:lnTo>
                                <a:lnTo>
                                  <a:pt x="1617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1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9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5" y="5"/>
                                </a:lnTo>
                                <a:lnTo>
                                  <a:pt x="1393" y="2"/>
                                </a:lnTo>
                                <a:lnTo>
                                  <a:pt x="1371" y="0"/>
                                </a:lnTo>
                                <a:lnTo>
                                  <a:pt x="1349" y="0"/>
                                </a:lnTo>
                                <a:lnTo>
                                  <a:pt x="1323" y="0"/>
                                </a:lnTo>
                                <a:lnTo>
                                  <a:pt x="1299" y="2"/>
                                </a:lnTo>
                                <a:lnTo>
                                  <a:pt x="1276" y="7"/>
                                </a:lnTo>
                                <a:lnTo>
                                  <a:pt x="1251" y="11"/>
                                </a:lnTo>
                                <a:lnTo>
                                  <a:pt x="1228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2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0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7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8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3" y="553"/>
                                </a:lnTo>
                                <a:lnTo>
                                  <a:pt x="835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0" y="546"/>
                                </a:lnTo>
                                <a:lnTo>
                                  <a:pt x="791" y="546"/>
                                </a:lnTo>
                                <a:lnTo>
                                  <a:pt x="782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1" y="548"/>
                                </a:lnTo>
                                <a:lnTo>
                                  <a:pt x="707" y="553"/>
                                </a:lnTo>
                                <a:lnTo>
                                  <a:pt x="682" y="557"/>
                                </a:lnTo>
                                <a:lnTo>
                                  <a:pt x="657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9" y="593"/>
                                </a:lnTo>
                                <a:lnTo>
                                  <a:pt x="567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7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2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3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2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6" y="1080"/>
                                </a:lnTo>
                                <a:lnTo>
                                  <a:pt x="283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3" y="1167"/>
                                </a:lnTo>
                                <a:lnTo>
                                  <a:pt x="286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0" y="1288"/>
                                </a:lnTo>
                                <a:lnTo>
                                  <a:pt x="305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7" y="1378"/>
                                </a:lnTo>
                                <a:lnTo>
                                  <a:pt x="230" y="1391"/>
                                </a:lnTo>
                                <a:lnTo>
                                  <a:pt x="216" y="1405"/>
                                </a:lnTo>
                                <a:lnTo>
                                  <a:pt x="200" y="1421"/>
                                </a:lnTo>
                                <a:lnTo>
                                  <a:pt x="186" y="1436"/>
                                </a:lnTo>
                                <a:lnTo>
                                  <a:pt x="173" y="1454"/>
                                </a:lnTo>
                                <a:lnTo>
                                  <a:pt x="158" y="1472"/>
                                </a:lnTo>
                                <a:lnTo>
                                  <a:pt x="146" y="1491"/>
                                </a:lnTo>
                                <a:lnTo>
                                  <a:pt x="133" y="1509"/>
                                </a:lnTo>
                                <a:lnTo>
                                  <a:pt x="121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9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8" y="1616"/>
                                </a:lnTo>
                                <a:lnTo>
                                  <a:pt x="68" y="1639"/>
                                </a:lnTo>
                                <a:lnTo>
                                  <a:pt x="59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29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9" y="1854"/>
                                </a:lnTo>
                                <a:lnTo>
                                  <a:pt x="7" y="1878"/>
                                </a:lnTo>
                                <a:lnTo>
                                  <a:pt x="3" y="1903"/>
                                </a:lnTo>
                                <a:lnTo>
                                  <a:pt x="2" y="1927"/>
                                </a:lnTo>
                                <a:lnTo>
                                  <a:pt x="1" y="1951"/>
                                </a:lnTo>
                                <a:lnTo>
                                  <a:pt x="0" y="1974"/>
                                </a:lnTo>
                                <a:lnTo>
                                  <a:pt x="0" y="1985"/>
                                </a:lnTo>
                                <a:lnTo>
                                  <a:pt x="1" y="1987"/>
                                </a:lnTo>
                                <a:lnTo>
                                  <a:pt x="2" y="1983"/>
                                </a:lnTo>
                                <a:lnTo>
                                  <a:pt x="3" y="1975"/>
                                </a:lnTo>
                                <a:lnTo>
                                  <a:pt x="4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0" y="1968"/>
                                </a:lnTo>
                                <a:lnTo>
                                  <a:pt x="12" y="1974"/>
                                </a:lnTo>
                                <a:lnTo>
                                  <a:pt x="2483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5" y="1905"/>
                                </a:lnTo>
                                <a:lnTo>
                                  <a:pt x="2511" y="1884"/>
                                </a:lnTo>
                                <a:lnTo>
                                  <a:pt x="2514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9" y="1814"/>
                                </a:lnTo>
                                <a:lnTo>
                                  <a:pt x="2519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21"/>
                        <wps:cNvSpPr>
                          <a:spLocks/>
                        </wps:cNvSpPr>
                        <wps:spPr bwMode="auto">
                          <a:xfrm>
                            <a:off x="8807" y="1734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1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41 w 280"/>
                              <a:gd name="T109" fmla="*/ 171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1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1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2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2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41" y="171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22"/>
                        <wps:cNvSpPr>
                          <a:spLocks/>
                        </wps:cNvSpPr>
                        <wps:spPr bwMode="auto">
                          <a:xfrm>
                            <a:off x="9003" y="1734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2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9 w 280"/>
                              <a:gd name="T25" fmla="*/ 54 h 221"/>
                              <a:gd name="T26" fmla="*/ 218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3 w 280"/>
                              <a:gd name="T33" fmla="*/ 45 h 221"/>
                              <a:gd name="T34" fmla="*/ 199 w 280"/>
                              <a:gd name="T35" fmla="*/ 35 h 221"/>
                              <a:gd name="T36" fmla="*/ 194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79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4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8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4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9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8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3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8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4" y="25"/>
                                </a:lnTo>
                                <a:lnTo>
                                  <a:pt x="192" y="23"/>
                                </a:lnTo>
                                <a:lnTo>
                                  <a:pt x="191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4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4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5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7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79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23"/>
                        <wps:cNvSpPr>
                          <a:spLocks/>
                        </wps:cNvSpPr>
                        <wps:spPr bwMode="auto">
                          <a:xfrm>
                            <a:off x="8017" y="1029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7 w 7204"/>
                              <a:gd name="T3" fmla="*/ 3794 h 6986"/>
                              <a:gd name="T4" fmla="*/ 6393 w 7204"/>
                              <a:gd name="T5" fmla="*/ 3318 h 6986"/>
                              <a:gd name="T6" fmla="*/ 6448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3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3 w 7204"/>
                              <a:gd name="T23" fmla="*/ 654 h 6986"/>
                              <a:gd name="T24" fmla="*/ 4182 w 7204"/>
                              <a:gd name="T25" fmla="*/ 578 h 6986"/>
                              <a:gd name="T26" fmla="*/ 3966 w 7204"/>
                              <a:gd name="T27" fmla="*/ 166 h 6986"/>
                              <a:gd name="T28" fmla="*/ 3561 w 7204"/>
                              <a:gd name="T29" fmla="*/ 0 h 6986"/>
                              <a:gd name="T30" fmla="*/ 3134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5 w 7204"/>
                              <a:gd name="T35" fmla="*/ 1155 h 6986"/>
                              <a:gd name="T36" fmla="*/ 2770 w 7204"/>
                              <a:gd name="T37" fmla="*/ 1599 h 6986"/>
                              <a:gd name="T38" fmla="*/ 2705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7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40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60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9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5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6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2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6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5 w 7204"/>
                              <a:gd name="T95" fmla="*/ 6121 h 6986"/>
                              <a:gd name="T96" fmla="*/ 4397 w 7204"/>
                              <a:gd name="T97" fmla="*/ 6319 h 6986"/>
                              <a:gd name="T98" fmla="*/ 4683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7 w 7204"/>
                              <a:gd name="T103" fmla="*/ 6842 h 6986"/>
                              <a:gd name="T104" fmla="*/ 5409 w 7204"/>
                              <a:gd name="T105" fmla="*/ 6984 h 6986"/>
                              <a:gd name="T106" fmla="*/ 5720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2 w 7204"/>
                              <a:gd name="T113" fmla="*/ 6144 h 6986"/>
                              <a:gd name="T114" fmla="*/ 6804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2" y="4425"/>
                                </a:lnTo>
                                <a:lnTo>
                                  <a:pt x="7198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6" y="4322"/>
                                </a:lnTo>
                                <a:lnTo>
                                  <a:pt x="7178" y="4289"/>
                                </a:lnTo>
                                <a:lnTo>
                                  <a:pt x="7168" y="4255"/>
                                </a:lnTo>
                                <a:lnTo>
                                  <a:pt x="7157" y="4224"/>
                                </a:lnTo>
                                <a:lnTo>
                                  <a:pt x="7145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1" y="4105"/>
                                </a:lnTo>
                                <a:lnTo>
                                  <a:pt x="7084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60" y="3933"/>
                                </a:lnTo>
                                <a:lnTo>
                                  <a:pt x="6937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6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3" y="3845"/>
                                </a:lnTo>
                                <a:lnTo>
                                  <a:pt x="6805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7" y="3810"/>
                                </a:lnTo>
                                <a:lnTo>
                                  <a:pt x="6718" y="3801"/>
                                </a:lnTo>
                                <a:lnTo>
                                  <a:pt x="6687" y="3794"/>
                                </a:lnTo>
                                <a:lnTo>
                                  <a:pt x="6657" y="3789"/>
                                </a:lnTo>
                                <a:lnTo>
                                  <a:pt x="6626" y="3784"/>
                                </a:lnTo>
                                <a:lnTo>
                                  <a:pt x="6594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3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7" y="3565"/>
                                </a:lnTo>
                                <a:lnTo>
                                  <a:pt x="6531" y="3525"/>
                                </a:lnTo>
                                <a:lnTo>
                                  <a:pt x="6513" y="3487"/>
                                </a:lnTo>
                                <a:lnTo>
                                  <a:pt x="6492" y="3450"/>
                                </a:lnTo>
                                <a:lnTo>
                                  <a:pt x="6470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21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5" y="3290"/>
                                </a:lnTo>
                                <a:lnTo>
                                  <a:pt x="6334" y="3263"/>
                                </a:lnTo>
                                <a:lnTo>
                                  <a:pt x="6302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3" y="3165"/>
                                </a:lnTo>
                                <a:lnTo>
                                  <a:pt x="6333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6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5" y="2986"/>
                                </a:lnTo>
                                <a:lnTo>
                                  <a:pt x="6428" y="2953"/>
                                </a:lnTo>
                                <a:lnTo>
                                  <a:pt x="6439" y="2920"/>
                                </a:lnTo>
                                <a:lnTo>
                                  <a:pt x="6448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2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9" y="2739"/>
                                </a:lnTo>
                                <a:lnTo>
                                  <a:pt x="6470" y="2700"/>
                                </a:lnTo>
                                <a:lnTo>
                                  <a:pt x="6469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3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50" y="2522"/>
                                </a:lnTo>
                                <a:lnTo>
                                  <a:pt x="6441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20" y="2422"/>
                                </a:lnTo>
                                <a:lnTo>
                                  <a:pt x="6407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8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4" y="2273"/>
                                </a:lnTo>
                                <a:lnTo>
                                  <a:pt x="6325" y="2245"/>
                                </a:lnTo>
                                <a:lnTo>
                                  <a:pt x="6305" y="2219"/>
                                </a:lnTo>
                                <a:lnTo>
                                  <a:pt x="6284" y="2194"/>
                                </a:lnTo>
                                <a:lnTo>
                                  <a:pt x="6262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90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7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3" y="2028"/>
                                </a:lnTo>
                                <a:lnTo>
                                  <a:pt x="6023" y="2016"/>
                                </a:lnTo>
                                <a:lnTo>
                                  <a:pt x="5993" y="2007"/>
                                </a:lnTo>
                                <a:lnTo>
                                  <a:pt x="5962" y="1999"/>
                                </a:lnTo>
                                <a:lnTo>
                                  <a:pt x="5931" y="1992"/>
                                </a:lnTo>
                                <a:lnTo>
                                  <a:pt x="5899" y="1988"/>
                                </a:lnTo>
                                <a:lnTo>
                                  <a:pt x="5867" y="1984"/>
                                </a:lnTo>
                                <a:lnTo>
                                  <a:pt x="5834" y="1983"/>
                                </a:lnTo>
                                <a:lnTo>
                                  <a:pt x="5816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2" y="1989"/>
                                </a:lnTo>
                                <a:lnTo>
                                  <a:pt x="5745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10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7" y="1972"/>
                                </a:lnTo>
                                <a:lnTo>
                                  <a:pt x="5680" y="1941"/>
                                </a:lnTo>
                                <a:lnTo>
                                  <a:pt x="5672" y="1912"/>
                                </a:lnTo>
                                <a:lnTo>
                                  <a:pt x="5663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9" y="1798"/>
                                </a:lnTo>
                                <a:lnTo>
                                  <a:pt x="5616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6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5" y="1651"/>
                                </a:lnTo>
                                <a:lnTo>
                                  <a:pt x="5516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1" y="1533"/>
                                </a:lnTo>
                                <a:lnTo>
                                  <a:pt x="5388" y="1518"/>
                                </a:lnTo>
                                <a:lnTo>
                                  <a:pt x="5364" y="1502"/>
                                </a:lnTo>
                                <a:lnTo>
                                  <a:pt x="5340" y="1489"/>
                                </a:lnTo>
                                <a:lnTo>
                                  <a:pt x="5315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4" y="1455"/>
                                </a:lnTo>
                                <a:lnTo>
                                  <a:pt x="5237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2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8" y="1421"/>
                                </a:lnTo>
                                <a:lnTo>
                                  <a:pt x="5069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4" y="1421"/>
                                </a:lnTo>
                                <a:lnTo>
                                  <a:pt x="5016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3" y="1428"/>
                                </a:lnTo>
                                <a:lnTo>
                                  <a:pt x="4965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2" y="1438"/>
                                </a:lnTo>
                                <a:lnTo>
                                  <a:pt x="4933" y="1427"/>
                                </a:lnTo>
                                <a:lnTo>
                                  <a:pt x="4935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40" y="1371"/>
                                </a:lnTo>
                                <a:lnTo>
                                  <a:pt x="4940" y="1360"/>
                                </a:lnTo>
                                <a:lnTo>
                                  <a:pt x="4940" y="1348"/>
                                </a:lnTo>
                                <a:lnTo>
                                  <a:pt x="4940" y="1312"/>
                                </a:lnTo>
                                <a:lnTo>
                                  <a:pt x="4937" y="1275"/>
                                </a:lnTo>
                                <a:lnTo>
                                  <a:pt x="4933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20" y="1170"/>
                                </a:lnTo>
                                <a:lnTo>
                                  <a:pt x="4912" y="1135"/>
                                </a:lnTo>
                                <a:lnTo>
                                  <a:pt x="4902" y="1102"/>
                                </a:lnTo>
                                <a:lnTo>
                                  <a:pt x="4890" y="1070"/>
                                </a:lnTo>
                                <a:lnTo>
                                  <a:pt x="4878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8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5" y="893"/>
                                </a:lnTo>
                                <a:lnTo>
                                  <a:pt x="4775" y="867"/>
                                </a:lnTo>
                                <a:lnTo>
                                  <a:pt x="4754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4" y="774"/>
                                </a:lnTo>
                                <a:lnTo>
                                  <a:pt x="4660" y="754"/>
                                </a:lnTo>
                                <a:lnTo>
                                  <a:pt x="4634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80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3" y="664"/>
                                </a:lnTo>
                                <a:lnTo>
                                  <a:pt x="4463" y="654"/>
                                </a:lnTo>
                                <a:lnTo>
                                  <a:pt x="4432" y="647"/>
                                </a:lnTo>
                                <a:lnTo>
                                  <a:pt x="4401" y="640"/>
                                </a:lnTo>
                                <a:lnTo>
                                  <a:pt x="4369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9" y="632"/>
                                </a:lnTo>
                                <a:lnTo>
                                  <a:pt x="4275" y="632"/>
                                </a:lnTo>
                                <a:lnTo>
                                  <a:pt x="4261" y="633"/>
                                </a:lnTo>
                                <a:lnTo>
                                  <a:pt x="4247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5" y="642"/>
                                </a:lnTo>
                                <a:lnTo>
                                  <a:pt x="4192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2" y="578"/>
                                </a:lnTo>
                                <a:lnTo>
                                  <a:pt x="4176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9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1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1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7" y="256"/>
                                </a:lnTo>
                                <a:lnTo>
                                  <a:pt x="4028" y="232"/>
                                </a:lnTo>
                                <a:lnTo>
                                  <a:pt x="4008" y="210"/>
                                </a:lnTo>
                                <a:lnTo>
                                  <a:pt x="3987" y="187"/>
                                </a:lnTo>
                                <a:lnTo>
                                  <a:pt x="3966" y="166"/>
                                </a:lnTo>
                                <a:lnTo>
                                  <a:pt x="3944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2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21" y="64"/>
                                </a:lnTo>
                                <a:lnTo>
                                  <a:pt x="3794" y="50"/>
                                </a:lnTo>
                                <a:lnTo>
                                  <a:pt x="3767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2" y="8"/>
                                </a:lnTo>
                                <a:lnTo>
                                  <a:pt x="3622" y="4"/>
                                </a:lnTo>
                                <a:lnTo>
                                  <a:pt x="3592" y="2"/>
                                </a:lnTo>
                                <a:lnTo>
                                  <a:pt x="3561" y="0"/>
                                </a:lnTo>
                                <a:lnTo>
                                  <a:pt x="3529" y="2"/>
                                </a:lnTo>
                                <a:lnTo>
                                  <a:pt x="3496" y="4"/>
                                </a:lnTo>
                                <a:lnTo>
                                  <a:pt x="3465" y="9"/>
                                </a:lnTo>
                                <a:lnTo>
                                  <a:pt x="3433" y="15"/>
                                </a:lnTo>
                                <a:lnTo>
                                  <a:pt x="3403" y="24"/>
                                </a:lnTo>
                                <a:lnTo>
                                  <a:pt x="3372" y="33"/>
                                </a:lnTo>
                                <a:lnTo>
                                  <a:pt x="3343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8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6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6" y="164"/>
                                </a:lnTo>
                                <a:lnTo>
                                  <a:pt x="3134" y="187"/>
                                </a:lnTo>
                                <a:lnTo>
                                  <a:pt x="3112" y="211"/>
                                </a:lnTo>
                                <a:lnTo>
                                  <a:pt x="3091" y="235"/>
                                </a:lnTo>
                                <a:lnTo>
                                  <a:pt x="3070" y="262"/>
                                </a:lnTo>
                                <a:lnTo>
                                  <a:pt x="3051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7" y="346"/>
                                </a:lnTo>
                                <a:lnTo>
                                  <a:pt x="3002" y="376"/>
                                </a:lnTo>
                                <a:lnTo>
                                  <a:pt x="2988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5" y="539"/>
                                </a:lnTo>
                                <a:lnTo>
                                  <a:pt x="2938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6" y="681"/>
                                </a:lnTo>
                                <a:lnTo>
                                  <a:pt x="2925" y="718"/>
                                </a:lnTo>
                                <a:lnTo>
                                  <a:pt x="2926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4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7" y="1068"/>
                                </a:lnTo>
                                <a:lnTo>
                                  <a:pt x="2915" y="1097"/>
                                </a:lnTo>
                                <a:lnTo>
                                  <a:pt x="2895" y="1125"/>
                                </a:lnTo>
                                <a:lnTo>
                                  <a:pt x="2875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2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3" y="1287"/>
                                </a:lnTo>
                                <a:lnTo>
                                  <a:pt x="2801" y="1323"/>
                                </a:lnTo>
                                <a:lnTo>
                                  <a:pt x="2791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6" y="1434"/>
                                </a:lnTo>
                                <a:lnTo>
                                  <a:pt x="2771" y="1472"/>
                                </a:lnTo>
                                <a:lnTo>
                                  <a:pt x="2769" y="1512"/>
                                </a:lnTo>
                                <a:lnTo>
                                  <a:pt x="2768" y="1551"/>
                                </a:lnTo>
                                <a:lnTo>
                                  <a:pt x="2768" y="1563"/>
                                </a:lnTo>
                                <a:lnTo>
                                  <a:pt x="2769" y="1575"/>
                                </a:lnTo>
                                <a:lnTo>
                                  <a:pt x="2769" y="1588"/>
                                </a:lnTo>
                                <a:lnTo>
                                  <a:pt x="2770" y="1599"/>
                                </a:lnTo>
                                <a:lnTo>
                                  <a:pt x="2772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6" y="1646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50" y="1646"/>
                                </a:lnTo>
                                <a:lnTo>
                                  <a:pt x="2728" y="1649"/>
                                </a:lnTo>
                                <a:lnTo>
                                  <a:pt x="2705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8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4" y="1678"/>
                                </a:lnTo>
                                <a:lnTo>
                                  <a:pt x="2572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2" y="1582"/>
                                </a:lnTo>
                                <a:lnTo>
                                  <a:pt x="2495" y="1554"/>
                                </a:lnTo>
                                <a:lnTo>
                                  <a:pt x="2467" y="1527"/>
                                </a:lnTo>
                                <a:lnTo>
                                  <a:pt x="2436" y="1502"/>
                                </a:lnTo>
                                <a:lnTo>
                                  <a:pt x="2405" y="1479"/>
                                </a:lnTo>
                                <a:lnTo>
                                  <a:pt x="2373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9" y="1409"/>
                                </a:lnTo>
                                <a:lnTo>
                                  <a:pt x="2231" y="1397"/>
                                </a:lnTo>
                                <a:lnTo>
                                  <a:pt x="2213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5" y="1384"/>
                                </a:lnTo>
                                <a:lnTo>
                                  <a:pt x="2156" y="1380"/>
                                </a:lnTo>
                                <a:lnTo>
                                  <a:pt x="2136" y="1378"/>
                                </a:lnTo>
                                <a:lnTo>
                                  <a:pt x="2116" y="1377"/>
                                </a:lnTo>
                                <a:lnTo>
                                  <a:pt x="2096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4" y="1376"/>
                                </a:lnTo>
                                <a:lnTo>
                                  <a:pt x="2011" y="1379"/>
                                </a:lnTo>
                                <a:lnTo>
                                  <a:pt x="1980" y="1384"/>
                                </a:lnTo>
                                <a:lnTo>
                                  <a:pt x="1948" y="1390"/>
                                </a:lnTo>
                                <a:lnTo>
                                  <a:pt x="1917" y="1398"/>
                                </a:lnTo>
                                <a:lnTo>
                                  <a:pt x="1887" y="1408"/>
                                </a:lnTo>
                                <a:lnTo>
                                  <a:pt x="1858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1" y="1446"/>
                                </a:lnTo>
                                <a:lnTo>
                                  <a:pt x="1773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1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9" y="1562"/>
                                </a:lnTo>
                                <a:lnTo>
                                  <a:pt x="1627" y="1585"/>
                                </a:lnTo>
                                <a:lnTo>
                                  <a:pt x="1606" y="1611"/>
                                </a:lnTo>
                                <a:lnTo>
                                  <a:pt x="1585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2" y="1721"/>
                                </a:lnTo>
                                <a:lnTo>
                                  <a:pt x="1517" y="1750"/>
                                </a:lnTo>
                                <a:lnTo>
                                  <a:pt x="1503" y="1782"/>
                                </a:lnTo>
                                <a:lnTo>
                                  <a:pt x="1490" y="1814"/>
                                </a:lnTo>
                                <a:lnTo>
                                  <a:pt x="1479" y="1846"/>
                                </a:lnTo>
                                <a:lnTo>
                                  <a:pt x="1469" y="1879"/>
                                </a:lnTo>
                                <a:lnTo>
                                  <a:pt x="1460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8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1" y="2055"/>
                                </a:lnTo>
                                <a:lnTo>
                                  <a:pt x="1440" y="2092"/>
                                </a:lnTo>
                                <a:lnTo>
                                  <a:pt x="1441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9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6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4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7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7" y="2616"/>
                                </a:lnTo>
                                <a:lnTo>
                                  <a:pt x="1240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1" y="2729"/>
                                </a:lnTo>
                                <a:lnTo>
                                  <a:pt x="1199" y="2769"/>
                                </a:lnTo>
                                <a:lnTo>
                                  <a:pt x="1190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7" y="2895"/>
                                </a:lnTo>
                                <a:lnTo>
                                  <a:pt x="1148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2" y="2915"/>
                                </a:lnTo>
                                <a:lnTo>
                                  <a:pt x="1065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2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1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90" y="3026"/>
                                </a:lnTo>
                                <a:lnTo>
                                  <a:pt x="868" y="3045"/>
                                </a:lnTo>
                                <a:lnTo>
                                  <a:pt x="847" y="3066"/>
                                </a:lnTo>
                                <a:lnTo>
                                  <a:pt x="826" y="3087"/>
                                </a:lnTo>
                                <a:lnTo>
                                  <a:pt x="807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3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2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5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7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7" y="3503"/>
                                </a:lnTo>
                                <a:lnTo>
                                  <a:pt x="633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30" y="3602"/>
                                </a:lnTo>
                                <a:lnTo>
                                  <a:pt x="630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3" y="3670"/>
                                </a:lnTo>
                                <a:lnTo>
                                  <a:pt x="635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50" y="3778"/>
                                </a:lnTo>
                                <a:lnTo>
                                  <a:pt x="660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3" y="3974"/>
                                </a:lnTo>
                                <a:lnTo>
                                  <a:pt x="743" y="4009"/>
                                </a:lnTo>
                                <a:lnTo>
                                  <a:pt x="765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5" y="4106"/>
                                </a:lnTo>
                                <a:lnTo>
                                  <a:pt x="842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900" y="4188"/>
                                </a:lnTo>
                                <a:lnTo>
                                  <a:pt x="888" y="4210"/>
                                </a:lnTo>
                                <a:lnTo>
                                  <a:pt x="876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4" y="4327"/>
                                </a:lnTo>
                                <a:lnTo>
                                  <a:pt x="825" y="4352"/>
                                </a:lnTo>
                                <a:lnTo>
                                  <a:pt x="817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5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5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8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1" y="4641"/>
                                </a:lnTo>
                                <a:lnTo>
                                  <a:pt x="793" y="4650"/>
                                </a:lnTo>
                                <a:lnTo>
                                  <a:pt x="794" y="4659"/>
                                </a:lnTo>
                                <a:lnTo>
                                  <a:pt x="794" y="4668"/>
                                </a:lnTo>
                                <a:lnTo>
                                  <a:pt x="775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7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8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7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9" y="4700"/>
                                </a:lnTo>
                                <a:lnTo>
                                  <a:pt x="361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7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6" y="4786"/>
                                </a:lnTo>
                                <a:lnTo>
                                  <a:pt x="232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7" y="4931"/>
                                </a:lnTo>
                                <a:lnTo>
                                  <a:pt x="109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7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9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3" y="5216"/>
                                </a:lnTo>
                                <a:lnTo>
                                  <a:pt x="7" y="5251"/>
                                </a:lnTo>
                                <a:lnTo>
                                  <a:pt x="4" y="5287"/>
                                </a:lnTo>
                                <a:lnTo>
                                  <a:pt x="1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3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6" y="5562"/>
                                </a:lnTo>
                                <a:lnTo>
                                  <a:pt x="35" y="5593"/>
                                </a:lnTo>
                                <a:lnTo>
                                  <a:pt x="45" y="5624"/>
                                </a:lnTo>
                                <a:lnTo>
                                  <a:pt x="57" y="5655"/>
                                </a:lnTo>
                                <a:lnTo>
                                  <a:pt x="69" y="5684"/>
                                </a:lnTo>
                                <a:lnTo>
                                  <a:pt x="83" y="5713"/>
                                </a:lnTo>
                                <a:lnTo>
                                  <a:pt x="98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1" y="5794"/>
                                </a:lnTo>
                                <a:lnTo>
                                  <a:pt x="149" y="5819"/>
                                </a:lnTo>
                                <a:lnTo>
                                  <a:pt x="169" y="5843"/>
                                </a:lnTo>
                                <a:lnTo>
                                  <a:pt x="188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1" y="5910"/>
                                </a:lnTo>
                                <a:lnTo>
                                  <a:pt x="254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6" y="5983"/>
                                </a:lnTo>
                                <a:lnTo>
                                  <a:pt x="352" y="5999"/>
                                </a:lnTo>
                                <a:lnTo>
                                  <a:pt x="378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1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6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7" y="6148"/>
                                </a:lnTo>
                                <a:lnTo>
                                  <a:pt x="565" y="6168"/>
                                </a:lnTo>
                                <a:lnTo>
                                  <a:pt x="564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4" y="6265"/>
                                </a:lnTo>
                                <a:lnTo>
                                  <a:pt x="566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6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6" y="6538"/>
                                </a:lnTo>
                                <a:lnTo>
                                  <a:pt x="640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1" y="6629"/>
                                </a:lnTo>
                                <a:lnTo>
                                  <a:pt x="689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9" y="6735"/>
                                </a:lnTo>
                                <a:lnTo>
                                  <a:pt x="772" y="6759"/>
                                </a:lnTo>
                                <a:lnTo>
                                  <a:pt x="794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9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1" y="6889"/>
                                </a:lnTo>
                                <a:lnTo>
                                  <a:pt x="980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2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7" y="6944"/>
                                </a:lnTo>
                                <a:lnTo>
                                  <a:pt x="1199" y="6945"/>
                                </a:lnTo>
                                <a:lnTo>
                                  <a:pt x="1222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2" y="6937"/>
                                </a:lnTo>
                                <a:lnTo>
                                  <a:pt x="1314" y="6933"/>
                                </a:lnTo>
                                <a:lnTo>
                                  <a:pt x="1336" y="6929"/>
                                </a:lnTo>
                                <a:lnTo>
                                  <a:pt x="1358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2" y="6870"/>
                                </a:lnTo>
                                <a:lnTo>
                                  <a:pt x="1502" y="6858"/>
                                </a:lnTo>
                                <a:lnTo>
                                  <a:pt x="1521" y="6845"/>
                                </a:lnTo>
                                <a:lnTo>
                                  <a:pt x="1539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5" y="6804"/>
                                </a:lnTo>
                                <a:lnTo>
                                  <a:pt x="1593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5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7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9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5" y="6565"/>
                                </a:lnTo>
                                <a:lnTo>
                                  <a:pt x="1855" y="6574"/>
                                </a:lnTo>
                                <a:lnTo>
                                  <a:pt x="1885" y="6582"/>
                                </a:lnTo>
                                <a:lnTo>
                                  <a:pt x="1915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8" y="6595"/>
                                </a:lnTo>
                                <a:lnTo>
                                  <a:pt x="2009" y="6596"/>
                                </a:lnTo>
                                <a:lnTo>
                                  <a:pt x="2032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4" y="6579"/>
                                </a:lnTo>
                                <a:lnTo>
                                  <a:pt x="2165" y="6574"/>
                                </a:lnTo>
                                <a:lnTo>
                                  <a:pt x="2186" y="6567"/>
                                </a:lnTo>
                                <a:lnTo>
                                  <a:pt x="2207" y="6559"/>
                                </a:lnTo>
                                <a:lnTo>
                                  <a:pt x="2228" y="6552"/>
                                </a:lnTo>
                                <a:lnTo>
                                  <a:pt x="2248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4" y="6487"/>
                                </a:lnTo>
                                <a:lnTo>
                                  <a:pt x="2362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6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9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40" y="6268"/>
                                </a:lnTo>
                                <a:lnTo>
                                  <a:pt x="2552" y="6248"/>
                                </a:lnTo>
                                <a:lnTo>
                                  <a:pt x="2562" y="6227"/>
                                </a:lnTo>
                                <a:lnTo>
                                  <a:pt x="2573" y="6205"/>
                                </a:lnTo>
                                <a:lnTo>
                                  <a:pt x="2581" y="6206"/>
                                </a:lnTo>
                                <a:lnTo>
                                  <a:pt x="2589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5" y="6209"/>
                                </a:lnTo>
                                <a:lnTo>
                                  <a:pt x="2614" y="6210"/>
                                </a:lnTo>
                                <a:lnTo>
                                  <a:pt x="2622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9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5" y="6209"/>
                                </a:lnTo>
                                <a:lnTo>
                                  <a:pt x="2737" y="6204"/>
                                </a:lnTo>
                                <a:lnTo>
                                  <a:pt x="2768" y="6198"/>
                                </a:lnTo>
                                <a:lnTo>
                                  <a:pt x="2799" y="6189"/>
                                </a:lnTo>
                                <a:lnTo>
                                  <a:pt x="2830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5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9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6" y="6383"/>
                                </a:lnTo>
                                <a:lnTo>
                                  <a:pt x="3290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1" y="6392"/>
                                </a:lnTo>
                                <a:lnTo>
                                  <a:pt x="3403" y="6391"/>
                                </a:lnTo>
                                <a:lnTo>
                                  <a:pt x="3424" y="6389"/>
                                </a:lnTo>
                                <a:lnTo>
                                  <a:pt x="3446" y="6387"/>
                                </a:lnTo>
                                <a:lnTo>
                                  <a:pt x="3467" y="6382"/>
                                </a:lnTo>
                                <a:lnTo>
                                  <a:pt x="3488" y="6378"/>
                                </a:lnTo>
                                <a:lnTo>
                                  <a:pt x="3509" y="6372"/>
                                </a:lnTo>
                                <a:lnTo>
                                  <a:pt x="3529" y="6367"/>
                                </a:lnTo>
                                <a:lnTo>
                                  <a:pt x="3549" y="6360"/>
                                </a:lnTo>
                                <a:lnTo>
                                  <a:pt x="3569" y="6352"/>
                                </a:lnTo>
                                <a:lnTo>
                                  <a:pt x="3589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3" y="6305"/>
                                </a:lnTo>
                                <a:lnTo>
                                  <a:pt x="3681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6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9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80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10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51" y="6126"/>
                                </a:lnTo>
                                <a:lnTo>
                                  <a:pt x="3863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7" y="6071"/>
                                </a:lnTo>
                                <a:lnTo>
                                  <a:pt x="3898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3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7" y="6077"/>
                                </a:lnTo>
                                <a:lnTo>
                                  <a:pt x="4016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3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2" y="6113"/>
                                </a:lnTo>
                                <a:lnTo>
                                  <a:pt x="4132" y="6116"/>
                                </a:lnTo>
                                <a:lnTo>
                                  <a:pt x="4152" y="6118"/>
                                </a:lnTo>
                                <a:lnTo>
                                  <a:pt x="4173" y="6121"/>
                                </a:lnTo>
                                <a:lnTo>
                                  <a:pt x="4193" y="6122"/>
                                </a:lnTo>
                                <a:lnTo>
                                  <a:pt x="4214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5" y="6121"/>
                                </a:lnTo>
                                <a:lnTo>
                                  <a:pt x="4242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6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80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9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2" y="6301"/>
                                </a:lnTo>
                                <a:lnTo>
                                  <a:pt x="4397" y="6319"/>
                                </a:lnTo>
                                <a:lnTo>
                                  <a:pt x="4413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4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8" y="6426"/>
                                </a:lnTo>
                                <a:lnTo>
                                  <a:pt x="4538" y="6439"/>
                                </a:lnTo>
                                <a:lnTo>
                                  <a:pt x="4557" y="6451"/>
                                </a:lnTo>
                                <a:lnTo>
                                  <a:pt x="4578" y="6462"/>
                                </a:lnTo>
                                <a:lnTo>
                                  <a:pt x="4598" y="6472"/>
                                </a:lnTo>
                                <a:lnTo>
                                  <a:pt x="4619" y="6482"/>
                                </a:lnTo>
                                <a:lnTo>
                                  <a:pt x="4640" y="6490"/>
                                </a:lnTo>
                                <a:lnTo>
                                  <a:pt x="4661" y="6497"/>
                                </a:lnTo>
                                <a:lnTo>
                                  <a:pt x="4683" y="6505"/>
                                </a:lnTo>
                                <a:lnTo>
                                  <a:pt x="4705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4" y="6524"/>
                                </a:lnTo>
                                <a:lnTo>
                                  <a:pt x="4797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7" y="6528"/>
                                </a:lnTo>
                                <a:lnTo>
                                  <a:pt x="4849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5" y="6527"/>
                                </a:lnTo>
                                <a:lnTo>
                                  <a:pt x="4858" y="6527"/>
                                </a:lnTo>
                                <a:lnTo>
                                  <a:pt x="4861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7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2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4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6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8" y="6825"/>
                                </a:lnTo>
                                <a:lnTo>
                                  <a:pt x="5077" y="6842"/>
                                </a:lnTo>
                                <a:lnTo>
                                  <a:pt x="5096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5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2" y="6944"/>
                                </a:lnTo>
                                <a:lnTo>
                                  <a:pt x="5265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5" y="6973"/>
                                </a:lnTo>
                                <a:lnTo>
                                  <a:pt x="5359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9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8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7" y="6978"/>
                                </a:lnTo>
                                <a:lnTo>
                                  <a:pt x="5576" y="6974"/>
                                </a:lnTo>
                                <a:lnTo>
                                  <a:pt x="5595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50" y="6953"/>
                                </a:lnTo>
                                <a:lnTo>
                                  <a:pt x="5668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20" y="6923"/>
                                </a:lnTo>
                                <a:lnTo>
                                  <a:pt x="5754" y="6904"/>
                                </a:lnTo>
                                <a:lnTo>
                                  <a:pt x="5786" y="6883"/>
                                </a:lnTo>
                                <a:lnTo>
                                  <a:pt x="5817" y="6861"/>
                                </a:lnTo>
                                <a:lnTo>
                                  <a:pt x="5847" y="6835"/>
                                </a:lnTo>
                                <a:lnTo>
                                  <a:pt x="5876" y="6809"/>
                                </a:lnTo>
                                <a:lnTo>
                                  <a:pt x="5903" y="6781"/>
                                </a:lnTo>
                                <a:lnTo>
                                  <a:pt x="5929" y="6750"/>
                                </a:lnTo>
                                <a:lnTo>
                                  <a:pt x="5953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60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6" y="6716"/>
                                </a:lnTo>
                                <a:lnTo>
                                  <a:pt x="6149" y="6716"/>
                                </a:lnTo>
                                <a:lnTo>
                                  <a:pt x="6181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7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7" y="6673"/>
                                </a:lnTo>
                                <a:lnTo>
                                  <a:pt x="6397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9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4" y="6552"/>
                                </a:lnTo>
                                <a:lnTo>
                                  <a:pt x="6576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9" y="6428"/>
                                </a:lnTo>
                                <a:lnTo>
                                  <a:pt x="6677" y="6400"/>
                                </a:lnTo>
                                <a:lnTo>
                                  <a:pt x="6693" y="6371"/>
                                </a:lnTo>
                                <a:lnTo>
                                  <a:pt x="6708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5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2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2" y="6072"/>
                                </a:lnTo>
                                <a:lnTo>
                                  <a:pt x="6784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4" y="5970"/>
                                </a:lnTo>
                                <a:lnTo>
                                  <a:pt x="6783" y="5942"/>
                                </a:lnTo>
                                <a:lnTo>
                                  <a:pt x="6780" y="5914"/>
                                </a:lnTo>
                                <a:lnTo>
                                  <a:pt x="6776" y="5887"/>
                                </a:lnTo>
                                <a:lnTo>
                                  <a:pt x="6771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2" y="5779"/>
                                </a:lnTo>
                                <a:lnTo>
                                  <a:pt x="6770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4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4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4" y="5668"/>
                                </a:lnTo>
                                <a:lnTo>
                                  <a:pt x="6899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7" y="5617"/>
                                </a:lnTo>
                                <a:lnTo>
                                  <a:pt x="6940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6" y="5543"/>
                                </a:lnTo>
                                <a:lnTo>
                                  <a:pt x="6988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3" y="5418"/>
                                </a:lnTo>
                                <a:lnTo>
                                  <a:pt x="7041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4" y="5350"/>
                                </a:lnTo>
                                <a:lnTo>
                                  <a:pt x="7059" y="5327"/>
                                </a:lnTo>
                                <a:lnTo>
                                  <a:pt x="7064" y="5304"/>
                                </a:lnTo>
                                <a:lnTo>
                                  <a:pt x="7068" y="5280"/>
                                </a:lnTo>
                                <a:lnTo>
                                  <a:pt x="7072" y="5256"/>
                                </a:lnTo>
                                <a:lnTo>
                                  <a:pt x="7074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5" y="5106"/>
                                </a:lnTo>
                                <a:lnTo>
                                  <a:pt x="7073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1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4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5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8" y="4658"/>
                                </a:lnTo>
                                <a:lnTo>
                                  <a:pt x="7194" y="4627"/>
                                </a:lnTo>
                                <a:lnTo>
                                  <a:pt x="7199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24"/>
                        <wps:cNvSpPr>
                          <a:spLocks/>
                        </wps:cNvSpPr>
                        <wps:spPr bwMode="auto">
                          <a:xfrm>
                            <a:off x="8111" y="1747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69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5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9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3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2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58 h 221"/>
                              <a:gd name="T110" fmla="*/ 277 w 280"/>
                              <a:gd name="T111" fmla="*/ 214 h 221"/>
                              <a:gd name="T112" fmla="*/ 280 w 280"/>
                              <a:gd name="T113" fmla="*/ 20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69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5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5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7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9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3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7"/>
                                </a:lnTo>
                                <a:lnTo>
                                  <a:pt x="32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4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88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58"/>
                                </a:lnTo>
                                <a:lnTo>
                                  <a:pt x="259" y="173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25"/>
                        <wps:cNvSpPr>
                          <a:spLocks/>
                        </wps:cNvSpPr>
                        <wps:spPr bwMode="auto">
                          <a:xfrm>
                            <a:off x="8176" y="1497"/>
                            <a:ext cx="211" cy="144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4 h 1294"/>
                              <a:gd name="T2" fmla="*/ 1704 w 1899"/>
                              <a:gd name="T3" fmla="*/ 479 h 1294"/>
                              <a:gd name="T4" fmla="*/ 1644 w 1899"/>
                              <a:gd name="T5" fmla="*/ 549 h 1294"/>
                              <a:gd name="T6" fmla="*/ 1579 w 1899"/>
                              <a:gd name="T7" fmla="*/ 650 h 1294"/>
                              <a:gd name="T8" fmla="*/ 1529 w 1899"/>
                              <a:gd name="T9" fmla="*/ 764 h 1294"/>
                              <a:gd name="T10" fmla="*/ 1499 w 1899"/>
                              <a:gd name="T11" fmla="*/ 880 h 1294"/>
                              <a:gd name="T12" fmla="*/ 1488 w 1899"/>
                              <a:gd name="T13" fmla="*/ 997 h 1294"/>
                              <a:gd name="T14" fmla="*/ 1486 w 1899"/>
                              <a:gd name="T15" fmla="*/ 1024 h 1294"/>
                              <a:gd name="T16" fmla="*/ 1484 w 1899"/>
                              <a:gd name="T17" fmla="*/ 1021 h 1294"/>
                              <a:gd name="T18" fmla="*/ 1399 w 1899"/>
                              <a:gd name="T19" fmla="*/ 971 h 1294"/>
                              <a:gd name="T20" fmla="*/ 1279 w 1899"/>
                              <a:gd name="T21" fmla="*/ 930 h 1294"/>
                              <a:gd name="T22" fmla="*/ 1153 w 1899"/>
                              <a:gd name="T23" fmla="*/ 915 h 1294"/>
                              <a:gd name="T24" fmla="*/ 1026 w 1899"/>
                              <a:gd name="T25" fmla="*/ 925 h 1294"/>
                              <a:gd name="T26" fmla="*/ 901 w 1899"/>
                              <a:gd name="T27" fmla="*/ 960 h 1294"/>
                              <a:gd name="T28" fmla="*/ 780 w 1899"/>
                              <a:gd name="T29" fmla="*/ 1020 h 1294"/>
                              <a:gd name="T30" fmla="*/ 670 w 1899"/>
                              <a:gd name="T31" fmla="*/ 1102 h 1294"/>
                              <a:gd name="T32" fmla="*/ 571 w 1899"/>
                              <a:gd name="T33" fmla="*/ 1207 h 1294"/>
                              <a:gd name="T34" fmla="*/ 536 w 1899"/>
                              <a:gd name="T35" fmla="*/ 1258 h 1294"/>
                              <a:gd name="T36" fmla="*/ 520 w 1899"/>
                              <a:gd name="T37" fmla="*/ 1287 h 1294"/>
                              <a:gd name="T38" fmla="*/ 482 w 1899"/>
                              <a:gd name="T39" fmla="*/ 1257 h 1294"/>
                              <a:gd name="T40" fmla="*/ 431 w 1899"/>
                              <a:gd name="T41" fmla="*/ 1213 h 1294"/>
                              <a:gd name="T42" fmla="*/ 344 w 1899"/>
                              <a:gd name="T43" fmla="*/ 1160 h 1294"/>
                              <a:gd name="T44" fmla="*/ 243 w 1899"/>
                              <a:gd name="T45" fmla="*/ 1120 h 1294"/>
                              <a:gd name="T46" fmla="*/ 136 w 1899"/>
                              <a:gd name="T47" fmla="*/ 1101 h 1294"/>
                              <a:gd name="T48" fmla="*/ 27 w 1899"/>
                              <a:gd name="T49" fmla="*/ 1101 h 1294"/>
                              <a:gd name="T50" fmla="*/ 73 w 1899"/>
                              <a:gd name="T51" fmla="*/ 1043 h 1294"/>
                              <a:gd name="T52" fmla="*/ 162 w 1899"/>
                              <a:gd name="T53" fmla="*/ 948 h 1294"/>
                              <a:gd name="T54" fmla="*/ 234 w 1899"/>
                              <a:gd name="T55" fmla="*/ 838 h 1294"/>
                              <a:gd name="T56" fmla="*/ 284 w 1899"/>
                              <a:gd name="T57" fmla="*/ 723 h 1294"/>
                              <a:gd name="T58" fmla="*/ 313 w 1899"/>
                              <a:gd name="T59" fmla="*/ 605 h 1294"/>
                              <a:gd name="T60" fmla="*/ 324 w 1899"/>
                              <a:gd name="T61" fmla="*/ 487 h 1294"/>
                              <a:gd name="T62" fmla="*/ 391 w 1899"/>
                              <a:gd name="T63" fmla="*/ 424 h 1294"/>
                              <a:gd name="T64" fmla="*/ 475 w 1899"/>
                              <a:gd name="T65" fmla="*/ 367 h 1294"/>
                              <a:gd name="T66" fmla="*/ 553 w 1899"/>
                              <a:gd name="T67" fmla="*/ 299 h 1294"/>
                              <a:gd name="T68" fmla="*/ 624 w 1899"/>
                              <a:gd name="T69" fmla="*/ 219 h 1294"/>
                              <a:gd name="T70" fmla="*/ 641 w 1899"/>
                              <a:gd name="T71" fmla="*/ 194 h 1294"/>
                              <a:gd name="T72" fmla="*/ 642 w 1899"/>
                              <a:gd name="T73" fmla="*/ 192 h 1294"/>
                              <a:gd name="T74" fmla="*/ 724 w 1899"/>
                              <a:gd name="T75" fmla="*/ 238 h 1294"/>
                              <a:gd name="T76" fmla="*/ 839 w 1899"/>
                              <a:gd name="T77" fmla="*/ 280 h 1294"/>
                              <a:gd name="T78" fmla="*/ 960 w 1899"/>
                              <a:gd name="T79" fmla="*/ 295 h 1294"/>
                              <a:gd name="T80" fmla="*/ 1082 w 1899"/>
                              <a:gd name="T81" fmla="*/ 286 h 1294"/>
                              <a:gd name="T82" fmla="*/ 1203 w 1899"/>
                              <a:gd name="T83" fmla="*/ 254 h 1294"/>
                              <a:gd name="T84" fmla="*/ 1319 w 1899"/>
                              <a:gd name="T85" fmla="*/ 200 h 1294"/>
                              <a:gd name="T86" fmla="*/ 1429 w 1899"/>
                              <a:gd name="T87" fmla="*/ 124 h 1294"/>
                              <a:gd name="T88" fmla="*/ 1525 w 1899"/>
                              <a:gd name="T89" fmla="*/ 28 h 1294"/>
                              <a:gd name="T90" fmla="*/ 1594 w 1899"/>
                              <a:gd name="T91" fmla="*/ 92 h 1294"/>
                              <a:gd name="T92" fmla="*/ 1640 w 1899"/>
                              <a:gd name="T93" fmla="*/ 159 h 1294"/>
                              <a:gd name="T94" fmla="*/ 1698 w 1899"/>
                              <a:gd name="T95" fmla="*/ 220 h 1294"/>
                              <a:gd name="T96" fmla="*/ 1765 w 1899"/>
                              <a:gd name="T97" fmla="*/ 271 h 1294"/>
                              <a:gd name="T98" fmla="*/ 1839 w 1899"/>
                              <a:gd name="T99" fmla="*/ 311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4">
                                <a:moveTo>
                                  <a:pt x="1899" y="333"/>
                                </a:moveTo>
                                <a:lnTo>
                                  <a:pt x="1861" y="354"/>
                                </a:lnTo>
                                <a:lnTo>
                                  <a:pt x="1824" y="378"/>
                                </a:lnTo>
                                <a:lnTo>
                                  <a:pt x="1788" y="404"/>
                                </a:lnTo>
                                <a:lnTo>
                                  <a:pt x="1754" y="432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4" y="479"/>
                                </a:lnTo>
                                <a:lnTo>
                                  <a:pt x="1689" y="496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8"/>
                                </a:lnTo>
                                <a:lnTo>
                                  <a:pt x="1612" y="595"/>
                                </a:lnTo>
                                <a:lnTo>
                                  <a:pt x="1595" y="622"/>
                                </a:lnTo>
                                <a:lnTo>
                                  <a:pt x="1579" y="650"/>
                                </a:lnTo>
                                <a:lnTo>
                                  <a:pt x="1565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29" y="764"/>
                                </a:lnTo>
                                <a:lnTo>
                                  <a:pt x="1521" y="793"/>
                                </a:lnTo>
                                <a:lnTo>
                                  <a:pt x="1513" y="821"/>
                                </a:lnTo>
                                <a:lnTo>
                                  <a:pt x="1505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7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5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7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9"/>
                                </a:lnTo>
                                <a:lnTo>
                                  <a:pt x="1340" y="947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30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6"/>
                                </a:lnTo>
                                <a:lnTo>
                                  <a:pt x="1153" y="915"/>
                                </a:lnTo>
                                <a:lnTo>
                                  <a:pt x="1122" y="915"/>
                                </a:lnTo>
                                <a:lnTo>
                                  <a:pt x="1090" y="917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5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3"/>
                                </a:lnTo>
                                <a:lnTo>
                                  <a:pt x="839" y="987"/>
                                </a:lnTo>
                                <a:lnTo>
                                  <a:pt x="809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8"/>
                                </a:lnTo>
                                <a:lnTo>
                                  <a:pt x="724" y="1058"/>
                                </a:lnTo>
                                <a:lnTo>
                                  <a:pt x="696" y="1080"/>
                                </a:lnTo>
                                <a:lnTo>
                                  <a:pt x="670" y="1102"/>
                                </a:lnTo>
                                <a:lnTo>
                                  <a:pt x="643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1" y="1207"/>
                                </a:lnTo>
                                <a:lnTo>
                                  <a:pt x="550" y="1237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6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3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6" y="1294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6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3"/>
                                </a:lnTo>
                                <a:lnTo>
                                  <a:pt x="431" y="1213"/>
                                </a:lnTo>
                                <a:lnTo>
                                  <a:pt x="416" y="1203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2"/>
                                </a:lnTo>
                                <a:lnTo>
                                  <a:pt x="344" y="1160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20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3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09" y="1099"/>
                                </a:lnTo>
                                <a:lnTo>
                                  <a:pt x="82" y="1099"/>
                                </a:lnTo>
                                <a:lnTo>
                                  <a:pt x="54" y="1099"/>
                                </a:lnTo>
                                <a:lnTo>
                                  <a:pt x="27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5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7" y="1021"/>
                                </a:lnTo>
                                <a:lnTo>
                                  <a:pt x="120" y="998"/>
                                </a:lnTo>
                                <a:lnTo>
                                  <a:pt x="142" y="973"/>
                                </a:lnTo>
                                <a:lnTo>
                                  <a:pt x="162" y="948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4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2"/>
                                </a:lnTo>
                                <a:lnTo>
                                  <a:pt x="272" y="752"/>
                                </a:lnTo>
                                <a:lnTo>
                                  <a:pt x="284" y="723"/>
                                </a:lnTo>
                                <a:lnTo>
                                  <a:pt x="292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5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7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4"/>
                                </a:lnTo>
                                <a:lnTo>
                                  <a:pt x="413" y="411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3"/>
                                </a:lnTo>
                                <a:lnTo>
                                  <a:pt x="475" y="367"/>
                                </a:lnTo>
                                <a:lnTo>
                                  <a:pt x="496" y="352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9"/>
                                </a:lnTo>
                                <a:lnTo>
                                  <a:pt x="572" y="280"/>
                                </a:lnTo>
                                <a:lnTo>
                                  <a:pt x="590" y="260"/>
                                </a:lnTo>
                                <a:lnTo>
                                  <a:pt x="608" y="240"/>
                                </a:lnTo>
                                <a:lnTo>
                                  <a:pt x="624" y="219"/>
                                </a:lnTo>
                                <a:lnTo>
                                  <a:pt x="641" y="196"/>
                                </a:lnTo>
                                <a:lnTo>
                                  <a:pt x="641" y="195"/>
                                </a:lnTo>
                                <a:lnTo>
                                  <a:pt x="641" y="194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2" y="192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10"/>
                                </a:lnTo>
                                <a:lnTo>
                                  <a:pt x="696" y="225"/>
                                </a:lnTo>
                                <a:lnTo>
                                  <a:pt x="724" y="238"/>
                                </a:lnTo>
                                <a:lnTo>
                                  <a:pt x="752" y="252"/>
                                </a:lnTo>
                                <a:lnTo>
                                  <a:pt x="780" y="262"/>
                                </a:lnTo>
                                <a:lnTo>
                                  <a:pt x="809" y="272"/>
                                </a:lnTo>
                                <a:lnTo>
                                  <a:pt x="839" y="280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29" y="293"/>
                                </a:lnTo>
                                <a:lnTo>
                                  <a:pt x="960" y="295"/>
                                </a:lnTo>
                                <a:lnTo>
                                  <a:pt x="991" y="295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1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80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2" y="230"/>
                                </a:lnTo>
                                <a:lnTo>
                                  <a:pt x="1291" y="215"/>
                                </a:lnTo>
                                <a:lnTo>
                                  <a:pt x="1319" y="200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5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9"/>
                                </a:lnTo>
                                <a:lnTo>
                                  <a:pt x="1503" y="53"/>
                                </a:lnTo>
                                <a:lnTo>
                                  <a:pt x="1525" y="28"/>
                                </a:lnTo>
                                <a:lnTo>
                                  <a:pt x="1548" y="0"/>
                                </a:lnTo>
                                <a:lnTo>
                                  <a:pt x="1564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10"/>
                                </a:lnTo>
                                <a:lnTo>
                                  <a:pt x="1616" y="127"/>
                                </a:lnTo>
                                <a:lnTo>
                                  <a:pt x="1628" y="143"/>
                                </a:lnTo>
                                <a:lnTo>
                                  <a:pt x="1640" y="159"/>
                                </a:lnTo>
                                <a:lnTo>
                                  <a:pt x="1653" y="175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20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6" y="258"/>
                                </a:lnTo>
                                <a:lnTo>
                                  <a:pt x="1765" y="271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3"/>
                                </a:lnTo>
                                <a:lnTo>
                                  <a:pt x="1820" y="302"/>
                                </a:lnTo>
                                <a:lnTo>
                                  <a:pt x="1839" y="311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26"/>
                        <wps:cNvSpPr>
                          <a:spLocks/>
                        </wps:cNvSpPr>
                        <wps:spPr bwMode="auto">
                          <a:xfrm>
                            <a:off x="8181" y="1255"/>
                            <a:ext cx="211" cy="144"/>
                          </a:xfrm>
                          <a:custGeom>
                            <a:avLst/>
                            <a:gdLst>
                              <a:gd name="T0" fmla="*/ 1789 w 1898"/>
                              <a:gd name="T1" fmla="*/ 405 h 1294"/>
                              <a:gd name="T2" fmla="*/ 1705 w 1898"/>
                              <a:gd name="T3" fmla="*/ 479 h 1294"/>
                              <a:gd name="T4" fmla="*/ 1644 w 1898"/>
                              <a:gd name="T5" fmla="*/ 550 h 1294"/>
                              <a:gd name="T6" fmla="*/ 1580 w 1898"/>
                              <a:gd name="T7" fmla="*/ 651 h 1294"/>
                              <a:gd name="T8" fmla="*/ 1530 w 1898"/>
                              <a:gd name="T9" fmla="*/ 764 h 1294"/>
                              <a:gd name="T10" fmla="*/ 1500 w 1898"/>
                              <a:gd name="T11" fmla="*/ 880 h 1294"/>
                              <a:gd name="T12" fmla="*/ 1488 w 1898"/>
                              <a:gd name="T13" fmla="*/ 997 h 1294"/>
                              <a:gd name="T14" fmla="*/ 1486 w 1898"/>
                              <a:gd name="T15" fmla="*/ 1024 h 1294"/>
                              <a:gd name="T16" fmla="*/ 1483 w 1898"/>
                              <a:gd name="T17" fmla="*/ 1022 h 1294"/>
                              <a:gd name="T18" fmla="*/ 1399 w 1898"/>
                              <a:gd name="T19" fmla="*/ 972 h 1294"/>
                              <a:gd name="T20" fmla="*/ 1279 w 1898"/>
                              <a:gd name="T21" fmla="*/ 930 h 1294"/>
                              <a:gd name="T22" fmla="*/ 1154 w 1898"/>
                              <a:gd name="T23" fmla="*/ 914 h 1294"/>
                              <a:gd name="T24" fmla="*/ 1026 w 1898"/>
                              <a:gd name="T25" fmla="*/ 925 h 1294"/>
                              <a:gd name="T26" fmla="*/ 900 w 1898"/>
                              <a:gd name="T27" fmla="*/ 961 h 1294"/>
                              <a:gd name="T28" fmla="*/ 780 w 1898"/>
                              <a:gd name="T29" fmla="*/ 1020 h 1294"/>
                              <a:gd name="T30" fmla="*/ 669 w 1898"/>
                              <a:gd name="T31" fmla="*/ 1103 h 1294"/>
                              <a:gd name="T32" fmla="*/ 572 w 1898"/>
                              <a:gd name="T33" fmla="*/ 1207 h 1294"/>
                              <a:gd name="T34" fmla="*/ 536 w 1898"/>
                              <a:gd name="T35" fmla="*/ 1258 h 1294"/>
                              <a:gd name="T36" fmla="*/ 521 w 1898"/>
                              <a:gd name="T37" fmla="*/ 1287 h 1294"/>
                              <a:gd name="T38" fmla="*/ 482 w 1898"/>
                              <a:gd name="T39" fmla="*/ 1258 h 1294"/>
                              <a:gd name="T40" fmla="*/ 430 w 1898"/>
                              <a:gd name="T41" fmla="*/ 1212 h 1294"/>
                              <a:gd name="T42" fmla="*/ 345 w 1898"/>
                              <a:gd name="T43" fmla="*/ 1159 h 1294"/>
                              <a:gd name="T44" fmla="*/ 243 w 1898"/>
                              <a:gd name="T45" fmla="*/ 1120 h 1294"/>
                              <a:gd name="T46" fmla="*/ 136 w 1898"/>
                              <a:gd name="T47" fmla="*/ 1102 h 1294"/>
                              <a:gd name="T48" fmla="*/ 27 w 1898"/>
                              <a:gd name="T49" fmla="*/ 1101 h 1294"/>
                              <a:gd name="T50" fmla="*/ 74 w 1898"/>
                              <a:gd name="T51" fmla="*/ 1044 h 1294"/>
                              <a:gd name="T52" fmla="*/ 162 w 1898"/>
                              <a:gd name="T53" fmla="*/ 948 h 1294"/>
                              <a:gd name="T54" fmla="*/ 233 w 1898"/>
                              <a:gd name="T55" fmla="*/ 838 h 1294"/>
                              <a:gd name="T56" fmla="*/ 283 w 1898"/>
                              <a:gd name="T57" fmla="*/ 724 h 1294"/>
                              <a:gd name="T58" fmla="*/ 314 w 1898"/>
                              <a:gd name="T59" fmla="*/ 605 h 1294"/>
                              <a:gd name="T60" fmla="*/ 324 w 1898"/>
                              <a:gd name="T61" fmla="*/ 488 h 1294"/>
                              <a:gd name="T62" fmla="*/ 390 w 1898"/>
                              <a:gd name="T63" fmla="*/ 424 h 1294"/>
                              <a:gd name="T64" fmla="*/ 475 w 1898"/>
                              <a:gd name="T65" fmla="*/ 368 h 1294"/>
                              <a:gd name="T66" fmla="*/ 554 w 1898"/>
                              <a:gd name="T67" fmla="*/ 299 h 1294"/>
                              <a:gd name="T68" fmla="*/ 624 w 1898"/>
                              <a:gd name="T69" fmla="*/ 218 h 1294"/>
                              <a:gd name="T70" fmla="*/ 641 w 1898"/>
                              <a:gd name="T71" fmla="*/ 195 h 1294"/>
                              <a:gd name="T72" fmla="*/ 642 w 1898"/>
                              <a:gd name="T73" fmla="*/ 193 h 1294"/>
                              <a:gd name="T74" fmla="*/ 723 w 1898"/>
                              <a:gd name="T75" fmla="*/ 239 h 1294"/>
                              <a:gd name="T76" fmla="*/ 838 w 1898"/>
                              <a:gd name="T77" fmla="*/ 279 h 1294"/>
                              <a:gd name="T78" fmla="*/ 959 w 1898"/>
                              <a:gd name="T79" fmla="*/ 295 h 1294"/>
                              <a:gd name="T80" fmla="*/ 1082 w 1898"/>
                              <a:gd name="T81" fmla="*/ 286 h 1294"/>
                              <a:gd name="T82" fmla="*/ 1203 w 1898"/>
                              <a:gd name="T83" fmla="*/ 255 h 1294"/>
                              <a:gd name="T84" fmla="*/ 1320 w 1898"/>
                              <a:gd name="T85" fmla="*/ 201 h 1294"/>
                              <a:gd name="T86" fmla="*/ 1428 w 1898"/>
                              <a:gd name="T87" fmla="*/ 124 h 1294"/>
                              <a:gd name="T88" fmla="*/ 1525 w 1898"/>
                              <a:gd name="T89" fmla="*/ 28 h 1294"/>
                              <a:gd name="T90" fmla="*/ 1573 w 1898"/>
                              <a:gd name="T91" fmla="*/ 56 h 1294"/>
                              <a:gd name="T92" fmla="*/ 1616 w 1898"/>
                              <a:gd name="T93" fmla="*/ 126 h 1294"/>
                              <a:gd name="T94" fmla="*/ 1667 w 1898"/>
                              <a:gd name="T95" fmla="*/ 191 h 1294"/>
                              <a:gd name="T96" fmla="*/ 1729 w 1898"/>
                              <a:gd name="T97" fmla="*/ 246 h 1294"/>
                              <a:gd name="T98" fmla="*/ 1802 w 1898"/>
                              <a:gd name="T99" fmla="*/ 293 h 1294"/>
                              <a:gd name="T100" fmla="*/ 1878 w 1898"/>
                              <a:gd name="T101" fmla="*/ 326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98" h="1294">
                                <a:moveTo>
                                  <a:pt x="1898" y="332"/>
                                </a:moveTo>
                                <a:lnTo>
                                  <a:pt x="1861" y="355"/>
                                </a:lnTo>
                                <a:lnTo>
                                  <a:pt x="1824" y="378"/>
                                </a:lnTo>
                                <a:lnTo>
                                  <a:pt x="1789" y="405"/>
                                </a:lnTo>
                                <a:lnTo>
                                  <a:pt x="1753" y="432"/>
                                </a:lnTo>
                                <a:lnTo>
                                  <a:pt x="1737" y="448"/>
                                </a:lnTo>
                                <a:lnTo>
                                  <a:pt x="1720" y="463"/>
                                </a:lnTo>
                                <a:lnTo>
                                  <a:pt x="1705" y="479"/>
                                </a:lnTo>
                                <a:lnTo>
                                  <a:pt x="1689" y="495"/>
                                </a:lnTo>
                                <a:lnTo>
                                  <a:pt x="1674" y="513"/>
                                </a:lnTo>
                                <a:lnTo>
                                  <a:pt x="1658" y="531"/>
                                </a:lnTo>
                                <a:lnTo>
                                  <a:pt x="1644" y="550"/>
                                </a:lnTo>
                                <a:lnTo>
                                  <a:pt x="1631" y="569"/>
                                </a:lnTo>
                                <a:lnTo>
                                  <a:pt x="1612" y="595"/>
                                </a:lnTo>
                                <a:lnTo>
                                  <a:pt x="1595" y="623"/>
                                </a:lnTo>
                                <a:lnTo>
                                  <a:pt x="1580" y="651"/>
                                </a:lnTo>
                                <a:lnTo>
                                  <a:pt x="1565" y="678"/>
                                </a:lnTo>
                                <a:lnTo>
                                  <a:pt x="1552" y="706"/>
                                </a:lnTo>
                                <a:lnTo>
                                  <a:pt x="1540" y="735"/>
                                </a:lnTo>
                                <a:lnTo>
                                  <a:pt x="1530" y="764"/>
                                </a:lnTo>
                                <a:lnTo>
                                  <a:pt x="1520" y="792"/>
                                </a:lnTo>
                                <a:lnTo>
                                  <a:pt x="1512" y="821"/>
                                </a:lnTo>
                                <a:lnTo>
                                  <a:pt x="1506" y="851"/>
                                </a:lnTo>
                                <a:lnTo>
                                  <a:pt x="1500" y="880"/>
                                </a:lnTo>
                                <a:lnTo>
                                  <a:pt x="1496" y="909"/>
                                </a:lnTo>
                                <a:lnTo>
                                  <a:pt x="1491" y="939"/>
                                </a:lnTo>
                                <a:lnTo>
                                  <a:pt x="1489" y="968"/>
                                </a:lnTo>
                                <a:lnTo>
                                  <a:pt x="1488" y="997"/>
                                </a:lnTo>
                                <a:lnTo>
                                  <a:pt x="1488" y="102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4" y="1023"/>
                                </a:lnTo>
                                <a:lnTo>
                                  <a:pt x="1484" y="1022"/>
                                </a:lnTo>
                                <a:lnTo>
                                  <a:pt x="1483" y="1022"/>
                                </a:lnTo>
                                <a:lnTo>
                                  <a:pt x="1482" y="1021"/>
                                </a:lnTo>
                                <a:lnTo>
                                  <a:pt x="1456" y="1003"/>
                                </a:lnTo>
                                <a:lnTo>
                                  <a:pt x="1427" y="986"/>
                                </a:lnTo>
                                <a:lnTo>
                                  <a:pt x="1399" y="972"/>
                                </a:lnTo>
                                <a:lnTo>
                                  <a:pt x="1369" y="959"/>
                                </a:lnTo>
                                <a:lnTo>
                                  <a:pt x="1340" y="948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30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6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89" y="917"/>
                                </a:lnTo>
                                <a:lnTo>
                                  <a:pt x="1057" y="920"/>
                                </a:lnTo>
                                <a:lnTo>
                                  <a:pt x="1026" y="925"/>
                                </a:lnTo>
                                <a:lnTo>
                                  <a:pt x="994" y="931"/>
                                </a:lnTo>
                                <a:lnTo>
                                  <a:pt x="962" y="940"/>
                                </a:lnTo>
                                <a:lnTo>
                                  <a:pt x="931" y="950"/>
                                </a:lnTo>
                                <a:lnTo>
                                  <a:pt x="900" y="961"/>
                                </a:lnTo>
                                <a:lnTo>
                                  <a:pt x="869" y="973"/>
                                </a:lnTo>
                                <a:lnTo>
                                  <a:pt x="839" y="987"/>
                                </a:lnTo>
                                <a:lnTo>
                                  <a:pt x="810" y="1003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8"/>
                                </a:lnTo>
                                <a:lnTo>
                                  <a:pt x="723" y="1058"/>
                                </a:lnTo>
                                <a:lnTo>
                                  <a:pt x="696" y="1079"/>
                                </a:lnTo>
                                <a:lnTo>
                                  <a:pt x="669" y="1103"/>
                                </a:lnTo>
                                <a:lnTo>
                                  <a:pt x="644" y="1127"/>
                                </a:lnTo>
                                <a:lnTo>
                                  <a:pt x="618" y="1153"/>
                                </a:lnTo>
                                <a:lnTo>
                                  <a:pt x="595" y="1179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7"/>
                                </a:lnTo>
                                <a:lnTo>
                                  <a:pt x="545" y="1243"/>
                                </a:lnTo>
                                <a:lnTo>
                                  <a:pt x="541" y="1251"/>
                                </a:lnTo>
                                <a:lnTo>
                                  <a:pt x="536" y="1258"/>
                                </a:lnTo>
                                <a:lnTo>
                                  <a:pt x="532" y="1266"/>
                                </a:lnTo>
                                <a:lnTo>
                                  <a:pt x="529" y="1272"/>
                                </a:lnTo>
                                <a:lnTo>
                                  <a:pt x="524" y="1280"/>
                                </a:lnTo>
                                <a:lnTo>
                                  <a:pt x="521" y="1287"/>
                                </a:lnTo>
                                <a:lnTo>
                                  <a:pt x="516" y="1294"/>
                                </a:lnTo>
                                <a:lnTo>
                                  <a:pt x="505" y="1281"/>
                                </a:lnTo>
                                <a:lnTo>
                                  <a:pt x="493" y="1269"/>
                                </a:lnTo>
                                <a:lnTo>
                                  <a:pt x="482" y="1258"/>
                                </a:lnTo>
                                <a:lnTo>
                                  <a:pt x="470" y="1246"/>
                                </a:lnTo>
                                <a:lnTo>
                                  <a:pt x="457" y="1235"/>
                                </a:lnTo>
                                <a:lnTo>
                                  <a:pt x="443" y="1224"/>
                                </a:lnTo>
                                <a:lnTo>
                                  <a:pt x="430" y="1212"/>
                                </a:lnTo>
                                <a:lnTo>
                                  <a:pt x="417" y="1202"/>
                                </a:lnTo>
                                <a:lnTo>
                                  <a:pt x="392" y="1187"/>
                                </a:lnTo>
                                <a:lnTo>
                                  <a:pt x="369" y="1173"/>
                                </a:lnTo>
                                <a:lnTo>
                                  <a:pt x="345" y="1159"/>
                                </a:lnTo>
                                <a:lnTo>
                                  <a:pt x="319" y="1148"/>
                                </a:lnTo>
                                <a:lnTo>
                                  <a:pt x="294" y="1137"/>
                                </a:lnTo>
                                <a:lnTo>
                                  <a:pt x="269" y="1128"/>
                                </a:lnTo>
                                <a:lnTo>
                                  <a:pt x="243" y="1120"/>
                                </a:lnTo>
                                <a:lnTo>
                                  <a:pt x="217" y="1114"/>
                                </a:lnTo>
                                <a:lnTo>
                                  <a:pt x="190" y="1108"/>
                                </a:lnTo>
                                <a:lnTo>
                                  <a:pt x="163" y="1104"/>
                                </a:lnTo>
                                <a:lnTo>
                                  <a:pt x="136" y="1102"/>
                                </a:lnTo>
                                <a:lnTo>
                                  <a:pt x="109" y="1099"/>
                                </a:lnTo>
                                <a:lnTo>
                                  <a:pt x="82" y="1098"/>
                                </a:lnTo>
                                <a:lnTo>
                                  <a:pt x="55" y="1099"/>
                                </a:lnTo>
                                <a:lnTo>
                                  <a:pt x="27" y="1101"/>
                                </a:lnTo>
                                <a:lnTo>
                                  <a:pt x="0" y="1104"/>
                                </a:lnTo>
                                <a:lnTo>
                                  <a:pt x="25" y="1085"/>
                                </a:lnTo>
                                <a:lnTo>
                                  <a:pt x="49" y="1065"/>
                                </a:lnTo>
                                <a:lnTo>
                                  <a:pt x="74" y="1044"/>
                                </a:lnTo>
                                <a:lnTo>
                                  <a:pt x="97" y="1021"/>
                                </a:lnTo>
                                <a:lnTo>
                                  <a:pt x="119" y="997"/>
                                </a:lnTo>
                                <a:lnTo>
                                  <a:pt x="141" y="973"/>
                                </a:lnTo>
                                <a:lnTo>
                                  <a:pt x="162" y="948"/>
                                </a:lnTo>
                                <a:lnTo>
                                  <a:pt x="182" y="921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3" y="838"/>
                                </a:lnTo>
                                <a:lnTo>
                                  <a:pt x="247" y="810"/>
                                </a:lnTo>
                                <a:lnTo>
                                  <a:pt x="261" y="781"/>
                                </a:lnTo>
                                <a:lnTo>
                                  <a:pt x="273" y="753"/>
                                </a:lnTo>
                                <a:lnTo>
                                  <a:pt x="283" y="724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5"/>
                                </a:lnTo>
                                <a:lnTo>
                                  <a:pt x="307" y="635"/>
                                </a:lnTo>
                                <a:lnTo>
                                  <a:pt x="314" y="605"/>
                                </a:lnTo>
                                <a:lnTo>
                                  <a:pt x="318" y="576"/>
                                </a:lnTo>
                                <a:lnTo>
                                  <a:pt x="322" y="546"/>
                                </a:lnTo>
                                <a:lnTo>
                                  <a:pt x="324" y="516"/>
                                </a:lnTo>
                                <a:lnTo>
                                  <a:pt x="324" y="488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8"/>
                                </a:lnTo>
                                <a:lnTo>
                                  <a:pt x="369" y="437"/>
                                </a:lnTo>
                                <a:lnTo>
                                  <a:pt x="390" y="424"/>
                                </a:lnTo>
                                <a:lnTo>
                                  <a:pt x="412" y="411"/>
                                </a:lnTo>
                                <a:lnTo>
                                  <a:pt x="433" y="398"/>
                                </a:lnTo>
                                <a:lnTo>
                                  <a:pt x="454" y="383"/>
                                </a:lnTo>
                                <a:lnTo>
                                  <a:pt x="475" y="368"/>
                                </a:lnTo>
                                <a:lnTo>
                                  <a:pt x="495" y="351"/>
                                </a:lnTo>
                                <a:lnTo>
                                  <a:pt x="515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4" y="299"/>
                                </a:lnTo>
                                <a:lnTo>
                                  <a:pt x="572" y="280"/>
                                </a:lnTo>
                                <a:lnTo>
                                  <a:pt x="589" y="260"/>
                                </a:lnTo>
                                <a:lnTo>
                                  <a:pt x="607" y="239"/>
                                </a:lnTo>
                                <a:lnTo>
                                  <a:pt x="624" y="218"/>
                                </a:lnTo>
                                <a:lnTo>
                                  <a:pt x="640" y="196"/>
                                </a:lnTo>
                                <a:lnTo>
                                  <a:pt x="641" y="195"/>
                                </a:lnTo>
                                <a:lnTo>
                                  <a:pt x="641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2" y="192"/>
                                </a:lnTo>
                                <a:lnTo>
                                  <a:pt x="669" y="209"/>
                                </a:lnTo>
                                <a:lnTo>
                                  <a:pt x="696" y="225"/>
                                </a:lnTo>
                                <a:lnTo>
                                  <a:pt x="723" y="239"/>
                                </a:lnTo>
                                <a:lnTo>
                                  <a:pt x="752" y="252"/>
                                </a:lnTo>
                                <a:lnTo>
                                  <a:pt x="781" y="263"/>
                                </a:lnTo>
                                <a:lnTo>
                                  <a:pt x="810" y="272"/>
                                </a:lnTo>
                                <a:lnTo>
                                  <a:pt x="838" y="279"/>
                                </a:lnTo>
                                <a:lnTo>
                                  <a:pt x="868" y="286"/>
                                </a:lnTo>
                                <a:lnTo>
                                  <a:pt x="898" y="290"/>
                                </a:lnTo>
                                <a:lnTo>
                                  <a:pt x="929" y="294"/>
                                </a:lnTo>
                                <a:lnTo>
                                  <a:pt x="959" y="295"/>
                                </a:lnTo>
                                <a:lnTo>
                                  <a:pt x="990" y="295"/>
                                </a:lnTo>
                                <a:lnTo>
                                  <a:pt x="1021" y="294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3" y="280"/>
                                </a:lnTo>
                                <a:lnTo>
                                  <a:pt x="1143" y="273"/>
                                </a:lnTo>
                                <a:lnTo>
                                  <a:pt x="1172" y="265"/>
                                </a:lnTo>
                                <a:lnTo>
                                  <a:pt x="1203" y="255"/>
                                </a:lnTo>
                                <a:lnTo>
                                  <a:pt x="1232" y="243"/>
                                </a:lnTo>
                                <a:lnTo>
                                  <a:pt x="1262" y="231"/>
                                </a:lnTo>
                                <a:lnTo>
                                  <a:pt x="1291" y="216"/>
                                </a:lnTo>
                                <a:lnTo>
                                  <a:pt x="1320" y="201"/>
                                </a:lnTo>
                                <a:lnTo>
                                  <a:pt x="1347" y="183"/>
                                </a:lnTo>
                                <a:lnTo>
                                  <a:pt x="1375" y="165"/>
                                </a:lnTo>
                                <a:lnTo>
                                  <a:pt x="1402" y="145"/>
                                </a:lnTo>
                                <a:lnTo>
                                  <a:pt x="1428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9"/>
                                </a:lnTo>
                                <a:lnTo>
                                  <a:pt x="1502" y="54"/>
                                </a:lnTo>
                                <a:lnTo>
                                  <a:pt x="1525" y="28"/>
                                </a:lnTo>
                                <a:lnTo>
                                  <a:pt x="1548" y="0"/>
                                </a:lnTo>
                                <a:lnTo>
                                  <a:pt x="1555" y="20"/>
                                </a:lnTo>
                                <a:lnTo>
                                  <a:pt x="1564" y="38"/>
                                </a:lnTo>
                                <a:lnTo>
                                  <a:pt x="1573" y="56"/>
                                </a:lnTo>
                                <a:lnTo>
                                  <a:pt x="1583" y="74"/>
                                </a:lnTo>
                                <a:lnTo>
                                  <a:pt x="1593" y="92"/>
                                </a:lnTo>
                                <a:lnTo>
                                  <a:pt x="1604" y="110"/>
                                </a:lnTo>
                                <a:lnTo>
                                  <a:pt x="1616" y="126"/>
                                </a:lnTo>
                                <a:lnTo>
                                  <a:pt x="1627" y="143"/>
                                </a:lnTo>
                                <a:lnTo>
                                  <a:pt x="1640" y="160"/>
                                </a:lnTo>
                                <a:lnTo>
                                  <a:pt x="1654" y="175"/>
                                </a:lnTo>
                                <a:lnTo>
                                  <a:pt x="1667" y="191"/>
                                </a:lnTo>
                                <a:lnTo>
                                  <a:pt x="1683" y="205"/>
                                </a:lnTo>
                                <a:lnTo>
                                  <a:pt x="1697" y="219"/>
                                </a:lnTo>
                                <a:lnTo>
                                  <a:pt x="1714" y="233"/>
                                </a:lnTo>
                                <a:lnTo>
                                  <a:pt x="1729" y="246"/>
                                </a:lnTo>
                                <a:lnTo>
                                  <a:pt x="1747" y="259"/>
                                </a:lnTo>
                                <a:lnTo>
                                  <a:pt x="1764" y="272"/>
                                </a:lnTo>
                                <a:lnTo>
                                  <a:pt x="1783" y="283"/>
                                </a:lnTo>
                                <a:lnTo>
                                  <a:pt x="1802" y="293"/>
                                </a:lnTo>
                                <a:lnTo>
                                  <a:pt x="1821" y="303"/>
                                </a:lnTo>
                                <a:lnTo>
                                  <a:pt x="1840" y="310"/>
                                </a:lnTo>
                                <a:lnTo>
                                  <a:pt x="1860" y="319"/>
                                </a:lnTo>
                                <a:lnTo>
                                  <a:pt x="1878" y="326"/>
                                </a:lnTo>
                                <a:lnTo>
                                  <a:pt x="1898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227"/>
                        <wpg:cNvGrpSpPr>
                          <a:grpSpLocks/>
                        </wpg:cNvGrpSpPr>
                        <wpg:grpSpPr bwMode="auto">
                          <a:xfrm>
                            <a:off x="8465" y="1003"/>
                            <a:ext cx="901" cy="855"/>
                            <a:chOff x="2011" y="2199"/>
                            <a:chExt cx="901" cy="855"/>
                          </a:xfrm>
                        </wpg:grpSpPr>
                        <wps:wsp>
                          <wps:cNvPr id="4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7" y="2833"/>
                              <a:ext cx="89" cy="221"/>
                            </a:xfrm>
                            <a:prstGeom prst="rect">
                              <a:avLst/>
                            </a:prstGeom>
                            <a:solidFill>
                              <a:srgbClr val="66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29"/>
                          <wps:cNvSpPr>
                            <a:spLocks/>
                          </wps:cNvSpPr>
                          <wps:spPr bwMode="auto">
                            <a:xfrm>
                              <a:off x="2701" y="2603"/>
                              <a:ext cx="211" cy="144"/>
                            </a:xfrm>
                            <a:custGeom>
                              <a:avLst/>
                              <a:gdLst>
                                <a:gd name="T0" fmla="*/ 1789 w 1898"/>
                                <a:gd name="T1" fmla="*/ 404 h 1294"/>
                                <a:gd name="T2" fmla="*/ 1705 w 1898"/>
                                <a:gd name="T3" fmla="*/ 478 h 1294"/>
                                <a:gd name="T4" fmla="*/ 1644 w 1898"/>
                                <a:gd name="T5" fmla="*/ 548 h 1294"/>
                                <a:gd name="T6" fmla="*/ 1580 w 1898"/>
                                <a:gd name="T7" fmla="*/ 649 h 1294"/>
                                <a:gd name="T8" fmla="*/ 1530 w 1898"/>
                                <a:gd name="T9" fmla="*/ 763 h 1294"/>
                                <a:gd name="T10" fmla="*/ 1500 w 1898"/>
                                <a:gd name="T11" fmla="*/ 880 h 1294"/>
                                <a:gd name="T12" fmla="*/ 1489 w 1898"/>
                                <a:gd name="T13" fmla="*/ 997 h 1294"/>
                                <a:gd name="T14" fmla="*/ 1487 w 1898"/>
                                <a:gd name="T15" fmla="*/ 1024 h 1294"/>
                                <a:gd name="T16" fmla="*/ 1483 w 1898"/>
                                <a:gd name="T17" fmla="*/ 1021 h 1294"/>
                                <a:gd name="T18" fmla="*/ 1399 w 1898"/>
                                <a:gd name="T19" fmla="*/ 972 h 1294"/>
                                <a:gd name="T20" fmla="*/ 1280 w 1898"/>
                                <a:gd name="T21" fmla="*/ 929 h 1294"/>
                                <a:gd name="T22" fmla="*/ 1154 w 1898"/>
                                <a:gd name="T23" fmla="*/ 914 h 1294"/>
                                <a:gd name="T24" fmla="*/ 1026 w 1898"/>
                                <a:gd name="T25" fmla="*/ 925 h 1294"/>
                                <a:gd name="T26" fmla="*/ 900 w 1898"/>
                                <a:gd name="T27" fmla="*/ 961 h 1294"/>
                                <a:gd name="T28" fmla="*/ 781 w 1898"/>
                                <a:gd name="T29" fmla="*/ 1019 h 1294"/>
                                <a:gd name="T30" fmla="*/ 669 w 1898"/>
                                <a:gd name="T31" fmla="*/ 1102 h 1294"/>
                                <a:gd name="T32" fmla="*/ 572 w 1898"/>
                                <a:gd name="T33" fmla="*/ 1207 h 1294"/>
                                <a:gd name="T34" fmla="*/ 536 w 1898"/>
                                <a:gd name="T35" fmla="*/ 1258 h 1294"/>
                                <a:gd name="T36" fmla="*/ 521 w 1898"/>
                                <a:gd name="T37" fmla="*/ 1286 h 1294"/>
                                <a:gd name="T38" fmla="*/ 482 w 1898"/>
                                <a:gd name="T39" fmla="*/ 1258 h 1294"/>
                                <a:gd name="T40" fmla="*/ 430 w 1898"/>
                                <a:gd name="T41" fmla="*/ 1212 h 1294"/>
                                <a:gd name="T42" fmla="*/ 345 w 1898"/>
                                <a:gd name="T43" fmla="*/ 1159 h 1294"/>
                                <a:gd name="T44" fmla="*/ 243 w 1898"/>
                                <a:gd name="T45" fmla="*/ 1120 h 1294"/>
                                <a:gd name="T46" fmla="*/ 137 w 1898"/>
                                <a:gd name="T47" fmla="*/ 1101 h 1294"/>
                                <a:gd name="T48" fmla="*/ 27 w 1898"/>
                                <a:gd name="T49" fmla="*/ 1100 h 1294"/>
                                <a:gd name="T50" fmla="*/ 74 w 1898"/>
                                <a:gd name="T51" fmla="*/ 1043 h 1294"/>
                                <a:gd name="T52" fmla="*/ 162 w 1898"/>
                                <a:gd name="T53" fmla="*/ 947 h 1294"/>
                                <a:gd name="T54" fmla="*/ 233 w 1898"/>
                                <a:gd name="T55" fmla="*/ 838 h 1294"/>
                                <a:gd name="T56" fmla="*/ 284 w 1898"/>
                                <a:gd name="T57" fmla="*/ 723 h 1294"/>
                                <a:gd name="T58" fmla="*/ 314 w 1898"/>
                                <a:gd name="T59" fmla="*/ 605 h 1294"/>
                                <a:gd name="T60" fmla="*/ 325 w 1898"/>
                                <a:gd name="T61" fmla="*/ 487 h 1294"/>
                                <a:gd name="T62" fmla="*/ 391 w 1898"/>
                                <a:gd name="T63" fmla="*/ 424 h 1294"/>
                                <a:gd name="T64" fmla="*/ 475 w 1898"/>
                                <a:gd name="T65" fmla="*/ 368 h 1294"/>
                                <a:gd name="T66" fmla="*/ 554 w 1898"/>
                                <a:gd name="T67" fmla="*/ 299 h 1294"/>
                                <a:gd name="T68" fmla="*/ 625 w 1898"/>
                                <a:gd name="T69" fmla="*/ 218 h 1294"/>
                                <a:gd name="T70" fmla="*/ 641 w 1898"/>
                                <a:gd name="T71" fmla="*/ 195 h 1294"/>
                                <a:gd name="T72" fmla="*/ 642 w 1898"/>
                                <a:gd name="T73" fmla="*/ 192 h 1294"/>
                                <a:gd name="T74" fmla="*/ 723 w 1898"/>
                                <a:gd name="T75" fmla="*/ 239 h 1294"/>
                                <a:gd name="T76" fmla="*/ 839 w 1898"/>
                                <a:gd name="T77" fmla="*/ 279 h 1294"/>
                                <a:gd name="T78" fmla="*/ 960 w 1898"/>
                                <a:gd name="T79" fmla="*/ 294 h 1294"/>
                                <a:gd name="T80" fmla="*/ 1082 w 1898"/>
                                <a:gd name="T81" fmla="*/ 286 h 1294"/>
                                <a:gd name="T82" fmla="*/ 1203 w 1898"/>
                                <a:gd name="T83" fmla="*/ 255 h 1294"/>
                                <a:gd name="T84" fmla="*/ 1320 w 1898"/>
                                <a:gd name="T85" fmla="*/ 200 h 1294"/>
                                <a:gd name="T86" fmla="*/ 1428 w 1898"/>
                                <a:gd name="T87" fmla="*/ 124 h 1294"/>
                                <a:gd name="T88" fmla="*/ 1525 w 1898"/>
                                <a:gd name="T89" fmla="*/ 27 h 1294"/>
                                <a:gd name="T90" fmla="*/ 1593 w 1898"/>
                                <a:gd name="T91" fmla="*/ 92 h 1294"/>
                                <a:gd name="T92" fmla="*/ 1640 w 1898"/>
                                <a:gd name="T93" fmla="*/ 159 h 1294"/>
                                <a:gd name="T94" fmla="*/ 1697 w 1898"/>
                                <a:gd name="T95" fmla="*/ 219 h 1294"/>
                                <a:gd name="T96" fmla="*/ 1764 w 1898"/>
                                <a:gd name="T97" fmla="*/ 271 h 1294"/>
                                <a:gd name="T98" fmla="*/ 1840 w 1898"/>
                                <a:gd name="T99" fmla="*/ 310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98" h="1294">
                                  <a:moveTo>
                                    <a:pt x="1898" y="332"/>
                                  </a:moveTo>
                                  <a:lnTo>
                                    <a:pt x="1861" y="354"/>
                                  </a:lnTo>
                                  <a:lnTo>
                                    <a:pt x="1824" y="378"/>
                                  </a:lnTo>
                                  <a:lnTo>
                                    <a:pt x="1789" y="404"/>
                                  </a:lnTo>
                                  <a:lnTo>
                                    <a:pt x="1754" y="432"/>
                                  </a:lnTo>
                                  <a:lnTo>
                                    <a:pt x="1737" y="446"/>
                                  </a:lnTo>
                                  <a:lnTo>
                                    <a:pt x="1720" y="462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89" y="495"/>
                                  </a:lnTo>
                                  <a:lnTo>
                                    <a:pt x="1674" y="513"/>
                                  </a:lnTo>
                                  <a:lnTo>
                                    <a:pt x="1658" y="531"/>
                                  </a:lnTo>
                                  <a:lnTo>
                                    <a:pt x="1644" y="548"/>
                                  </a:lnTo>
                                  <a:lnTo>
                                    <a:pt x="1630" y="568"/>
                                  </a:lnTo>
                                  <a:lnTo>
                                    <a:pt x="1612" y="595"/>
                                  </a:lnTo>
                                  <a:lnTo>
                                    <a:pt x="1595" y="621"/>
                                  </a:lnTo>
                                  <a:lnTo>
                                    <a:pt x="1580" y="649"/>
                                  </a:lnTo>
                                  <a:lnTo>
                                    <a:pt x="1565" y="678"/>
                                  </a:lnTo>
                                  <a:lnTo>
                                    <a:pt x="1552" y="706"/>
                                  </a:lnTo>
                                  <a:lnTo>
                                    <a:pt x="1541" y="734"/>
                                  </a:lnTo>
                                  <a:lnTo>
                                    <a:pt x="1530" y="763"/>
                                  </a:lnTo>
                                  <a:lnTo>
                                    <a:pt x="1521" y="792"/>
                                  </a:lnTo>
                                  <a:lnTo>
                                    <a:pt x="1512" y="821"/>
                                  </a:lnTo>
                                  <a:lnTo>
                                    <a:pt x="1505" y="851"/>
                                  </a:lnTo>
                                  <a:lnTo>
                                    <a:pt x="1500" y="880"/>
                                  </a:lnTo>
                                  <a:lnTo>
                                    <a:pt x="1495" y="908"/>
                                  </a:lnTo>
                                  <a:lnTo>
                                    <a:pt x="1492" y="938"/>
                                  </a:lnTo>
                                  <a:lnTo>
                                    <a:pt x="1490" y="967"/>
                                  </a:lnTo>
                                  <a:lnTo>
                                    <a:pt x="1489" y="997"/>
                                  </a:lnTo>
                                  <a:lnTo>
                                    <a:pt x="1489" y="102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7" y="1025"/>
                                  </a:lnTo>
                                  <a:lnTo>
                                    <a:pt x="1487" y="1024"/>
                                  </a:lnTo>
                                  <a:lnTo>
                                    <a:pt x="1485" y="1023"/>
                                  </a:lnTo>
                                  <a:lnTo>
                                    <a:pt x="1484" y="1023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83" y="1021"/>
                                  </a:lnTo>
                                  <a:lnTo>
                                    <a:pt x="1483" y="1020"/>
                                  </a:lnTo>
                                  <a:lnTo>
                                    <a:pt x="1456" y="1003"/>
                                  </a:lnTo>
                                  <a:lnTo>
                                    <a:pt x="1428" y="986"/>
                                  </a:lnTo>
                                  <a:lnTo>
                                    <a:pt x="1399" y="972"/>
                                  </a:lnTo>
                                  <a:lnTo>
                                    <a:pt x="1369" y="958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10" y="937"/>
                                  </a:lnTo>
                                  <a:lnTo>
                                    <a:pt x="1280" y="929"/>
                                  </a:lnTo>
                                  <a:lnTo>
                                    <a:pt x="1249" y="923"/>
                                  </a:lnTo>
                                  <a:lnTo>
                                    <a:pt x="1217" y="918"/>
                                  </a:lnTo>
                                  <a:lnTo>
                                    <a:pt x="1186" y="915"/>
                                  </a:lnTo>
                                  <a:lnTo>
                                    <a:pt x="1154" y="914"/>
                                  </a:lnTo>
                                  <a:lnTo>
                                    <a:pt x="1121" y="914"/>
                                  </a:lnTo>
                                  <a:lnTo>
                                    <a:pt x="1089" y="916"/>
                                  </a:lnTo>
                                  <a:lnTo>
                                    <a:pt x="1058" y="920"/>
                                  </a:lnTo>
                                  <a:lnTo>
                                    <a:pt x="1026" y="925"/>
                                  </a:lnTo>
                                  <a:lnTo>
                                    <a:pt x="994" y="931"/>
                                  </a:lnTo>
                                  <a:lnTo>
                                    <a:pt x="963" y="939"/>
                                  </a:lnTo>
                                  <a:lnTo>
                                    <a:pt x="931" y="949"/>
                                  </a:lnTo>
                                  <a:lnTo>
                                    <a:pt x="900" y="961"/>
                                  </a:lnTo>
                                  <a:lnTo>
                                    <a:pt x="869" y="973"/>
                                  </a:lnTo>
                                  <a:lnTo>
                                    <a:pt x="839" y="987"/>
                                  </a:lnTo>
                                  <a:lnTo>
                                    <a:pt x="809" y="1003"/>
                                  </a:lnTo>
                                  <a:lnTo>
                                    <a:pt x="781" y="1019"/>
                                  </a:lnTo>
                                  <a:lnTo>
                                    <a:pt x="752" y="1038"/>
                                  </a:lnTo>
                                  <a:lnTo>
                                    <a:pt x="723" y="1058"/>
                                  </a:lnTo>
                                  <a:lnTo>
                                    <a:pt x="695" y="1079"/>
                                  </a:lnTo>
                                  <a:lnTo>
                                    <a:pt x="669" y="1102"/>
                                  </a:lnTo>
                                  <a:lnTo>
                                    <a:pt x="643" y="1127"/>
                                  </a:lnTo>
                                  <a:lnTo>
                                    <a:pt x="618" y="1152"/>
                                  </a:lnTo>
                                  <a:lnTo>
                                    <a:pt x="595" y="1179"/>
                                  </a:lnTo>
                                  <a:lnTo>
                                    <a:pt x="572" y="1207"/>
                                  </a:lnTo>
                                  <a:lnTo>
                                    <a:pt x="549" y="1236"/>
                                  </a:lnTo>
                                  <a:lnTo>
                                    <a:pt x="545" y="1243"/>
                                  </a:lnTo>
                                  <a:lnTo>
                                    <a:pt x="541" y="1251"/>
                                  </a:lnTo>
                                  <a:lnTo>
                                    <a:pt x="536" y="1258"/>
                                  </a:lnTo>
                                  <a:lnTo>
                                    <a:pt x="532" y="1265"/>
                                  </a:lnTo>
                                  <a:lnTo>
                                    <a:pt x="528" y="1272"/>
                                  </a:lnTo>
                                  <a:lnTo>
                                    <a:pt x="524" y="1280"/>
                                  </a:lnTo>
                                  <a:lnTo>
                                    <a:pt x="521" y="1286"/>
                                  </a:lnTo>
                                  <a:lnTo>
                                    <a:pt x="516" y="1294"/>
                                  </a:lnTo>
                                  <a:lnTo>
                                    <a:pt x="505" y="1281"/>
                                  </a:lnTo>
                                  <a:lnTo>
                                    <a:pt x="494" y="1269"/>
                                  </a:lnTo>
                                  <a:lnTo>
                                    <a:pt x="482" y="1258"/>
                                  </a:lnTo>
                                  <a:lnTo>
                                    <a:pt x="470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3" y="1223"/>
                                  </a:lnTo>
                                  <a:lnTo>
                                    <a:pt x="430" y="1212"/>
                                  </a:lnTo>
                                  <a:lnTo>
                                    <a:pt x="417" y="1202"/>
                                  </a:lnTo>
                                  <a:lnTo>
                                    <a:pt x="393" y="1187"/>
                                  </a:lnTo>
                                  <a:lnTo>
                                    <a:pt x="369" y="1172"/>
                                  </a:lnTo>
                                  <a:lnTo>
                                    <a:pt x="345" y="1159"/>
                                  </a:lnTo>
                                  <a:lnTo>
                                    <a:pt x="319" y="1148"/>
                                  </a:lnTo>
                                  <a:lnTo>
                                    <a:pt x="295" y="1137"/>
                                  </a:lnTo>
                                  <a:lnTo>
                                    <a:pt x="268" y="1128"/>
                                  </a:lnTo>
                                  <a:lnTo>
                                    <a:pt x="243" y="1120"/>
                                  </a:lnTo>
                                  <a:lnTo>
                                    <a:pt x="216" y="1113"/>
                                  </a:lnTo>
                                  <a:lnTo>
                                    <a:pt x="190" y="1108"/>
                                  </a:lnTo>
                                  <a:lnTo>
                                    <a:pt x="163" y="1103"/>
                                  </a:lnTo>
                                  <a:lnTo>
                                    <a:pt x="137" y="1101"/>
                                  </a:lnTo>
                                  <a:lnTo>
                                    <a:pt x="109" y="1099"/>
                                  </a:lnTo>
                                  <a:lnTo>
                                    <a:pt x="81" y="1098"/>
                                  </a:lnTo>
                                  <a:lnTo>
                                    <a:pt x="55" y="1099"/>
                                  </a:lnTo>
                                  <a:lnTo>
                                    <a:pt x="27" y="1100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5" y="1085"/>
                                  </a:lnTo>
                                  <a:lnTo>
                                    <a:pt x="49" y="1064"/>
                                  </a:lnTo>
                                  <a:lnTo>
                                    <a:pt x="74" y="1043"/>
                                  </a:lnTo>
                                  <a:lnTo>
                                    <a:pt x="97" y="1020"/>
                                  </a:lnTo>
                                  <a:lnTo>
                                    <a:pt x="119" y="997"/>
                                  </a:lnTo>
                                  <a:lnTo>
                                    <a:pt x="141" y="973"/>
                                  </a:lnTo>
                                  <a:lnTo>
                                    <a:pt x="162" y="947"/>
                                  </a:lnTo>
                                  <a:lnTo>
                                    <a:pt x="182" y="921"/>
                                  </a:lnTo>
                                  <a:lnTo>
                                    <a:pt x="201" y="893"/>
                                  </a:lnTo>
                                  <a:lnTo>
                                    <a:pt x="218" y="865"/>
                                  </a:lnTo>
                                  <a:lnTo>
                                    <a:pt x="233" y="838"/>
                                  </a:lnTo>
                                  <a:lnTo>
                                    <a:pt x="247" y="810"/>
                                  </a:lnTo>
                                  <a:lnTo>
                                    <a:pt x="261" y="781"/>
                                  </a:lnTo>
                                  <a:lnTo>
                                    <a:pt x="273" y="752"/>
                                  </a:lnTo>
                                  <a:lnTo>
                                    <a:pt x="284" y="723"/>
                                  </a:lnTo>
                                  <a:lnTo>
                                    <a:pt x="293" y="693"/>
                                  </a:lnTo>
                                  <a:lnTo>
                                    <a:pt x="300" y="665"/>
                                  </a:lnTo>
                                  <a:lnTo>
                                    <a:pt x="308" y="635"/>
                                  </a:lnTo>
                                  <a:lnTo>
                                    <a:pt x="314" y="605"/>
                                  </a:lnTo>
                                  <a:lnTo>
                                    <a:pt x="318" y="576"/>
                                  </a:lnTo>
                                  <a:lnTo>
                                    <a:pt x="322" y="546"/>
                                  </a:lnTo>
                                  <a:lnTo>
                                    <a:pt x="324" y="516"/>
                                  </a:lnTo>
                                  <a:lnTo>
                                    <a:pt x="325" y="487"/>
                                  </a:lnTo>
                                  <a:lnTo>
                                    <a:pt x="324" y="457"/>
                                  </a:lnTo>
                                  <a:lnTo>
                                    <a:pt x="347" y="447"/>
                                  </a:lnTo>
                                  <a:lnTo>
                                    <a:pt x="369" y="436"/>
                                  </a:lnTo>
                                  <a:lnTo>
                                    <a:pt x="391" y="424"/>
                                  </a:lnTo>
                                  <a:lnTo>
                                    <a:pt x="412" y="411"/>
                                  </a:lnTo>
                                  <a:lnTo>
                                    <a:pt x="433" y="398"/>
                                  </a:lnTo>
                                  <a:lnTo>
                                    <a:pt x="454" y="383"/>
                                  </a:lnTo>
                                  <a:lnTo>
                                    <a:pt x="475" y="368"/>
                                  </a:lnTo>
                                  <a:lnTo>
                                    <a:pt x="495" y="351"/>
                                  </a:lnTo>
                                  <a:lnTo>
                                    <a:pt x="515" y="334"/>
                                  </a:lnTo>
                                  <a:lnTo>
                                    <a:pt x="535" y="317"/>
                                  </a:lnTo>
                                  <a:lnTo>
                                    <a:pt x="554" y="299"/>
                                  </a:lnTo>
                                  <a:lnTo>
                                    <a:pt x="572" y="280"/>
                                  </a:lnTo>
                                  <a:lnTo>
                                    <a:pt x="590" y="260"/>
                                  </a:lnTo>
                                  <a:lnTo>
                                    <a:pt x="607" y="239"/>
                                  </a:lnTo>
                                  <a:lnTo>
                                    <a:pt x="625" y="218"/>
                                  </a:lnTo>
                                  <a:lnTo>
                                    <a:pt x="640" y="196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1" y="194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2" y="192"/>
                                  </a:lnTo>
                                  <a:lnTo>
                                    <a:pt x="642" y="191"/>
                                  </a:lnTo>
                                  <a:lnTo>
                                    <a:pt x="669" y="209"/>
                                  </a:lnTo>
                                  <a:lnTo>
                                    <a:pt x="697" y="225"/>
                                  </a:lnTo>
                                  <a:lnTo>
                                    <a:pt x="723" y="239"/>
                                  </a:lnTo>
                                  <a:lnTo>
                                    <a:pt x="752" y="251"/>
                                  </a:lnTo>
                                  <a:lnTo>
                                    <a:pt x="781" y="262"/>
                                  </a:lnTo>
                                  <a:lnTo>
                                    <a:pt x="809" y="271"/>
                                  </a:lnTo>
                                  <a:lnTo>
                                    <a:pt x="839" y="279"/>
                                  </a:lnTo>
                                  <a:lnTo>
                                    <a:pt x="869" y="286"/>
                                  </a:lnTo>
                                  <a:lnTo>
                                    <a:pt x="899" y="290"/>
                                  </a:lnTo>
                                  <a:lnTo>
                                    <a:pt x="929" y="293"/>
                                  </a:lnTo>
                                  <a:lnTo>
                                    <a:pt x="960" y="294"/>
                                  </a:lnTo>
                                  <a:lnTo>
                                    <a:pt x="990" y="294"/>
                                  </a:lnTo>
                                  <a:lnTo>
                                    <a:pt x="1021" y="293"/>
                                  </a:lnTo>
                                  <a:lnTo>
                                    <a:pt x="1052" y="290"/>
                                  </a:lnTo>
                                  <a:lnTo>
                                    <a:pt x="1082" y="286"/>
                                  </a:lnTo>
                                  <a:lnTo>
                                    <a:pt x="1113" y="280"/>
                                  </a:lnTo>
                                  <a:lnTo>
                                    <a:pt x="1142" y="272"/>
                                  </a:lnTo>
                                  <a:lnTo>
                                    <a:pt x="1173" y="265"/>
                                  </a:lnTo>
                                  <a:lnTo>
                                    <a:pt x="1203" y="255"/>
                                  </a:lnTo>
                                  <a:lnTo>
                                    <a:pt x="1233" y="242"/>
                                  </a:lnTo>
                                  <a:lnTo>
                                    <a:pt x="1262" y="230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320" y="200"/>
                                  </a:lnTo>
                                  <a:lnTo>
                                    <a:pt x="1347" y="182"/>
                                  </a:lnTo>
                                  <a:lnTo>
                                    <a:pt x="1375" y="165"/>
                                  </a:lnTo>
                                  <a:lnTo>
                                    <a:pt x="1401" y="145"/>
                                  </a:lnTo>
                                  <a:lnTo>
                                    <a:pt x="1428" y="124"/>
                                  </a:lnTo>
                                  <a:lnTo>
                                    <a:pt x="1453" y="102"/>
                                  </a:lnTo>
                                  <a:lnTo>
                                    <a:pt x="1479" y="78"/>
                                  </a:lnTo>
                                  <a:lnTo>
                                    <a:pt x="1502" y="54"/>
                                  </a:lnTo>
                                  <a:lnTo>
                                    <a:pt x="1525" y="27"/>
                                  </a:lnTo>
                                  <a:lnTo>
                                    <a:pt x="1547" y="0"/>
                                  </a:lnTo>
                                  <a:lnTo>
                                    <a:pt x="1564" y="37"/>
                                  </a:lnTo>
                                  <a:lnTo>
                                    <a:pt x="1583" y="74"/>
                                  </a:lnTo>
                                  <a:lnTo>
                                    <a:pt x="1593" y="92"/>
                                  </a:lnTo>
                                  <a:lnTo>
                                    <a:pt x="1604" y="109"/>
                                  </a:lnTo>
                                  <a:lnTo>
                                    <a:pt x="1616" y="126"/>
                                  </a:lnTo>
                                  <a:lnTo>
                                    <a:pt x="1628" y="143"/>
                                  </a:lnTo>
                                  <a:lnTo>
                                    <a:pt x="1640" y="159"/>
                                  </a:lnTo>
                                  <a:lnTo>
                                    <a:pt x="1654" y="175"/>
                                  </a:lnTo>
                                  <a:lnTo>
                                    <a:pt x="1668" y="190"/>
                                  </a:lnTo>
                                  <a:lnTo>
                                    <a:pt x="1682" y="205"/>
                                  </a:lnTo>
                                  <a:lnTo>
                                    <a:pt x="1697" y="219"/>
                                  </a:lnTo>
                                  <a:lnTo>
                                    <a:pt x="1713" y="232"/>
                                  </a:lnTo>
                                  <a:lnTo>
                                    <a:pt x="1730" y="246"/>
                                  </a:lnTo>
                                  <a:lnTo>
                                    <a:pt x="1747" y="259"/>
                                  </a:lnTo>
                                  <a:lnTo>
                                    <a:pt x="1764" y="271"/>
                                  </a:lnTo>
                                  <a:lnTo>
                                    <a:pt x="1783" y="282"/>
                                  </a:lnTo>
                                  <a:lnTo>
                                    <a:pt x="1802" y="292"/>
                                  </a:lnTo>
                                  <a:lnTo>
                                    <a:pt x="1821" y="301"/>
                                  </a:lnTo>
                                  <a:lnTo>
                                    <a:pt x="1840" y="310"/>
                                  </a:lnTo>
                                  <a:lnTo>
                                    <a:pt x="1859" y="319"/>
                                  </a:lnTo>
                                  <a:lnTo>
                                    <a:pt x="1879" y="325"/>
                                  </a:lnTo>
                                  <a:lnTo>
                                    <a:pt x="1898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30"/>
                          <wps:cNvSpPr>
                            <a:spLocks/>
                          </wps:cNvSpPr>
                          <wps:spPr bwMode="auto">
                            <a:xfrm>
                              <a:off x="2644" y="2406"/>
                              <a:ext cx="211" cy="144"/>
                            </a:xfrm>
                            <a:custGeom>
                              <a:avLst/>
                              <a:gdLst>
                                <a:gd name="T0" fmla="*/ 1790 w 1900"/>
                                <a:gd name="T1" fmla="*/ 404 h 1294"/>
                                <a:gd name="T2" fmla="*/ 1705 w 1900"/>
                                <a:gd name="T3" fmla="*/ 478 h 1294"/>
                                <a:gd name="T4" fmla="*/ 1646 w 1900"/>
                                <a:gd name="T5" fmla="*/ 549 h 1294"/>
                                <a:gd name="T6" fmla="*/ 1580 w 1900"/>
                                <a:gd name="T7" fmla="*/ 650 h 1294"/>
                                <a:gd name="T8" fmla="*/ 1531 w 1900"/>
                                <a:gd name="T9" fmla="*/ 763 h 1294"/>
                                <a:gd name="T10" fmla="*/ 1501 w 1900"/>
                                <a:gd name="T11" fmla="*/ 879 h 1294"/>
                                <a:gd name="T12" fmla="*/ 1490 w 1900"/>
                                <a:gd name="T13" fmla="*/ 997 h 1294"/>
                                <a:gd name="T14" fmla="*/ 1488 w 1900"/>
                                <a:gd name="T15" fmla="*/ 1023 h 1294"/>
                                <a:gd name="T16" fmla="*/ 1484 w 1900"/>
                                <a:gd name="T17" fmla="*/ 1021 h 1294"/>
                                <a:gd name="T18" fmla="*/ 1400 w 1900"/>
                                <a:gd name="T19" fmla="*/ 971 h 1294"/>
                                <a:gd name="T20" fmla="*/ 1281 w 1900"/>
                                <a:gd name="T21" fmla="*/ 929 h 1294"/>
                                <a:gd name="T22" fmla="*/ 1154 w 1900"/>
                                <a:gd name="T23" fmla="*/ 915 h 1294"/>
                                <a:gd name="T24" fmla="*/ 1027 w 1900"/>
                                <a:gd name="T25" fmla="*/ 925 h 1294"/>
                                <a:gd name="T26" fmla="*/ 901 w 1900"/>
                                <a:gd name="T27" fmla="*/ 960 h 1294"/>
                                <a:gd name="T28" fmla="*/ 782 w 1900"/>
                                <a:gd name="T29" fmla="*/ 1020 h 1294"/>
                                <a:gd name="T30" fmla="*/ 670 w 1900"/>
                                <a:gd name="T31" fmla="*/ 1102 h 1294"/>
                                <a:gd name="T32" fmla="*/ 573 w 1900"/>
                                <a:gd name="T33" fmla="*/ 1207 h 1294"/>
                                <a:gd name="T34" fmla="*/ 537 w 1900"/>
                                <a:gd name="T35" fmla="*/ 1258 h 1294"/>
                                <a:gd name="T36" fmla="*/ 522 w 1900"/>
                                <a:gd name="T37" fmla="*/ 1287 h 1294"/>
                                <a:gd name="T38" fmla="*/ 483 w 1900"/>
                                <a:gd name="T39" fmla="*/ 1257 h 1294"/>
                                <a:gd name="T40" fmla="*/ 431 w 1900"/>
                                <a:gd name="T41" fmla="*/ 1213 h 1294"/>
                                <a:gd name="T42" fmla="*/ 346 w 1900"/>
                                <a:gd name="T43" fmla="*/ 1159 h 1294"/>
                                <a:gd name="T44" fmla="*/ 244 w 1900"/>
                                <a:gd name="T45" fmla="*/ 1120 h 1294"/>
                                <a:gd name="T46" fmla="*/ 138 w 1900"/>
                                <a:gd name="T47" fmla="*/ 1101 h 1294"/>
                                <a:gd name="T48" fmla="*/ 28 w 1900"/>
                                <a:gd name="T49" fmla="*/ 1101 h 1294"/>
                                <a:gd name="T50" fmla="*/ 75 w 1900"/>
                                <a:gd name="T51" fmla="*/ 1043 h 1294"/>
                                <a:gd name="T52" fmla="*/ 163 w 1900"/>
                                <a:gd name="T53" fmla="*/ 947 h 1294"/>
                                <a:gd name="T54" fmla="*/ 235 w 1900"/>
                                <a:gd name="T55" fmla="*/ 838 h 1294"/>
                                <a:gd name="T56" fmla="*/ 285 w 1900"/>
                                <a:gd name="T57" fmla="*/ 723 h 1294"/>
                                <a:gd name="T58" fmla="*/ 315 w 1900"/>
                                <a:gd name="T59" fmla="*/ 606 h 1294"/>
                                <a:gd name="T60" fmla="*/ 326 w 1900"/>
                                <a:gd name="T61" fmla="*/ 487 h 1294"/>
                                <a:gd name="T62" fmla="*/ 392 w 1900"/>
                                <a:gd name="T63" fmla="*/ 424 h 1294"/>
                                <a:gd name="T64" fmla="*/ 476 w 1900"/>
                                <a:gd name="T65" fmla="*/ 367 h 1294"/>
                                <a:gd name="T66" fmla="*/ 555 w 1900"/>
                                <a:gd name="T67" fmla="*/ 299 h 1294"/>
                                <a:gd name="T68" fmla="*/ 626 w 1900"/>
                                <a:gd name="T69" fmla="*/ 218 h 1294"/>
                                <a:gd name="T70" fmla="*/ 642 w 1900"/>
                                <a:gd name="T71" fmla="*/ 194 h 1294"/>
                                <a:gd name="T72" fmla="*/ 643 w 1900"/>
                                <a:gd name="T73" fmla="*/ 192 h 1294"/>
                                <a:gd name="T74" fmla="*/ 725 w 1900"/>
                                <a:gd name="T75" fmla="*/ 239 h 1294"/>
                                <a:gd name="T76" fmla="*/ 840 w 1900"/>
                                <a:gd name="T77" fmla="*/ 279 h 1294"/>
                                <a:gd name="T78" fmla="*/ 961 w 1900"/>
                                <a:gd name="T79" fmla="*/ 294 h 1294"/>
                                <a:gd name="T80" fmla="*/ 1083 w 1900"/>
                                <a:gd name="T81" fmla="*/ 286 h 1294"/>
                                <a:gd name="T82" fmla="*/ 1204 w 1900"/>
                                <a:gd name="T83" fmla="*/ 254 h 1294"/>
                                <a:gd name="T84" fmla="*/ 1320 w 1900"/>
                                <a:gd name="T85" fmla="*/ 200 h 1294"/>
                                <a:gd name="T86" fmla="*/ 1429 w 1900"/>
                                <a:gd name="T87" fmla="*/ 125 h 1294"/>
                                <a:gd name="T88" fmla="*/ 1526 w 1900"/>
                                <a:gd name="T89" fmla="*/ 27 h 1294"/>
                                <a:gd name="T90" fmla="*/ 1595 w 1900"/>
                                <a:gd name="T91" fmla="*/ 92 h 1294"/>
                                <a:gd name="T92" fmla="*/ 1641 w 1900"/>
                                <a:gd name="T93" fmla="*/ 159 h 1294"/>
                                <a:gd name="T94" fmla="*/ 1699 w 1900"/>
                                <a:gd name="T95" fmla="*/ 219 h 1294"/>
                                <a:gd name="T96" fmla="*/ 1765 w 1900"/>
                                <a:gd name="T97" fmla="*/ 271 h 1294"/>
                                <a:gd name="T98" fmla="*/ 1840 w 1900"/>
                                <a:gd name="T99" fmla="*/ 311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900" h="1294">
                                  <a:moveTo>
                                    <a:pt x="1900" y="333"/>
                                  </a:moveTo>
                                  <a:lnTo>
                                    <a:pt x="1862" y="354"/>
                                  </a:lnTo>
                                  <a:lnTo>
                                    <a:pt x="1825" y="378"/>
                                  </a:lnTo>
                                  <a:lnTo>
                                    <a:pt x="1790" y="404"/>
                                  </a:lnTo>
                                  <a:lnTo>
                                    <a:pt x="1755" y="432"/>
                                  </a:lnTo>
                                  <a:lnTo>
                                    <a:pt x="1738" y="447"/>
                                  </a:lnTo>
                                  <a:lnTo>
                                    <a:pt x="1722" y="463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90" y="495"/>
                                  </a:lnTo>
                                  <a:lnTo>
                                    <a:pt x="1675" y="512"/>
                                  </a:lnTo>
                                  <a:lnTo>
                                    <a:pt x="1660" y="530"/>
                                  </a:lnTo>
                                  <a:lnTo>
                                    <a:pt x="1646" y="549"/>
                                  </a:lnTo>
                                  <a:lnTo>
                                    <a:pt x="1631" y="568"/>
                                  </a:lnTo>
                                  <a:lnTo>
                                    <a:pt x="1613" y="594"/>
                                  </a:lnTo>
                                  <a:lnTo>
                                    <a:pt x="1596" y="622"/>
                                  </a:lnTo>
                                  <a:lnTo>
                                    <a:pt x="1580" y="650"/>
                                  </a:lnTo>
                                  <a:lnTo>
                                    <a:pt x="1566" y="678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542" y="734"/>
                                  </a:lnTo>
                                  <a:lnTo>
                                    <a:pt x="1531" y="763"/>
                                  </a:lnTo>
                                  <a:lnTo>
                                    <a:pt x="1522" y="792"/>
                                  </a:lnTo>
                                  <a:lnTo>
                                    <a:pt x="1513" y="822"/>
                                  </a:lnTo>
                                  <a:lnTo>
                                    <a:pt x="1506" y="851"/>
                                  </a:lnTo>
                                  <a:lnTo>
                                    <a:pt x="1501" y="879"/>
                                  </a:lnTo>
                                  <a:lnTo>
                                    <a:pt x="1496" y="909"/>
                                  </a:lnTo>
                                  <a:lnTo>
                                    <a:pt x="1493" y="938"/>
                                  </a:lnTo>
                                  <a:lnTo>
                                    <a:pt x="1491" y="968"/>
                                  </a:lnTo>
                                  <a:lnTo>
                                    <a:pt x="1490" y="997"/>
                                  </a:lnTo>
                                  <a:lnTo>
                                    <a:pt x="1490" y="1026"/>
                                  </a:lnTo>
                                  <a:lnTo>
                                    <a:pt x="1489" y="102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8" y="1023"/>
                                  </a:lnTo>
                                  <a:lnTo>
                                    <a:pt x="1486" y="1023"/>
                                  </a:lnTo>
                                  <a:lnTo>
                                    <a:pt x="1485" y="1022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57" y="1002"/>
                                  </a:lnTo>
                                  <a:lnTo>
                                    <a:pt x="1429" y="986"/>
                                  </a:lnTo>
                                  <a:lnTo>
                                    <a:pt x="1400" y="971"/>
                                  </a:lnTo>
                                  <a:lnTo>
                                    <a:pt x="1371" y="958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11" y="937"/>
                                  </a:lnTo>
                                  <a:lnTo>
                                    <a:pt x="1281" y="929"/>
                                  </a:lnTo>
                                  <a:lnTo>
                                    <a:pt x="1250" y="924"/>
                                  </a:lnTo>
                                  <a:lnTo>
                                    <a:pt x="1218" y="918"/>
                                  </a:lnTo>
                                  <a:lnTo>
                                    <a:pt x="1187" y="916"/>
                                  </a:lnTo>
                                  <a:lnTo>
                                    <a:pt x="1154" y="915"/>
                                  </a:lnTo>
                                  <a:lnTo>
                                    <a:pt x="1122" y="915"/>
                                  </a:lnTo>
                                  <a:lnTo>
                                    <a:pt x="1090" y="916"/>
                                  </a:lnTo>
                                  <a:lnTo>
                                    <a:pt x="1059" y="919"/>
                                  </a:lnTo>
                                  <a:lnTo>
                                    <a:pt x="1027" y="925"/>
                                  </a:lnTo>
                                  <a:lnTo>
                                    <a:pt x="995" y="931"/>
                                  </a:lnTo>
                                  <a:lnTo>
                                    <a:pt x="964" y="939"/>
                                  </a:lnTo>
                                  <a:lnTo>
                                    <a:pt x="932" y="949"/>
                                  </a:lnTo>
                                  <a:lnTo>
                                    <a:pt x="901" y="960"/>
                                  </a:lnTo>
                                  <a:lnTo>
                                    <a:pt x="871" y="972"/>
                                  </a:lnTo>
                                  <a:lnTo>
                                    <a:pt x="840" y="987"/>
                                  </a:lnTo>
                                  <a:lnTo>
                                    <a:pt x="810" y="1002"/>
                                  </a:lnTo>
                                  <a:lnTo>
                                    <a:pt x="782" y="1020"/>
                                  </a:lnTo>
                                  <a:lnTo>
                                    <a:pt x="753" y="1038"/>
                                  </a:lnTo>
                                  <a:lnTo>
                                    <a:pt x="724" y="1058"/>
                                  </a:lnTo>
                                  <a:lnTo>
                                    <a:pt x="698" y="1080"/>
                                  </a:lnTo>
                                  <a:lnTo>
                                    <a:pt x="670" y="1102"/>
                                  </a:lnTo>
                                  <a:lnTo>
                                    <a:pt x="644" y="1126"/>
                                  </a:lnTo>
                                  <a:lnTo>
                                    <a:pt x="620" y="1152"/>
                                  </a:lnTo>
                                  <a:lnTo>
                                    <a:pt x="596" y="1179"/>
                                  </a:lnTo>
                                  <a:lnTo>
                                    <a:pt x="573" y="1207"/>
                                  </a:lnTo>
                                  <a:lnTo>
                                    <a:pt x="550" y="1236"/>
                                  </a:lnTo>
                                  <a:lnTo>
                                    <a:pt x="546" y="1244"/>
                                  </a:lnTo>
                                  <a:lnTo>
                                    <a:pt x="542" y="1251"/>
                                  </a:lnTo>
                                  <a:lnTo>
                                    <a:pt x="537" y="1258"/>
                                  </a:lnTo>
                                  <a:lnTo>
                                    <a:pt x="534" y="1265"/>
                                  </a:lnTo>
                                  <a:lnTo>
                                    <a:pt x="529" y="1273"/>
                                  </a:lnTo>
                                  <a:lnTo>
                                    <a:pt x="525" y="1279"/>
                                  </a:lnTo>
                                  <a:lnTo>
                                    <a:pt x="522" y="1287"/>
                                  </a:lnTo>
                                  <a:lnTo>
                                    <a:pt x="517" y="1294"/>
                                  </a:lnTo>
                                  <a:lnTo>
                                    <a:pt x="506" y="1282"/>
                                  </a:lnTo>
                                  <a:lnTo>
                                    <a:pt x="495" y="1269"/>
                                  </a:lnTo>
                                  <a:lnTo>
                                    <a:pt x="483" y="1257"/>
                                  </a:lnTo>
                                  <a:lnTo>
                                    <a:pt x="471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4" y="1223"/>
                                  </a:lnTo>
                                  <a:lnTo>
                                    <a:pt x="431" y="1213"/>
                                  </a:lnTo>
                                  <a:lnTo>
                                    <a:pt x="418" y="1202"/>
                                  </a:lnTo>
                                  <a:lnTo>
                                    <a:pt x="394" y="1186"/>
                                  </a:lnTo>
                                  <a:lnTo>
                                    <a:pt x="370" y="1172"/>
                                  </a:lnTo>
                                  <a:lnTo>
                                    <a:pt x="346" y="1159"/>
                                  </a:lnTo>
                                  <a:lnTo>
                                    <a:pt x="321" y="1148"/>
                                  </a:lnTo>
                                  <a:lnTo>
                                    <a:pt x="296" y="1138"/>
                                  </a:lnTo>
                                  <a:lnTo>
                                    <a:pt x="270" y="1128"/>
                                  </a:lnTo>
                                  <a:lnTo>
                                    <a:pt x="244" y="1120"/>
                                  </a:lnTo>
                                  <a:lnTo>
                                    <a:pt x="217" y="1113"/>
                                  </a:lnTo>
                                  <a:lnTo>
                                    <a:pt x="191" y="1108"/>
                                  </a:lnTo>
                                  <a:lnTo>
                                    <a:pt x="164" y="1104"/>
                                  </a:lnTo>
                                  <a:lnTo>
                                    <a:pt x="138" y="1101"/>
                                  </a:lnTo>
                                  <a:lnTo>
                                    <a:pt x="110" y="1099"/>
                                  </a:lnTo>
                                  <a:lnTo>
                                    <a:pt x="82" y="1099"/>
                                  </a:lnTo>
                                  <a:lnTo>
                                    <a:pt x="56" y="1099"/>
                                  </a:lnTo>
                                  <a:lnTo>
                                    <a:pt x="28" y="110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" y="1084"/>
                                  </a:lnTo>
                                  <a:lnTo>
                                    <a:pt x="50" y="1064"/>
                                  </a:lnTo>
                                  <a:lnTo>
                                    <a:pt x="75" y="1043"/>
                                  </a:lnTo>
                                  <a:lnTo>
                                    <a:pt x="98" y="1021"/>
                                  </a:lnTo>
                                  <a:lnTo>
                                    <a:pt x="121" y="998"/>
                                  </a:lnTo>
                                  <a:lnTo>
                                    <a:pt x="142" y="974"/>
                                  </a:lnTo>
                                  <a:lnTo>
                                    <a:pt x="163" y="947"/>
                                  </a:lnTo>
                                  <a:lnTo>
                                    <a:pt x="183" y="920"/>
                                  </a:lnTo>
                                  <a:lnTo>
                                    <a:pt x="202" y="894"/>
                                  </a:lnTo>
                                  <a:lnTo>
                                    <a:pt x="218" y="866"/>
                                  </a:lnTo>
                                  <a:lnTo>
                                    <a:pt x="235" y="838"/>
                                  </a:lnTo>
                                  <a:lnTo>
                                    <a:pt x="249" y="809"/>
                                  </a:lnTo>
                                  <a:lnTo>
                                    <a:pt x="262" y="781"/>
                                  </a:lnTo>
                                  <a:lnTo>
                                    <a:pt x="274" y="752"/>
                                  </a:lnTo>
                                  <a:lnTo>
                                    <a:pt x="285" y="723"/>
                                  </a:lnTo>
                                  <a:lnTo>
                                    <a:pt x="294" y="693"/>
                                  </a:lnTo>
                                  <a:lnTo>
                                    <a:pt x="303" y="664"/>
                                  </a:lnTo>
                                  <a:lnTo>
                                    <a:pt x="309" y="634"/>
                                  </a:lnTo>
                                  <a:lnTo>
                                    <a:pt x="315" y="606"/>
                                  </a:lnTo>
                                  <a:lnTo>
                                    <a:pt x="319" y="576"/>
                                  </a:lnTo>
                                  <a:lnTo>
                                    <a:pt x="322" y="546"/>
                                  </a:lnTo>
                                  <a:lnTo>
                                    <a:pt x="325" y="517"/>
                                  </a:lnTo>
                                  <a:lnTo>
                                    <a:pt x="326" y="487"/>
                                  </a:lnTo>
                                  <a:lnTo>
                                    <a:pt x="326" y="457"/>
                                  </a:lnTo>
                                  <a:lnTo>
                                    <a:pt x="348" y="447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92" y="424"/>
                                  </a:lnTo>
                                  <a:lnTo>
                                    <a:pt x="413" y="411"/>
                                  </a:lnTo>
                                  <a:lnTo>
                                    <a:pt x="435" y="397"/>
                                  </a:lnTo>
                                  <a:lnTo>
                                    <a:pt x="456" y="383"/>
                                  </a:lnTo>
                                  <a:lnTo>
                                    <a:pt x="476" y="367"/>
                                  </a:lnTo>
                                  <a:lnTo>
                                    <a:pt x="497" y="352"/>
                                  </a:lnTo>
                                  <a:lnTo>
                                    <a:pt x="516" y="335"/>
                                  </a:lnTo>
                                  <a:lnTo>
                                    <a:pt x="536" y="317"/>
                                  </a:lnTo>
                                  <a:lnTo>
                                    <a:pt x="555" y="299"/>
                                  </a:lnTo>
                                  <a:lnTo>
                                    <a:pt x="574" y="280"/>
                                  </a:lnTo>
                                  <a:lnTo>
                                    <a:pt x="591" y="260"/>
                                  </a:lnTo>
                                  <a:lnTo>
                                    <a:pt x="608" y="240"/>
                                  </a:lnTo>
                                  <a:lnTo>
                                    <a:pt x="626" y="218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2" y="195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3" y="193"/>
                                  </a:lnTo>
                                  <a:lnTo>
                                    <a:pt x="643" y="192"/>
                                  </a:lnTo>
                                  <a:lnTo>
                                    <a:pt x="644" y="192"/>
                                  </a:lnTo>
                                  <a:lnTo>
                                    <a:pt x="670" y="209"/>
                                  </a:lnTo>
                                  <a:lnTo>
                                    <a:pt x="698" y="224"/>
                                  </a:lnTo>
                                  <a:lnTo>
                                    <a:pt x="725" y="239"/>
                                  </a:lnTo>
                                  <a:lnTo>
                                    <a:pt x="753" y="251"/>
                                  </a:lnTo>
                                  <a:lnTo>
                                    <a:pt x="782" y="262"/>
                                  </a:lnTo>
                                  <a:lnTo>
                                    <a:pt x="810" y="271"/>
                                  </a:lnTo>
                                  <a:lnTo>
                                    <a:pt x="840" y="279"/>
                                  </a:lnTo>
                                  <a:lnTo>
                                    <a:pt x="870" y="285"/>
                                  </a:lnTo>
                                  <a:lnTo>
                                    <a:pt x="900" y="290"/>
                                  </a:lnTo>
                                  <a:lnTo>
                                    <a:pt x="930" y="293"/>
                                  </a:lnTo>
                                  <a:lnTo>
                                    <a:pt x="961" y="294"/>
                                  </a:lnTo>
                                  <a:lnTo>
                                    <a:pt x="991" y="294"/>
                                  </a:lnTo>
                                  <a:lnTo>
                                    <a:pt x="1022" y="293"/>
                                  </a:lnTo>
                                  <a:lnTo>
                                    <a:pt x="1053" y="290"/>
                                  </a:lnTo>
                                  <a:lnTo>
                                    <a:pt x="1083" y="286"/>
                                  </a:lnTo>
                                  <a:lnTo>
                                    <a:pt x="1114" y="280"/>
                                  </a:lnTo>
                                  <a:lnTo>
                                    <a:pt x="1143" y="273"/>
                                  </a:lnTo>
                                  <a:lnTo>
                                    <a:pt x="1174" y="264"/>
                                  </a:lnTo>
                                  <a:lnTo>
                                    <a:pt x="1204" y="254"/>
                                  </a:lnTo>
                                  <a:lnTo>
                                    <a:pt x="1234" y="242"/>
                                  </a:lnTo>
                                  <a:lnTo>
                                    <a:pt x="1263" y="230"/>
                                  </a:lnTo>
                                  <a:lnTo>
                                    <a:pt x="1292" y="215"/>
                                  </a:lnTo>
                                  <a:lnTo>
                                    <a:pt x="1320" y="200"/>
                                  </a:lnTo>
                                  <a:lnTo>
                                    <a:pt x="1349" y="183"/>
                                  </a:lnTo>
                                  <a:lnTo>
                                    <a:pt x="1376" y="164"/>
                                  </a:lnTo>
                                  <a:lnTo>
                                    <a:pt x="1403" y="145"/>
                                  </a:lnTo>
                                  <a:lnTo>
                                    <a:pt x="1429" y="125"/>
                                  </a:lnTo>
                                  <a:lnTo>
                                    <a:pt x="1454" y="101"/>
                                  </a:lnTo>
                                  <a:lnTo>
                                    <a:pt x="1480" y="78"/>
                                  </a:lnTo>
                                  <a:lnTo>
                                    <a:pt x="1503" y="54"/>
                                  </a:lnTo>
                                  <a:lnTo>
                                    <a:pt x="1526" y="27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65" y="38"/>
                                  </a:lnTo>
                                  <a:lnTo>
                                    <a:pt x="1584" y="75"/>
                                  </a:lnTo>
                                  <a:lnTo>
                                    <a:pt x="1595" y="92"/>
                                  </a:lnTo>
                                  <a:lnTo>
                                    <a:pt x="1605" y="109"/>
                                  </a:lnTo>
                                  <a:lnTo>
                                    <a:pt x="1617" y="127"/>
                                  </a:lnTo>
                                  <a:lnTo>
                                    <a:pt x="1629" y="143"/>
                                  </a:lnTo>
                                  <a:lnTo>
                                    <a:pt x="1641" y="159"/>
                                  </a:lnTo>
                                  <a:lnTo>
                                    <a:pt x="1655" y="174"/>
                                  </a:lnTo>
                                  <a:lnTo>
                                    <a:pt x="1669" y="190"/>
                                  </a:lnTo>
                                  <a:lnTo>
                                    <a:pt x="1683" y="205"/>
                                  </a:lnTo>
                                  <a:lnTo>
                                    <a:pt x="1699" y="219"/>
                                  </a:lnTo>
                                  <a:lnTo>
                                    <a:pt x="1714" y="233"/>
                                  </a:lnTo>
                                  <a:lnTo>
                                    <a:pt x="1731" y="246"/>
                                  </a:lnTo>
                                  <a:lnTo>
                                    <a:pt x="1748" y="259"/>
                                  </a:lnTo>
                                  <a:lnTo>
                                    <a:pt x="1765" y="271"/>
                                  </a:lnTo>
                                  <a:lnTo>
                                    <a:pt x="1784" y="282"/>
                                  </a:lnTo>
                                  <a:lnTo>
                                    <a:pt x="1803" y="292"/>
                                  </a:lnTo>
                                  <a:lnTo>
                                    <a:pt x="1822" y="302"/>
                                  </a:lnTo>
                                  <a:lnTo>
                                    <a:pt x="1840" y="311"/>
                                  </a:lnTo>
                                  <a:lnTo>
                                    <a:pt x="1860" y="319"/>
                                  </a:lnTo>
                                  <a:lnTo>
                                    <a:pt x="1880" y="326"/>
                                  </a:lnTo>
                                  <a:lnTo>
                                    <a:pt x="190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Rectangl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7" y="2833"/>
                              <a:ext cx="89" cy="221"/>
                            </a:xfrm>
                            <a:prstGeom prst="rect">
                              <a:avLst/>
                            </a:prstGeom>
                            <a:solidFill>
                              <a:srgbClr val="66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32"/>
                          <wps:cNvSpPr>
                            <a:spLocks/>
                          </wps:cNvSpPr>
                          <wps:spPr bwMode="auto">
                            <a:xfrm>
                              <a:off x="2011" y="2199"/>
                              <a:ext cx="800" cy="777"/>
                            </a:xfrm>
                            <a:custGeom>
                              <a:avLst/>
                              <a:gdLst>
                                <a:gd name="T0" fmla="*/ 7066 w 7204"/>
                                <a:gd name="T1" fmla="*/ 4050 h 6986"/>
                                <a:gd name="T2" fmla="*/ 6686 w 7204"/>
                                <a:gd name="T3" fmla="*/ 3794 h 6986"/>
                                <a:gd name="T4" fmla="*/ 6393 w 7204"/>
                                <a:gd name="T5" fmla="*/ 3318 h 6986"/>
                                <a:gd name="T6" fmla="*/ 6447 w 7204"/>
                                <a:gd name="T7" fmla="*/ 2884 h 6986"/>
                                <a:gd name="T8" fmla="*/ 6393 w 7204"/>
                                <a:gd name="T9" fmla="*/ 2359 h 6986"/>
                                <a:gd name="T10" fmla="*/ 6052 w 7204"/>
                                <a:gd name="T11" fmla="*/ 2028 h 6986"/>
                                <a:gd name="T12" fmla="*/ 5693 w 7204"/>
                                <a:gd name="T13" fmla="*/ 2003 h 6986"/>
                                <a:gd name="T14" fmla="*/ 5496 w 7204"/>
                                <a:gd name="T15" fmla="*/ 1608 h 6986"/>
                                <a:gd name="T16" fmla="*/ 5126 w 7204"/>
                                <a:gd name="T17" fmla="*/ 1424 h 6986"/>
                                <a:gd name="T18" fmla="*/ 4938 w 7204"/>
                                <a:gd name="T19" fmla="*/ 1383 h 6986"/>
                                <a:gd name="T20" fmla="*/ 4831 w 7204"/>
                                <a:gd name="T21" fmla="*/ 948 h 6986"/>
                                <a:gd name="T22" fmla="*/ 4462 w 7204"/>
                                <a:gd name="T23" fmla="*/ 654 h 6986"/>
                                <a:gd name="T24" fmla="*/ 4181 w 7204"/>
                                <a:gd name="T25" fmla="*/ 578 h 6986"/>
                                <a:gd name="T26" fmla="*/ 3965 w 7204"/>
                                <a:gd name="T27" fmla="*/ 166 h 6986"/>
                                <a:gd name="T28" fmla="*/ 3560 w 7204"/>
                                <a:gd name="T29" fmla="*/ 0 h 6986"/>
                                <a:gd name="T30" fmla="*/ 3132 w 7204"/>
                                <a:gd name="T31" fmla="*/ 187 h 6986"/>
                                <a:gd name="T32" fmla="*/ 2928 w 7204"/>
                                <a:gd name="T33" fmla="*/ 644 h 6986"/>
                                <a:gd name="T34" fmla="*/ 2874 w 7204"/>
                                <a:gd name="T35" fmla="*/ 1155 h 6986"/>
                                <a:gd name="T36" fmla="*/ 2769 w 7204"/>
                                <a:gd name="T37" fmla="*/ 1599 h 6986"/>
                                <a:gd name="T38" fmla="*/ 2704 w 7204"/>
                                <a:gd name="T39" fmla="*/ 1651 h 6986"/>
                                <a:gd name="T40" fmla="*/ 2304 w 7204"/>
                                <a:gd name="T41" fmla="*/ 1424 h 6986"/>
                                <a:gd name="T42" fmla="*/ 1916 w 7204"/>
                                <a:gd name="T43" fmla="*/ 1398 h 6986"/>
                                <a:gd name="T44" fmla="*/ 1548 w 7204"/>
                                <a:gd name="T45" fmla="*/ 1692 h 6986"/>
                                <a:gd name="T46" fmla="*/ 1446 w 7204"/>
                                <a:gd name="T47" fmla="*/ 2195 h 6986"/>
                                <a:gd name="T48" fmla="*/ 1239 w 7204"/>
                                <a:gd name="T49" fmla="*/ 2653 h 6986"/>
                                <a:gd name="T50" fmla="*/ 936 w 7204"/>
                                <a:gd name="T51" fmla="*/ 2992 h 6986"/>
                                <a:gd name="T52" fmla="*/ 672 w 7204"/>
                                <a:gd name="T53" fmla="*/ 3346 h 6986"/>
                                <a:gd name="T54" fmla="*/ 659 w 7204"/>
                                <a:gd name="T55" fmla="*/ 3820 h 6986"/>
                                <a:gd name="T56" fmla="*/ 852 w 7204"/>
                                <a:gd name="T57" fmla="*/ 4279 h 6986"/>
                                <a:gd name="T58" fmla="*/ 789 w 7204"/>
                                <a:gd name="T59" fmla="*/ 4622 h 6986"/>
                                <a:gd name="T60" fmla="*/ 571 w 7204"/>
                                <a:gd name="T61" fmla="*/ 4647 h 6986"/>
                                <a:gd name="T62" fmla="*/ 165 w 7204"/>
                                <a:gd name="T63" fmla="*/ 4878 h 6986"/>
                                <a:gd name="T64" fmla="*/ 0 w 7204"/>
                                <a:gd name="T65" fmla="*/ 5360 h 6986"/>
                                <a:gd name="T66" fmla="*/ 148 w 7204"/>
                                <a:gd name="T67" fmla="*/ 5819 h 6986"/>
                                <a:gd name="T68" fmla="*/ 519 w 7204"/>
                                <a:gd name="T69" fmla="*/ 6062 h 6986"/>
                                <a:gd name="T70" fmla="*/ 582 w 7204"/>
                                <a:gd name="T71" fmla="*/ 6408 h 6986"/>
                                <a:gd name="T72" fmla="*/ 843 w 7204"/>
                                <a:gd name="T73" fmla="*/ 6822 h 6986"/>
                                <a:gd name="T74" fmla="*/ 1268 w 7204"/>
                                <a:gd name="T75" fmla="*/ 6941 h 6986"/>
                                <a:gd name="T76" fmla="*/ 1574 w 7204"/>
                                <a:gd name="T77" fmla="*/ 6804 h 6986"/>
                                <a:gd name="T78" fmla="*/ 1796 w 7204"/>
                                <a:gd name="T79" fmla="*/ 6554 h 6986"/>
                                <a:gd name="T80" fmla="*/ 2185 w 7204"/>
                                <a:gd name="T81" fmla="*/ 6567 h 6986"/>
                                <a:gd name="T82" fmla="*/ 2460 w 7204"/>
                                <a:gd name="T83" fmla="*/ 6381 h 6986"/>
                                <a:gd name="T84" fmla="*/ 2621 w 7204"/>
                                <a:gd name="T85" fmla="*/ 6211 h 6986"/>
                                <a:gd name="T86" fmla="*/ 3011 w 7204"/>
                                <a:gd name="T87" fmla="*/ 6275 h 6986"/>
                                <a:gd name="T88" fmla="*/ 3445 w 7204"/>
                                <a:gd name="T89" fmla="*/ 6387 h 6986"/>
                                <a:gd name="T90" fmla="*/ 3732 w 7204"/>
                                <a:gd name="T91" fmla="*/ 6255 h 6986"/>
                                <a:gd name="T92" fmla="*/ 3979 w 7204"/>
                                <a:gd name="T93" fmla="*/ 6068 h 6986"/>
                                <a:gd name="T94" fmla="*/ 4234 w 7204"/>
                                <a:gd name="T95" fmla="*/ 6121 h 6986"/>
                                <a:gd name="T96" fmla="*/ 4396 w 7204"/>
                                <a:gd name="T97" fmla="*/ 6319 h 6986"/>
                                <a:gd name="T98" fmla="*/ 4682 w 7204"/>
                                <a:gd name="T99" fmla="*/ 6505 h 6986"/>
                                <a:gd name="T100" fmla="*/ 4866 w 7204"/>
                                <a:gd name="T101" fmla="*/ 6526 h 6986"/>
                                <a:gd name="T102" fmla="*/ 5075 w 7204"/>
                                <a:gd name="T103" fmla="*/ 6842 h 6986"/>
                                <a:gd name="T104" fmla="*/ 5407 w 7204"/>
                                <a:gd name="T105" fmla="*/ 6984 h 6986"/>
                                <a:gd name="T106" fmla="*/ 5719 w 7204"/>
                                <a:gd name="T107" fmla="*/ 6923 h 6986"/>
                                <a:gd name="T108" fmla="*/ 6103 w 7204"/>
                                <a:gd name="T109" fmla="*/ 6714 h 6986"/>
                                <a:gd name="T110" fmla="*/ 6529 w 7204"/>
                                <a:gd name="T111" fmla="*/ 6574 h 6986"/>
                                <a:gd name="T112" fmla="*/ 6771 w 7204"/>
                                <a:gd name="T113" fmla="*/ 6144 h 6986"/>
                                <a:gd name="T114" fmla="*/ 6803 w 7204"/>
                                <a:gd name="T115" fmla="*/ 5743 h 6986"/>
                                <a:gd name="T116" fmla="*/ 7007 w 7204"/>
                                <a:gd name="T117" fmla="*/ 5482 h 6986"/>
                                <a:gd name="T118" fmla="*/ 7077 w 7204"/>
                                <a:gd name="T119" fmla="*/ 5132 h 6986"/>
                                <a:gd name="T120" fmla="*/ 7163 w 7204"/>
                                <a:gd name="T121" fmla="*/ 4748 h 6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204" h="6986">
                                  <a:moveTo>
                                    <a:pt x="7204" y="4496"/>
                                  </a:moveTo>
                                  <a:lnTo>
                                    <a:pt x="7204" y="4460"/>
                                  </a:lnTo>
                                  <a:lnTo>
                                    <a:pt x="7201" y="4425"/>
                                  </a:lnTo>
                                  <a:lnTo>
                                    <a:pt x="7197" y="4389"/>
                                  </a:lnTo>
                                  <a:lnTo>
                                    <a:pt x="7192" y="4355"/>
                                  </a:lnTo>
                                  <a:lnTo>
                                    <a:pt x="7185" y="4322"/>
                                  </a:lnTo>
                                  <a:lnTo>
                                    <a:pt x="7177" y="4289"/>
                                  </a:lnTo>
                                  <a:lnTo>
                                    <a:pt x="7167" y="4255"/>
                                  </a:lnTo>
                                  <a:lnTo>
                                    <a:pt x="7156" y="4224"/>
                                  </a:lnTo>
                                  <a:lnTo>
                                    <a:pt x="7144" y="4193"/>
                                  </a:lnTo>
                                  <a:lnTo>
                                    <a:pt x="7131" y="4162"/>
                                  </a:lnTo>
                                  <a:lnTo>
                                    <a:pt x="7117" y="4133"/>
                                  </a:lnTo>
                                  <a:lnTo>
                                    <a:pt x="7100" y="4105"/>
                                  </a:lnTo>
                                  <a:lnTo>
                                    <a:pt x="7083" y="4077"/>
                                  </a:lnTo>
                                  <a:lnTo>
                                    <a:pt x="7066" y="4050"/>
                                  </a:lnTo>
                                  <a:lnTo>
                                    <a:pt x="7046" y="4025"/>
                                  </a:lnTo>
                                  <a:lnTo>
                                    <a:pt x="7026" y="4000"/>
                                  </a:lnTo>
                                  <a:lnTo>
                                    <a:pt x="7005" y="3976"/>
                                  </a:lnTo>
                                  <a:lnTo>
                                    <a:pt x="6983" y="3954"/>
                                  </a:lnTo>
                                  <a:lnTo>
                                    <a:pt x="6959" y="3933"/>
                                  </a:lnTo>
                                  <a:lnTo>
                                    <a:pt x="6935" y="3913"/>
                                  </a:lnTo>
                                  <a:lnTo>
                                    <a:pt x="6911" y="3894"/>
                                  </a:lnTo>
                                  <a:lnTo>
                                    <a:pt x="6885" y="3876"/>
                                  </a:lnTo>
                                  <a:lnTo>
                                    <a:pt x="6859" y="3861"/>
                                  </a:lnTo>
                                  <a:lnTo>
                                    <a:pt x="6832" y="3845"/>
                                  </a:lnTo>
                                  <a:lnTo>
                                    <a:pt x="6803" y="3833"/>
                                  </a:lnTo>
                                  <a:lnTo>
                                    <a:pt x="6776" y="3821"/>
                                  </a:lnTo>
                                  <a:lnTo>
                                    <a:pt x="6746" y="3810"/>
                                  </a:lnTo>
                                  <a:lnTo>
                                    <a:pt x="6717" y="3801"/>
                                  </a:lnTo>
                                  <a:lnTo>
                                    <a:pt x="6686" y="3794"/>
                                  </a:lnTo>
                                  <a:lnTo>
                                    <a:pt x="6656" y="3789"/>
                                  </a:lnTo>
                                  <a:lnTo>
                                    <a:pt x="6624" y="3784"/>
                                  </a:lnTo>
                                  <a:lnTo>
                                    <a:pt x="6593" y="3782"/>
                                  </a:lnTo>
                                  <a:lnTo>
                                    <a:pt x="6589" y="3737"/>
                                  </a:lnTo>
                                  <a:lnTo>
                                    <a:pt x="6581" y="3692"/>
                                  </a:lnTo>
                                  <a:lnTo>
                                    <a:pt x="6572" y="3649"/>
                                  </a:lnTo>
                                  <a:lnTo>
                                    <a:pt x="6560" y="3606"/>
                                  </a:lnTo>
                                  <a:lnTo>
                                    <a:pt x="6546" y="3565"/>
                                  </a:lnTo>
                                  <a:lnTo>
                                    <a:pt x="6530" y="3525"/>
                                  </a:lnTo>
                                  <a:lnTo>
                                    <a:pt x="6511" y="3487"/>
                                  </a:lnTo>
                                  <a:lnTo>
                                    <a:pt x="6491" y="3450"/>
                                  </a:lnTo>
                                  <a:lnTo>
                                    <a:pt x="6469" y="3414"/>
                                  </a:lnTo>
                                  <a:lnTo>
                                    <a:pt x="6446" y="3381"/>
                                  </a:lnTo>
                                  <a:lnTo>
                                    <a:pt x="6419" y="3349"/>
                                  </a:lnTo>
                                  <a:lnTo>
                                    <a:pt x="6393" y="3318"/>
                                  </a:lnTo>
                                  <a:lnTo>
                                    <a:pt x="6364" y="3290"/>
                                  </a:lnTo>
                                  <a:lnTo>
                                    <a:pt x="6333" y="3263"/>
                                  </a:lnTo>
                                  <a:lnTo>
                                    <a:pt x="6301" y="3239"/>
                                  </a:lnTo>
                                  <a:lnTo>
                                    <a:pt x="6268" y="3216"/>
                                  </a:lnTo>
                                  <a:lnTo>
                                    <a:pt x="6290" y="3191"/>
                                  </a:lnTo>
                                  <a:lnTo>
                                    <a:pt x="6312" y="3165"/>
                                  </a:lnTo>
                                  <a:lnTo>
                                    <a:pt x="6332" y="3138"/>
                                  </a:lnTo>
                                  <a:lnTo>
                                    <a:pt x="6351" y="3109"/>
                                  </a:lnTo>
                                  <a:lnTo>
                                    <a:pt x="6369" y="3080"/>
                                  </a:lnTo>
                                  <a:lnTo>
                                    <a:pt x="6385" y="3049"/>
                                  </a:lnTo>
                                  <a:lnTo>
                                    <a:pt x="6401" y="3018"/>
                                  </a:lnTo>
                                  <a:lnTo>
                                    <a:pt x="6414" y="2986"/>
                                  </a:lnTo>
                                  <a:lnTo>
                                    <a:pt x="6427" y="2953"/>
                                  </a:lnTo>
                                  <a:lnTo>
                                    <a:pt x="6438" y="2920"/>
                                  </a:lnTo>
                                  <a:lnTo>
                                    <a:pt x="6447" y="2884"/>
                                  </a:lnTo>
                                  <a:lnTo>
                                    <a:pt x="6455" y="2849"/>
                                  </a:lnTo>
                                  <a:lnTo>
                                    <a:pt x="6461" y="2813"/>
                                  </a:lnTo>
                                  <a:lnTo>
                                    <a:pt x="6466" y="2777"/>
                                  </a:lnTo>
                                  <a:lnTo>
                                    <a:pt x="6468" y="2739"/>
                                  </a:lnTo>
                                  <a:lnTo>
                                    <a:pt x="6469" y="2700"/>
                                  </a:lnTo>
                                  <a:lnTo>
                                    <a:pt x="6468" y="2664"/>
                                  </a:lnTo>
                                  <a:lnTo>
                                    <a:pt x="6466" y="2627"/>
                                  </a:lnTo>
                                  <a:lnTo>
                                    <a:pt x="6461" y="2592"/>
                                  </a:lnTo>
                                  <a:lnTo>
                                    <a:pt x="6456" y="2556"/>
                                  </a:lnTo>
                                  <a:lnTo>
                                    <a:pt x="6449" y="2522"/>
                                  </a:lnTo>
                                  <a:lnTo>
                                    <a:pt x="6440" y="2488"/>
                                  </a:lnTo>
                                  <a:lnTo>
                                    <a:pt x="6431" y="2454"/>
                                  </a:lnTo>
                                  <a:lnTo>
                                    <a:pt x="6419" y="2422"/>
                                  </a:lnTo>
                                  <a:lnTo>
                                    <a:pt x="6406" y="2390"/>
                                  </a:lnTo>
                                  <a:lnTo>
                                    <a:pt x="6393" y="2359"/>
                                  </a:lnTo>
                                  <a:lnTo>
                                    <a:pt x="6377" y="2329"/>
                                  </a:lnTo>
                                  <a:lnTo>
                                    <a:pt x="6361" y="2300"/>
                                  </a:lnTo>
                                  <a:lnTo>
                                    <a:pt x="6343" y="2273"/>
                                  </a:lnTo>
                                  <a:lnTo>
                                    <a:pt x="6324" y="2245"/>
                                  </a:lnTo>
                                  <a:lnTo>
                                    <a:pt x="6304" y="2219"/>
                                  </a:lnTo>
                                  <a:lnTo>
                                    <a:pt x="6283" y="2194"/>
                                  </a:lnTo>
                                  <a:lnTo>
                                    <a:pt x="6261" y="2171"/>
                                  </a:lnTo>
                                  <a:lnTo>
                                    <a:pt x="6238" y="2147"/>
                                  </a:lnTo>
                                  <a:lnTo>
                                    <a:pt x="6214" y="2126"/>
                                  </a:lnTo>
                                  <a:lnTo>
                                    <a:pt x="6188" y="2106"/>
                                  </a:lnTo>
                                  <a:lnTo>
                                    <a:pt x="6163" y="2087"/>
                                  </a:lnTo>
                                  <a:lnTo>
                                    <a:pt x="6136" y="2071"/>
                                  </a:lnTo>
                                  <a:lnTo>
                                    <a:pt x="6109" y="2054"/>
                                  </a:lnTo>
                                  <a:lnTo>
                                    <a:pt x="6081" y="2040"/>
                                  </a:lnTo>
                                  <a:lnTo>
                                    <a:pt x="6052" y="2028"/>
                                  </a:lnTo>
                                  <a:lnTo>
                                    <a:pt x="6022" y="2016"/>
                                  </a:lnTo>
                                  <a:lnTo>
                                    <a:pt x="5992" y="2007"/>
                                  </a:lnTo>
                                  <a:lnTo>
                                    <a:pt x="5961" y="1999"/>
                                  </a:lnTo>
                                  <a:lnTo>
                                    <a:pt x="5929" y="1992"/>
                                  </a:lnTo>
                                  <a:lnTo>
                                    <a:pt x="5898" y="1988"/>
                                  </a:lnTo>
                                  <a:lnTo>
                                    <a:pt x="5865" y="1984"/>
                                  </a:lnTo>
                                  <a:lnTo>
                                    <a:pt x="5833" y="1983"/>
                                  </a:lnTo>
                                  <a:lnTo>
                                    <a:pt x="5814" y="1984"/>
                                  </a:lnTo>
                                  <a:lnTo>
                                    <a:pt x="5797" y="1985"/>
                                  </a:lnTo>
                                  <a:lnTo>
                                    <a:pt x="5779" y="1987"/>
                                  </a:lnTo>
                                  <a:lnTo>
                                    <a:pt x="5761" y="1989"/>
                                  </a:lnTo>
                                  <a:lnTo>
                                    <a:pt x="5743" y="1992"/>
                                  </a:lnTo>
                                  <a:lnTo>
                                    <a:pt x="5727" y="1995"/>
                                  </a:lnTo>
                                  <a:lnTo>
                                    <a:pt x="5709" y="1999"/>
                                  </a:lnTo>
                                  <a:lnTo>
                                    <a:pt x="5693" y="2003"/>
                                  </a:lnTo>
                                  <a:lnTo>
                                    <a:pt x="5686" y="1972"/>
                                  </a:lnTo>
                                  <a:lnTo>
                                    <a:pt x="5679" y="1941"/>
                                  </a:lnTo>
                                  <a:lnTo>
                                    <a:pt x="5671" y="1912"/>
                                  </a:lnTo>
                                  <a:lnTo>
                                    <a:pt x="5662" y="1882"/>
                                  </a:lnTo>
                                  <a:lnTo>
                                    <a:pt x="5652" y="1854"/>
                                  </a:lnTo>
                                  <a:lnTo>
                                    <a:pt x="5641" y="1826"/>
                                  </a:lnTo>
                                  <a:lnTo>
                                    <a:pt x="5628" y="1798"/>
                                  </a:lnTo>
                                  <a:lnTo>
                                    <a:pt x="5615" y="1772"/>
                                  </a:lnTo>
                                  <a:lnTo>
                                    <a:pt x="5601" y="1746"/>
                                  </a:lnTo>
                                  <a:lnTo>
                                    <a:pt x="5585" y="1721"/>
                                  </a:lnTo>
                                  <a:lnTo>
                                    <a:pt x="5569" y="1696"/>
                                  </a:lnTo>
                                  <a:lnTo>
                                    <a:pt x="5552" y="1673"/>
                                  </a:lnTo>
                                  <a:lnTo>
                                    <a:pt x="5534" y="1651"/>
                                  </a:lnTo>
                                  <a:lnTo>
                                    <a:pt x="5515" y="1629"/>
                                  </a:lnTo>
                                  <a:lnTo>
                                    <a:pt x="5496" y="1608"/>
                                  </a:lnTo>
                                  <a:lnTo>
                                    <a:pt x="5476" y="1588"/>
                                  </a:lnTo>
                                  <a:lnTo>
                                    <a:pt x="5455" y="1569"/>
                                  </a:lnTo>
                                  <a:lnTo>
                                    <a:pt x="5433" y="1550"/>
                                  </a:lnTo>
                                  <a:lnTo>
                                    <a:pt x="5410" y="1533"/>
                                  </a:lnTo>
                                  <a:lnTo>
                                    <a:pt x="5387" y="1518"/>
                                  </a:lnTo>
                                  <a:lnTo>
                                    <a:pt x="5363" y="1502"/>
                                  </a:lnTo>
                                  <a:lnTo>
                                    <a:pt x="5338" y="1489"/>
                                  </a:lnTo>
                                  <a:lnTo>
                                    <a:pt x="5314" y="1477"/>
                                  </a:lnTo>
                                  <a:lnTo>
                                    <a:pt x="5289" y="1465"/>
                                  </a:lnTo>
                                  <a:lnTo>
                                    <a:pt x="5262" y="1455"/>
                                  </a:lnTo>
                                  <a:lnTo>
                                    <a:pt x="5236" y="1446"/>
                                  </a:lnTo>
                                  <a:lnTo>
                                    <a:pt x="5209" y="1438"/>
                                  </a:lnTo>
                                  <a:lnTo>
                                    <a:pt x="5181" y="1431"/>
                                  </a:lnTo>
                                  <a:lnTo>
                                    <a:pt x="5154" y="1427"/>
                                  </a:lnTo>
                                  <a:lnTo>
                                    <a:pt x="5126" y="1424"/>
                                  </a:lnTo>
                                  <a:lnTo>
                                    <a:pt x="5097" y="1421"/>
                                  </a:lnTo>
                                  <a:lnTo>
                                    <a:pt x="5068" y="1420"/>
                                  </a:lnTo>
                                  <a:lnTo>
                                    <a:pt x="5051" y="1420"/>
                                  </a:lnTo>
                                  <a:lnTo>
                                    <a:pt x="5033" y="1421"/>
                                  </a:lnTo>
                                  <a:lnTo>
                                    <a:pt x="5015" y="1424"/>
                                  </a:lnTo>
                                  <a:lnTo>
                                    <a:pt x="4999" y="1425"/>
                                  </a:lnTo>
                                  <a:lnTo>
                                    <a:pt x="4981" y="1428"/>
                                  </a:lnTo>
                                  <a:lnTo>
                                    <a:pt x="4964" y="1430"/>
                                  </a:lnTo>
                                  <a:lnTo>
                                    <a:pt x="4948" y="1434"/>
                                  </a:lnTo>
                                  <a:lnTo>
                                    <a:pt x="4931" y="1438"/>
                                  </a:lnTo>
                                  <a:lnTo>
                                    <a:pt x="4932" y="1427"/>
                                  </a:lnTo>
                                  <a:lnTo>
                                    <a:pt x="4934" y="1416"/>
                                  </a:lnTo>
                                  <a:lnTo>
                                    <a:pt x="4936" y="1405"/>
                                  </a:lnTo>
                                  <a:lnTo>
                                    <a:pt x="4937" y="1394"/>
                                  </a:lnTo>
                                  <a:lnTo>
                                    <a:pt x="4938" y="1383"/>
                                  </a:lnTo>
                                  <a:lnTo>
                                    <a:pt x="4939" y="1371"/>
                                  </a:lnTo>
                                  <a:lnTo>
                                    <a:pt x="4939" y="1360"/>
                                  </a:lnTo>
                                  <a:lnTo>
                                    <a:pt x="4939" y="1348"/>
                                  </a:lnTo>
                                  <a:lnTo>
                                    <a:pt x="4939" y="1312"/>
                                  </a:lnTo>
                                  <a:lnTo>
                                    <a:pt x="4936" y="1275"/>
                                  </a:lnTo>
                                  <a:lnTo>
                                    <a:pt x="4932" y="1240"/>
                                  </a:lnTo>
                                  <a:lnTo>
                                    <a:pt x="4927" y="1204"/>
                                  </a:lnTo>
                                  <a:lnTo>
                                    <a:pt x="4919" y="1170"/>
                                  </a:lnTo>
                                  <a:lnTo>
                                    <a:pt x="4910" y="1135"/>
                                  </a:lnTo>
                                  <a:lnTo>
                                    <a:pt x="4900" y="1102"/>
                                  </a:lnTo>
                                  <a:lnTo>
                                    <a:pt x="4889" y="1070"/>
                                  </a:lnTo>
                                  <a:lnTo>
                                    <a:pt x="4877" y="1038"/>
                                  </a:lnTo>
                                  <a:lnTo>
                                    <a:pt x="4863" y="1007"/>
                                  </a:lnTo>
                                  <a:lnTo>
                                    <a:pt x="4847" y="977"/>
                                  </a:lnTo>
                                  <a:lnTo>
                                    <a:pt x="4831" y="948"/>
                                  </a:lnTo>
                                  <a:lnTo>
                                    <a:pt x="4813" y="919"/>
                                  </a:lnTo>
                                  <a:lnTo>
                                    <a:pt x="4794" y="893"/>
                                  </a:lnTo>
                                  <a:lnTo>
                                    <a:pt x="4774" y="867"/>
                                  </a:lnTo>
                                  <a:lnTo>
                                    <a:pt x="4753" y="842"/>
                                  </a:lnTo>
                                  <a:lnTo>
                                    <a:pt x="4731" y="818"/>
                                  </a:lnTo>
                                  <a:lnTo>
                                    <a:pt x="4708" y="795"/>
                                  </a:lnTo>
                                  <a:lnTo>
                                    <a:pt x="4683" y="774"/>
                                  </a:lnTo>
                                  <a:lnTo>
                                    <a:pt x="4659" y="754"/>
                                  </a:lnTo>
                                  <a:lnTo>
                                    <a:pt x="4633" y="735"/>
                                  </a:lnTo>
                                  <a:lnTo>
                                    <a:pt x="4606" y="719"/>
                                  </a:lnTo>
                                  <a:lnTo>
                                    <a:pt x="4578" y="702"/>
                                  </a:lnTo>
                                  <a:lnTo>
                                    <a:pt x="4551" y="688"/>
                                  </a:lnTo>
                                  <a:lnTo>
                                    <a:pt x="4522" y="675"/>
                                  </a:lnTo>
                                  <a:lnTo>
                                    <a:pt x="4492" y="664"/>
                                  </a:lnTo>
                                  <a:lnTo>
                                    <a:pt x="4462" y="654"/>
                                  </a:lnTo>
                                  <a:lnTo>
                                    <a:pt x="4431" y="647"/>
                                  </a:lnTo>
                                  <a:lnTo>
                                    <a:pt x="4400" y="640"/>
                                  </a:lnTo>
                                  <a:lnTo>
                                    <a:pt x="4368" y="636"/>
                                  </a:lnTo>
                                  <a:lnTo>
                                    <a:pt x="4336" y="632"/>
                                  </a:lnTo>
                                  <a:lnTo>
                                    <a:pt x="4303" y="631"/>
                                  </a:lnTo>
                                  <a:lnTo>
                                    <a:pt x="4288" y="632"/>
                                  </a:lnTo>
                                  <a:lnTo>
                                    <a:pt x="4274" y="632"/>
                                  </a:lnTo>
                                  <a:lnTo>
                                    <a:pt x="4260" y="633"/>
                                  </a:lnTo>
                                  <a:lnTo>
                                    <a:pt x="4246" y="636"/>
                                  </a:lnTo>
                                  <a:lnTo>
                                    <a:pt x="4232" y="637"/>
                                  </a:lnTo>
                                  <a:lnTo>
                                    <a:pt x="4218" y="639"/>
                                  </a:lnTo>
                                  <a:lnTo>
                                    <a:pt x="4204" y="642"/>
                                  </a:lnTo>
                                  <a:lnTo>
                                    <a:pt x="4190" y="644"/>
                                  </a:lnTo>
                                  <a:lnTo>
                                    <a:pt x="4187" y="611"/>
                                  </a:lnTo>
                                  <a:lnTo>
                                    <a:pt x="4181" y="578"/>
                                  </a:lnTo>
                                  <a:lnTo>
                                    <a:pt x="4174" y="545"/>
                                  </a:lnTo>
                                  <a:lnTo>
                                    <a:pt x="4168" y="512"/>
                                  </a:lnTo>
                                  <a:lnTo>
                                    <a:pt x="4158" y="481"/>
                                  </a:lnTo>
                                  <a:lnTo>
                                    <a:pt x="4148" y="450"/>
                                  </a:lnTo>
                                  <a:lnTo>
                                    <a:pt x="4137" y="421"/>
                                  </a:lnTo>
                                  <a:lnTo>
                                    <a:pt x="4125" y="392"/>
                                  </a:lnTo>
                                  <a:lnTo>
                                    <a:pt x="4110" y="363"/>
                                  </a:lnTo>
                                  <a:lnTo>
                                    <a:pt x="4096" y="335"/>
                                  </a:lnTo>
                                  <a:lnTo>
                                    <a:pt x="4080" y="309"/>
                                  </a:lnTo>
                                  <a:lnTo>
                                    <a:pt x="4064" y="282"/>
                                  </a:lnTo>
                                  <a:lnTo>
                                    <a:pt x="4045" y="256"/>
                                  </a:lnTo>
                                  <a:lnTo>
                                    <a:pt x="4026" y="232"/>
                                  </a:lnTo>
                                  <a:lnTo>
                                    <a:pt x="4007" y="210"/>
                                  </a:lnTo>
                                  <a:lnTo>
                                    <a:pt x="3986" y="187"/>
                                  </a:lnTo>
                                  <a:lnTo>
                                    <a:pt x="3965" y="166"/>
                                  </a:lnTo>
                                  <a:lnTo>
                                    <a:pt x="3943" y="146"/>
                                  </a:lnTo>
                                  <a:lnTo>
                                    <a:pt x="3920" y="127"/>
                                  </a:lnTo>
                                  <a:lnTo>
                                    <a:pt x="3896" y="109"/>
                                  </a:lnTo>
                                  <a:lnTo>
                                    <a:pt x="3871" y="92"/>
                                  </a:lnTo>
                                  <a:lnTo>
                                    <a:pt x="3846" y="77"/>
                                  </a:lnTo>
                                  <a:lnTo>
                                    <a:pt x="3819" y="64"/>
                                  </a:lnTo>
                                  <a:lnTo>
                                    <a:pt x="3793" y="50"/>
                                  </a:lnTo>
                                  <a:lnTo>
                                    <a:pt x="3766" y="39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710" y="20"/>
                                  </a:lnTo>
                                  <a:lnTo>
                                    <a:pt x="3681" y="14"/>
                                  </a:lnTo>
                                  <a:lnTo>
                                    <a:pt x="3651" y="8"/>
                                  </a:lnTo>
                                  <a:lnTo>
                                    <a:pt x="3621" y="4"/>
                                  </a:lnTo>
                                  <a:lnTo>
                                    <a:pt x="3591" y="2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3528" y="2"/>
                                  </a:lnTo>
                                  <a:lnTo>
                                    <a:pt x="3495" y="4"/>
                                  </a:lnTo>
                                  <a:lnTo>
                                    <a:pt x="3463" y="9"/>
                                  </a:lnTo>
                                  <a:lnTo>
                                    <a:pt x="3432" y="15"/>
                                  </a:lnTo>
                                  <a:lnTo>
                                    <a:pt x="3401" y="24"/>
                                  </a:lnTo>
                                  <a:lnTo>
                                    <a:pt x="3371" y="33"/>
                                  </a:lnTo>
                                  <a:lnTo>
                                    <a:pt x="3341" y="44"/>
                                  </a:lnTo>
                                  <a:lnTo>
                                    <a:pt x="3313" y="57"/>
                                  </a:lnTo>
                                  <a:lnTo>
                                    <a:pt x="3285" y="71"/>
                                  </a:lnTo>
                                  <a:lnTo>
                                    <a:pt x="3257" y="87"/>
                                  </a:lnTo>
                                  <a:lnTo>
                                    <a:pt x="3231" y="105"/>
                                  </a:lnTo>
                                  <a:lnTo>
                                    <a:pt x="3205" y="123"/>
                                  </a:lnTo>
                                  <a:lnTo>
                                    <a:pt x="3180" y="143"/>
                                  </a:lnTo>
                                  <a:lnTo>
                                    <a:pt x="3155" y="164"/>
                                  </a:lnTo>
                                  <a:lnTo>
                                    <a:pt x="3132" y="187"/>
                                  </a:lnTo>
                                  <a:lnTo>
                                    <a:pt x="3110" y="211"/>
                                  </a:lnTo>
                                  <a:lnTo>
                                    <a:pt x="3089" y="235"/>
                                  </a:lnTo>
                                  <a:lnTo>
                                    <a:pt x="3069" y="262"/>
                                  </a:lnTo>
                                  <a:lnTo>
                                    <a:pt x="3050" y="289"/>
                                  </a:lnTo>
                                  <a:lnTo>
                                    <a:pt x="3033" y="316"/>
                                  </a:lnTo>
                                  <a:lnTo>
                                    <a:pt x="3016" y="346"/>
                                  </a:lnTo>
                                  <a:lnTo>
                                    <a:pt x="3001" y="376"/>
                                  </a:lnTo>
                                  <a:lnTo>
                                    <a:pt x="2987" y="407"/>
                                  </a:lnTo>
                                  <a:lnTo>
                                    <a:pt x="2974" y="438"/>
                                  </a:lnTo>
                                  <a:lnTo>
                                    <a:pt x="2963" y="471"/>
                                  </a:lnTo>
                                  <a:lnTo>
                                    <a:pt x="2953" y="505"/>
                                  </a:lnTo>
                                  <a:lnTo>
                                    <a:pt x="2944" y="539"/>
                                  </a:lnTo>
                                  <a:lnTo>
                                    <a:pt x="2937" y="573"/>
                                  </a:lnTo>
                                  <a:lnTo>
                                    <a:pt x="2932" y="609"/>
                                  </a:lnTo>
                                  <a:lnTo>
                                    <a:pt x="2928" y="644"/>
                                  </a:lnTo>
                                  <a:lnTo>
                                    <a:pt x="2925" y="681"/>
                                  </a:lnTo>
                                  <a:lnTo>
                                    <a:pt x="2924" y="718"/>
                                  </a:lnTo>
                                  <a:lnTo>
                                    <a:pt x="2925" y="757"/>
                                  </a:lnTo>
                                  <a:lnTo>
                                    <a:pt x="2929" y="796"/>
                                  </a:lnTo>
                                  <a:lnTo>
                                    <a:pt x="2933" y="835"/>
                                  </a:lnTo>
                                  <a:lnTo>
                                    <a:pt x="2940" y="873"/>
                                  </a:lnTo>
                                  <a:lnTo>
                                    <a:pt x="2949" y="910"/>
                                  </a:lnTo>
                                  <a:lnTo>
                                    <a:pt x="2959" y="946"/>
                                  </a:lnTo>
                                  <a:lnTo>
                                    <a:pt x="2971" y="981"/>
                                  </a:lnTo>
                                  <a:lnTo>
                                    <a:pt x="2984" y="1016"/>
                                  </a:lnTo>
                                  <a:lnTo>
                                    <a:pt x="2960" y="1041"/>
                                  </a:lnTo>
                                  <a:lnTo>
                                    <a:pt x="2936" y="1068"/>
                                  </a:lnTo>
                                  <a:lnTo>
                                    <a:pt x="2914" y="1097"/>
                                  </a:lnTo>
                                  <a:lnTo>
                                    <a:pt x="2894" y="1125"/>
                                  </a:lnTo>
                                  <a:lnTo>
                                    <a:pt x="2874" y="1155"/>
                                  </a:lnTo>
                                  <a:lnTo>
                                    <a:pt x="2857" y="1187"/>
                                  </a:lnTo>
                                  <a:lnTo>
                                    <a:pt x="2840" y="1220"/>
                                  </a:lnTo>
                                  <a:lnTo>
                                    <a:pt x="2826" y="1253"/>
                                  </a:lnTo>
                                  <a:lnTo>
                                    <a:pt x="2812" y="1287"/>
                                  </a:lnTo>
                                  <a:lnTo>
                                    <a:pt x="2800" y="1323"/>
                                  </a:lnTo>
                                  <a:lnTo>
                                    <a:pt x="2790" y="1359"/>
                                  </a:lnTo>
                                  <a:lnTo>
                                    <a:pt x="2783" y="1396"/>
                                  </a:lnTo>
                                  <a:lnTo>
                                    <a:pt x="2775" y="1434"/>
                                  </a:lnTo>
                                  <a:lnTo>
                                    <a:pt x="2770" y="1472"/>
                                  </a:lnTo>
                                  <a:lnTo>
                                    <a:pt x="2768" y="1512"/>
                                  </a:lnTo>
                                  <a:lnTo>
                                    <a:pt x="2767" y="1551"/>
                                  </a:lnTo>
                                  <a:lnTo>
                                    <a:pt x="2767" y="1563"/>
                                  </a:lnTo>
                                  <a:lnTo>
                                    <a:pt x="2767" y="1575"/>
                                  </a:lnTo>
                                  <a:lnTo>
                                    <a:pt x="2768" y="1588"/>
                                  </a:lnTo>
                                  <a:lnTo>
                                    <a:pt x="2769" y="1599"/>
                                  </a:lnTo>
                                  <a:lnTo>
                                    <a:pt x="2770" y="1611"/>
                                  </a:lnTo>
                                  <a:lnTo>
                                    <a:pt x="2773" y="1623"/>
                                  </a:lnTo>
                                  <a:lnTo>
                                    <a:pt x="2774" y="1634"/>
                                  </a:lnTo>
                                  <a:lnTo>
                                    <a:pt x="2775" y="1646"/>
                                  </a:lnTo>
                                  <a:lnTo>
                                    <a:pt x="2774" y="1646"/>
                                  </a:lnTo>
                                  <a:lnTo>
                                    <a:pt x="2774" y="1645"/>
                                  </a:lnTo>
                                  <a:lnTo>
                                    <a:pt x="2749" y="1646"/>
                                  </a:lnTo>
                                  <a:lnTo>
                                    <a:pt x="2726" y="1649"/>
                                  </a:lnTo>
                                  <a:lnTo>
                                    <a:pt x="2704" y="1651"/>
                                  </a:lnTo>
                                  <a:lnTo>
                                    <a:pt x="2682" y="1655"/>
                                  </a:lnTo>
                                  <a:lnTo>
                                    <a:pt x="2659" y="1660"/>
                                  </a:lnTo>
                                  <a:lnTo>
                                    <a:pt x="2637" y="1665"/>
                                  </a:lnTo>
                                  <a:lnTo>
                                    <a:pt x="2616" y="1672"/>
                                  </a:lnTo>
                                  <a:lnTo>
                                    <a:pt x="2593" y="1678"/>
                                  </a:lnTo>
                                  <a:lnTo>
                                    <a:pt x="2571" y="1645"/>
                                  </a:lnTo>
                                  <a:lnTo>
                                    <a:pt x="2547" y="1613"/>
                                  </a:lnTo>
                                  <a:lnTo>
                                    <a:pt x="2521" y="1582"/>
                                  </a:lnTo>
                                  <a:lnTo>
                                    <a:pt x="2494" y="1554"/>
                                  </a:lnTo>
                                  <a:lnTo>
                                    <a:pt x="2465" y="1527"/>
                                  </a:lnTo>
                                  <a:lnTo>
                                    <a:pt x="2435" y="1502"/>
                                  </a:lnTo>
                                  <a:lnTo>
                                    <a:pt x="2404" y="1479"/>
                                  </a:lnTo>
                                  <a:lnTo>
                                    <a:pt x="2372" y="1458"/>
                                  </a:lnTo>
                                  <a:lnTo>
                                    <a:pt x="2338" y="1439"/>
                                  </a:lnTo>
                                  <a:lnTo>
                                    <a:pt x="2304" y="1424"/>
                                  </a:lnTo>
                                  <a:lnTo>
                                    <a:pt x="2267" y="1409"/>
                                  </a:lnTo>
                                  <a:lnTo>
                                    <a:pt x="2230" y="1397"/>
                                  </a:lnTo>
                                  <a:lnTo>
                                    <a:pt x="2212" y="1392"/>
                                  </a:lnTo>
                                  <a:lnTo>
                                    <a:pt x="2193" y="1388"/>
                                  </a:lnTo>
                                  <a:lnTo>
                                    <a:pt x="2174" y="1384"/>
                                  </a:lnTo>
                                  <a:lnTo>
                                    <a:pt x="2154" y="1380"/>
                                  </a:lnTo>
                                  <a:lnTo>
                                    <a:pt x="2135" y="1378"/>
                                  </a:lnTo>
                                  <a:lnTo>
                                    <a:pt x="2115" y="1377"/>
                                  </a:lnTo>
                                  <a:lnTo>
                                    <a:pt x="2095" y="1376"/>
                                  </a:lnTo>
                                  <a:lnTo>
                                    <a:pt x="2076" y="1375"/>
                                  </a:lnTo>
                                  <a:lnTo>
                                    <a:pt x="2043" y="1376"/>
                                  </a:lnTo>
                                  <a:lnTo>
                                    <a:pt x="2010" y="1379"/>
                                  </a:lnTo>
                                  <a:lnTo>
                                    <a:pt x="1978" y="1384"/>
                                  </a:lnTo>
                                  <a:lnTo>
                                    <a:pt x="1947" y="1390"/>
                                  </a:lnTo>
                                  <a:lnTo>
                                    <a:pt x="1916" y="1398"/>
                                  </a:lnTo>
                                  <a:lnTo>
                                    <a:pt x="1886" y="1408"/>
                                  </a:lnTo>
                                  <a:lnTo>
                                    <a:pt x="1857" y="1419"/>
                                  </a:lnTo>
                                  <a:lnTo>
                                    <a:pt x="1828" y="1431"/>
                                  </a:lnTo>
                                  <a:lnTo>
                                    <a:pt x="1800" y="1446"/>
                                  </a:lnTo>
                                  <a:lnTo>
                                    <a:pt x="1772" y="1462"/>
                                  </a:lnTo>
                                  <a:lnTo>
                                    <a:pt x="1746" y="1479"/>
                                  </a:lnTo>
                                  <a:lnTo>
                                    <a:pt x="1720" y="1498"/>
                                  </a:lnTo>
                                  <a:lnTo>
                                    <a:pt x="1695" y="1518"/>
                                  </a:lnTo>
                                  <a:lnTo>
                                    <a:pt x="1671" y="1539"/>
                                  </a:lnTo>
                                  <a:lnTo>
                                    <a:pt x="1647" y="1562"/>
                                  </a:lnTo>
                                  <a:lnTo>
                                    <a:pt x="1625" y="1585"/>
                                  </a:lnTo>
                                  <a:lnTo>
                                    <a:pt x="1604" y="1611"/>
                                  </a:lnTo>
                                  <a:lnTo>
                                    <a:pt x="1584" y="1636"/>
                                  </a:lnTo>
                                  <a:lnTo>
                                    <a:pt x="1566" y="1663"/>
                                  </a:lnTo>
                                  <a:lnTo>
                                    <a:pt x="1548" y="1692"/>
                                  </a:lnTo>
                                  <a:lnTo>
                                    <a:pt x="1531" y="1721"/>
                                  </a:lnTo>
                                  <a:lnTo>
                                    <a:pt x="1516" y="1750"/>
                                  </a:lnTo>
                                  <a:lnTo>
                                    <a:pt x="1502" y="1782"/>
                                  </a:lnTo>
                                  <a:lnTo>
                                    <a:pt x="1489" y="1814"/>
                                  </a:lnTo>
                                  <a:lnTo>
                                    <a:pt x="1478" y="1846"/>
                                  </a:lnTo>
                                  <a:lnTo>
                                    <a:pt x="1468" y="1879"/>
                                  </a:lnTo>
                                  <a:lnTo>
                                    <a:pt x="1459" y="1913"/>
                                  </a:lnTo>
                                  <a:lnTo>
                                    <a:pt x="1453" y="1948"/>
                                  </a:lnTo>
                                  <a:lnTo>
                                    <a:pt x="1447" y="1983"/>
                                  </a:lnTo>
                                  <a:lnTo>
                                    <a:pt x="1443" y="2019"/>
                                  </a:lnTo>
                                  <a:lnTo>
                                    <a:pt x="1440" y="2055"/>
                                  </a:lnTo>
                                  <a:lnTo>
                                    <a:pt x="1439" y="2092"/>
                                  </a:lnTo>
                                  <a:lnTo>
                                    <a:pt x="1440" y="2127"/>
                                  </a:lnTo>
                                  <a:lnTo>
                                    <a:pt x="1443" y="2162"/>
                                  </a:lnTo>
                                  <a:lnTo>
                                    <a:pt x="1446" y="2195"/>
                                  </a:lnTo>
                                  <a:lnTo>
                                    <a:pt x="1452" y="2228"/>
                                  </a:lnTo>
                                  <a:lnTo>
                                    <a:pt x="1458" y="2261"/>
                                  </a:lnTo>
                                  <a:lnTo>
                                    <a:pt x="1466" y="2292"/>
                                  </a:lnTo>
                                  <a:lnTo>
                                    <a:pt x="1475" y="2325"/>
                                  </a:lnTo>
                                  <a:lnTo>
                                    <a:pt x="1485" y="2356"/>
                                  </a:lnTo>
                                  <a:lnTo>
                                    <a:pt x="1454" y="2378"/>
                                  </a:lnTo>
                                  <a:lnTo>
                                    <a:pt x="1424" y="2401"/>
                                  </a:lnTo>
                                  <a:lnTo>
                                    <a:pt x="1395" y="2428"/>
                                  </a:lnTo>
                                  <a:lnTo>
                                    <a:pt x="1369" y="2454"/>
                                  </a:lnTo>
                                  <a:lnTo>
                                    <a:pt x="1342" y="2484"/>
                                  </a:lnTo>
                                  <a:lnTo>
                                    <a:pt x="1319" y="2515"/>
                                  </a:lnTo>
                                  <a:lnTo>
                                    <a:pt x="1296" y="2547"/>
                                  </a:lnTo>
                                  <a:lnTo>
                                    <a:pt x="1276" y="2581"/>
                                  </a:lnTo>
                                  <a:lnTo>
                                    <a:pt x="1256" y="2616"/>
                                  </a:lnTo>
                                  <a:lnTo>
                                    <a:pt x="1239" y="2653"/>
                                  </a:lnTo>
                                  <a:lnTo>
                                    <a:pt x="1224" y="2690"/>
                                  </a:lnTo>
                                  <a:lnTo>
                                    <a:pt x="1210" y="2729"/>
                                  </a:lnTo>
                                  <a:lnTo>
                                    <a:pt x="1198" y="2769"/>
                                  </a:lnTo>
                                  <a:lnTo>
                                    <a:pt x="1189" y="2810"/>
                                  </a:lnTo>
                                  <a:lnTo>
                                    <a:pt x="1182" y="2852"/>
                                  </a:lnTo>
                                  <a:lnTo>
                                    <a:pt x="1176" y="2895"/>
                                  </a:lnTo>
                                  <a:lnTo>
                                    <a:pt x="1147" y="2901"/>
                                  </a:lnTo>
                                  <a:lnTo>
                                    <a:pt x="1120" y="2908"/>
                                  </a:lnTo>
                                  <a:lnTo>
                                    <a:pt x="1091" y="2915"/>
                                  </a:lnTo>
                                  <a:lnTo>
                                    <a:pt x="1064" y="2925"/>
                                  </a:lnTo>
                                  <a:lnTo>
                                    <a:pt x="1038" y="2936"/>
                                  </a:lnTo>
                                  <a:lnTo>
                                    <a:pt x="1011" y="2949"/>
                                  </a:lnTo>
                                  <a:lnTo>
                                    <a:pt x="986" y="2962"/>
                                  </a:lnTo>
                                  <a:lnTo>
                                    <a:pt x="960" y="2976"/>
                                  </a:lnTo>
                                  <a:lnTo>
                                    <a:pt x="936" y="2992"/>
                                  </a:lnTo>
                                  <a:lnTo>
                                    <a:pt x="913" y="3008"/>
                                  </a:lnTo>
                                  <a:lnTo>
                                    <a:pt x="889" y="3026"/>
                                  </a:lnTo>
                                  <a:lnTo>
                                    <a:pt x="867" y="3045"/>
                                  </a:lnTo>
                                  <a:lnTo>
                                    <a:pt x="846" y="3066"/>
                                  </a:lnTo>
                                  <a:lnTo>
                                    <a:pt x="825" y="3087"/>
                                  </a:lnTo>
                                  <a:lnTo>
                                    <a:pt x="805" y="3109"/>
                                  </a:lnTo>
                                  <a:lnTo>
                                    <a:pt x="788" y="3131"/>
                                  </a:lnTo>
                                  <a:lnTo>
                                    <a:pt x="769" y="3156"/>
                                  </a:lnTo>
                                  <a:lnTo>
                                    <a:pt x="752" y="3180"/>
                                  </a:lnTo>
                                  <a:lnTo>
                                    <a:pt x="736" y="3207"/>
                                  </a:lnTo>
                                  <a:lnTo>
                                    <a:pt x="721" y="3233"/>
                                  </a:lnTo>
                                  <a:lnTo>
                                    <a:pt x="707" y="3260"/>
                                  </a:lnTo>
                                  <a:lnTo>
                                    <a:pt x="694" y="3289"/>
                                  </a:lnTo>
                                  <a:lnTo>
                                    <a:pt x="683" y="3317"/>
                                  </a:lnTo>
                                  <a:lnTo>
                                    <a:pt x="672" y="3346"/>
                                  </a:lnTo>
                                  <a:lnTo>
                                    <a:pt x="662" y="3376"/>
                                  </a:lnTo>
                                  <a:lnTo>
                                    <a:pt x="654" y="3407"/>
                                  </a:lnTo>
                                  <a:lnTo>
                                    <a:pt x="646" y="3438"/>
                                  </a:lnTo>
                                  <a:lnTo>
                                    <a:pt x="641" y="3471"/>
                                  </a:lnTo>
                                  <a:lnTo>
                                    <a:pt x="635" y="3503"/>
                                  </a:lnTo>
                                  <a:lnTo>
                                    <a:pt x="632" y="3535"/>
                                  </a:lnTo>
                                  <a:lnTo>
                                    <a:pt x="631" y="3569"/>
                                  </a:lnTo>
                                  <a:lnTo>
                                    <a:pt x="629" y="3602"/>
                                  </a:lnTo>
                                  <a:lnTo>
                                    <a:pt x="629" y="3625"/>
                                  </a:lnTo>
                                  <a:lnTo>
                                    <a:pt x="631" y="3648"/>
                                  </a:lnTo>
                                  <a:lnTo>
                                    <a:pt x="632" y="3670"/>
                                  </a:lnTo>
                                  <a:lnTo>
                                    <a:pt x="634" y="3692"/>
                                  </a:lnTo>
                                  <a:lnTo>
                                    <a:pt x="641" y="3735"/>
                                  </a:lnTo>
                                  <a:lnTo>
                                    <a:pt x="648" y="3778"/>
                                  </a:lnTo>
                                  <a:lnTo>
                                    <a:pt x="659" y="3820"/>
                                  </a:lnTo>
                                  <a:lnTo>
                                    <a:pt x="672" y="3860"/>
                                  </a:lnTo>
                                  <a:lnTo>
                                    <a:pt x="687" y="3898"/>
                                  </a:lnTo>
                                  <a:lnTo>
                                    <a:pt x="704" y="3937"/>
                                  </a:lnTo>
                                  <a:lnTo>
                                    <a:pt x="722" y="3974"/>
                                  </a:lnTo>
                                  <a:lnTo>
                                    <a:pt x="742" y="4009"/>
                                  </a:lnTo>
                                  <a:lnTo>
                                    <a:pt x="764" y="4042"/>
                                  </a:lnTo>
                                  <a:lnTo>
                                    <a:pt x="789" y="4076"/>
                                  </a:lnTo>
                                  <a:lnTo>
                                    <a:pt x="814" y="4106"/>
                                  </a:lnTo>
                                  <a:lnTo>
                                    <a:pt x="841" y="4134"/>
                                  </a:lnTo>
                                  <a:lnTo>
                                    <a:pt x="870" y="4162"/>
                                  </a:lnTo>
                                  <a:lnTo>
                                    <a:pt x="899" y="4188"/>
                                  </a:lnTo>
                                  <a:lnTo>
                                    <a:pt x="887" y="4210"/>
                                  </a:lnTo>
                                  <a:lnTo>
                                    <a:pt x="875" y="4232"/>
                                  </a:lnTo>
                                  <a:lnTo>
                                    <a:pt x="863" y="4255"/>
                                  </a:lnTo>
                                  <a:lnTo>
                                    <a:pt x="852" y="4279"/>
                                  </a:lnTo>
                                  <a:lnTo>
                                    <a:pt x="842" y="4303"/>
                                  </a:lnTo>
                                  <a:lnTo>
                                    <a:pt x="833" y="4327"/>
                                  </a:lnTo>
                                  <a:lnTo>
                                    <a:pt x="824" y="4352"/>
                                  </a:lnTo>
                                  <a:lnTo>
                                    <a:pt x="816" y="4377"/>
                                  </a:lnTo>
                                  <a:lnTo>
                                    <a:pt x="810" y="4403"/>
                                  </a:lnTo>
                                  <a:lnTo>
                                    <a:pt x="804" y="4429"/>
                                  </a:lnTo>
                                  <a:lnTo>
                                    <a:pt x="799" y="4456"/>
                                  </a:lnTo>
                                  <a:lnTo>
                                    <a:pt x="794" y="4482"/>
                                  </a:lnTo>
                                  <a:lnTo>
                                    <a:pt x="791" y="4510"/>
                                  </a:lnTo>
                                  <a:lnTo>
                                    <a:pt x="789" y="4538"/>
                                  </a:lnTo>
                                  <a:lnTo>
                                    <a:pt x="788" y="4566"/>
                                  </a:lnTo>
                                  <a:lnTo>
                                    <a:pt x="787" y="4594"/>
                                  </a:lnTo>
                                  <a:lnTo>
                                    <a:pt x="788" y="4603"/>
                                  </a:lnTo>
                                  <a:lnTo>
                                    <a:pt x="788" y="4613"/>
                                  </a:lnTo>
                                  <a:lnTo>
                                    <a:pt x="789" y="4622"/>
                                  </a:lnTo>
                                  <a:lnTo>
                                    <a:pt x="790" y="4631"/>
                                  </a:lnTo>
                                  <a:lnTo>
                                    <a:pt x="790" y="4641"/>
                                  </a:lnTo>
                                  <a:lnTo>
                                    <a:pt x="791" y="4650"/>
                                  </a:lnTo>
                                  <a:lnTo>
                                    <a:pt x="792" y="4659"/>
                                  </a:lnTo>
                                  <a:lnTo>
                                    <a:pt x="793" y="4668"/>
                                  </a:lnTo>
                                  <a:lnTo>
                                    <a:pt x="774" y="4663"/>
                                  </a:lnTo>
                                  <a:lnTo>
                                    <a:pt x="756" y="4658"/>
                                  </a:lnTo>
                                  <a:lnTo>
                                    <a:pt x="736" y="4653"/>
                                  </a:lnTo>
                                  <a:lnTo>
                                    <a:pt x="716" y="4650"/>
                                  </a:lnTo>
                                  <a:lnTo>
                                    <a:pt x="697" y="4648"/>
                                  </a:lnTo>
                                  <a:lnTo>
                                    <a:pt x="676" y="4645"/>
                                  </a:lnTo>
                                  <a:lnTo>
                                    <a:pt x="656" y="4643"/>
                                  </a:lnTo>
                                  <a:lnTo>
                                    <a:pt x="636" y="4643"/>
                                  </a:lnTo>
                                  <a:lnTo>
                                    <a:pt x="603" y="4644"/>
                                  </a:lnTo>
                                  <a:lnTo>
                                    <a:pt x="571" y="4647"/>
                                  </a:lnTo>
                                  <a:lnTo>
                                    <a:pt x="539" y="4651"/>
                                  </a:lnTo>
                                  <a:lnTo>
                                    <a:pt x="508" y="4658"/>
                                  </a:lnTo>
                                  <a:lnTo>
                                    <a:pt x="477" y="4665"/>
                                  </a:lnTo>
                                  <a:lnTo>
                                    <a:pt x="447" y="4675"/>
                                  </a:lnTo>
                                  <a:lnTo>
                                    <a:pt x="417" y="4686"/>
                                  </a:lnTo>
                                  <a:lnTo>
                                    <a:pt x="388" y="4700"/>
                                  </a:lnTo>
                                  <a:lnTo>
                                    <a:pt x="359" y="4714"/>
                                  </a:lnTo>
                                  <a:lnTo>
                                    <a:pt x="333" y="4730"/>
                                  </a:lnTo>
                                  <a:lnTo>
                                    <a:pt x="305" y="4747"/>
                                  </a:lnTo>
                                  <a:lnTo>
                                    <a:pt x="280" y="4765"/>
                                  </a:lnTo>
                                  <a:lnTo>
                                    <a:pt x="255" y="4786"/>
                                  </a:lnTo>
                                  <a:lnTo>
                                    <a:pt x="231" y="4807"/>
                                  </a:lnTo>
                                  <a:lnTo>
                                    <a:pt x="208" y="4829"/>
                                  </a:lnTo>
                                  <a:lnTo>
                                    <a:pt x="186" y="4853"/>
                                  </a:lnTo>
                                  <a:lnTo>
                                    <a:pt x="165" y="4878"/>
                                  </a:lnTo>
                                  <a:lnTo>
                                    <a:pt x="145" y="4904"/>
                                  </a:lnTo>
                                  <a:lnTo>
                                    <a:pt x="126" y="4931"/>
                                  </a:lnTo>
                                  <a:lnTo>
                                    <a:pt x="108" y="4959"/>
                                  </a:lnTo>
                                  <a:lnTo>
                                    <a:pt x="92" y="4989"/>
                                  </a:lnTo>
                                  <a:lnTo>
                                    <a:pt x="76" y="5019"/>
                                  </a:lnTo>
                                  <a:lnTo>
                                    <a:pt x="62" y="5050"/>
                                  </a:lnTo>
                                  <a:lnTo>
                                    <a:pt x="50" y="5081"/>
                                  </a:lnTo>
                                  <a:lnTo>
                                    <a:pt x="39" y="5114"/>
                                  </a:lnTo>
                                  <a:lnTo>
                                    <a:pt x="28" y="5147"/>
                                  </a:lnTo>
                                  <a:lnTo>
                                    <a:pt x="20" y="5181"/>
                                  </a:lnTo>
                                  <a:lnTo>
                                    <a:pt x="12" y="5216"/>
                                  </a:lnTo>
                                  <a:lnTo>
                                    <a:pt x="7" y="5251"/>
                                  </a:lnTo>
                                  <a:lnTo>
                                    <a:pt x="3" y="5287"/>
                                  </a:lnTo>
                                  <a:lnTo>
                                    <a:pt x="0" y="5324"/>
                                  </a:lnTo>
                                  <a:lnTo>
                                    <a:pt x="0" y="5360"/>
                                  </a:lnTo>
                                  <a:lnTo>
                                    <a:pt x="0" y="5395"/>
                                  </a:lnTo>
                                  <a:lnTo>
                                    <a:pt x="2" y="5429"/>
                                  </a:lnTo>
                                  <a:lnTo>
                                    <a:pt x="7" y="5463"/>
                                  </a:lnTo>
                                  <a:lnTo>
                                    <a:pt x="11" y="5497"/>
                                  </a:lnTo>
                                  <a:lnTo>
                                    <a:pt x="18" y="5530"/>
                                  </a:lnTo>
                                  <a:lnTo>
                                    <a:pt x="25" y="5562"/>
                                  </a:lnTo>
                                  <a:lnTo>
                                    <a:pt x="34" y="5593"/>
                                  </a:lnTo>
                                  <a:lnTo>
                                    <a:pt x="44" y="5624"/>
                                  </a:lnTo>
                                  <a:lnTo>
                                    <a:pt x="55" y="5655"/>
                                  </a:lnTo>
                                  <a:lnTo>
                                    <a:pt x="68" y="5684"/>
                                  </a:lnTo>
                                  <a:lnTo>
                                    <a:pt x="82" y="5713"/>
                                  </a:lnTo>
                                  <a:lnTo>
                                    <a:pt x="97" y="5740"/>
                                  </a:lnTo>
                                  <a:lnTo>
                                    <a:pt x="113" y="5768"/>
                                  </a:lnTo>
                                  <a:lnTo>
                                    <a:pt x="130" y="5794"/>
                                  </a:lnTo>
                                  <a:lnTo>
                                    <a:pt x="148" y="5819"/>
                                  </a:lnTo>
                                  <a:lnTo>
                                    <a:pt x="167" y="5843"/>
                                  </a:lnTo>
                                  <a:lnTo>
                                    <a:pt x="187" y="5867"/>
                                  </a:lnTo>
                                  <a:lnTo>
                                    <a:pt x="208" y="5889"/>
                                  </a:lnTo>
                                  <a:lnTo>
                                    <a:pt x="230" y="5910"/>
                                  </a:lnTo>
                                  <a:lnTo>
                                    <a:pt x="253" y="5930"/>
                                  </a:lnTo>
                                  <a:lnTo>
                                    <a:pt x="277" y="5949"/>
                                  </a:lnTo>
                                  <a:lnTo>
                                    <a:pt x="301" y="5967"/>
                                  </a:lnTo>
                                  <a:lnTo>
                                    <a:pt x="325" y="5983"/>
                                  </a:lnTo>
                                  <a:lnTo>
                                    <a:pt x="351" y="5999"/>
                                  </a:lnTo>
                                  <a:lnTo>
                                    <a:pt x="377" y="6012"/>
                                  </a:lnTo>
                                  <a:lnTo>
                                    <a:pt x="405" y="6025"/>
                                  </a:lnTo>
                                  <a:lnTo>
                                    <a:pt x="433" y="6036"/>
                                  </a:lnTo>
                                  <a:lnTo>
                                    <a:pt x="460" y="6046"/>
                                  </a:lnTo>
                                  <a:lnTo>
                                    <a:pt x="489" y="6054"/>
                                  </a:lnTo>
                                  <a:lnTo>
                                    <a:pt x="519" y="6062"/>
                                  </a:lnTo>
                                  <a:lnTo>
                                    <a:pt x="549" y="6067"/>
                                  </a:lnTo>
                                  <a:lnTo>
                                    <a:pt x="579" y="6071"/>
                                  </a:lnTo>
                                  <a:lnTo>
                                    <a:pt x="575" y="6090"/>
                                  </a:lnTo>
                                  <a:lnTo>
                                    <a:pt x="572" y="6109"/>
                                  </a:lnTo>
                                  <a:lnTo>
                                    <a:pt x="569" y="6128"/>
                                  </a:lnTo>
                                  <a:lnTo>
                                    <a:pt x="566" y="6148"/>
                                  </a:lnTo>
                                  <a:lnTo>
                                    <a:pt x="564" y="6168"/>
                                  </a:lnTo>
                                  <a:lnTo>
                                    <a:pt x="563" y="6188"/>
                                  </a:lnTo>
                                  <a:lnTo>
                                    <a:pt x="562" y="6208"/>
                                  </a:lnTo>
                                  <a:lnTo>
                                    <a:pt x="562" y="6228"/>
                                  </a:lnTo>
                                  <a:lnTo>
                                    <a:pt x="563" y="6265"/>
                                  </a:lnTo>
                                  <a:lnTo>
                                    <a:pt x="565" y="6301"/>
                                  </a:lnTo>
                                  <a:lnTo>
                                    <a:pt x="570" y="6337"/>
                                  </a:lnTo>
                                  <a:lnTo>
                                    <a:pt x="575" y="6372"/>
                                  </a:lnTo>
                                  <a:lnTo>
                                    <a:pt x="582" y="6408"/>
                                  </a:lnTo>
                                  <a:lnTo>
                                    <a:pt x="591" y="6441"/>
                                  </a:lnTo>
                                  <a:lnTo>
                                    <a:pt x="601" y="6474"/>
                                  </a:lnTo>
                                  <a:lnTo>
                                    <a:pt x="612" y="6507"/>
                                  </a:lnTo>
                                  <a:lnTo>
                                    <a:pt x="625" y="6538"/>
                                  </a:lnTo>
                                  <a:lnTo>
                                    <a:pt x="638" y="6569"/>
                                  </a:lnTo>
                                  <a:lnTo>
                                    <a:pt x="654" y="6599"/>
                                  </a:lnTo>
                                  <a:lnTo>
                                    <a:pt x="670" y="6629"/>
                                  </a:lnTo>
                                  <a:lnTo>
                                    <a:pt x="688" y="6657"/>
                                  </a:lnTo>
                                  <a:lnTo>
                                    <a:pt x="707" y="6684"/>
                                  </a:lnTo>
                                  <a:lnTo>
                                    <a:pt x="727" y="6710"/>
                                  </a:lnTo>
                                  <a:lnTo>
                                    <a:pt x="748" y="6735"/>
                                  </a:lnTo>
                                  <a:lnTo>
                                    <a:pt x="770" y="6759"/>
                                  </a:lnTo>
                                  <a:lnTo>
                                    <a:pt x="793" y="6781"/>
                                  </a:lnTo>
                                  <a:lnTo>
                                    <a:pt x="818" y="6802"/>
                                  </a:lnTo>
                                  <a:lnTo>
                                    <a:pt x="843" y="6822"/>
                                  </a:lnTo>
                                  <a:lnTo>
                                    <a:pt x="868" y="6841"/>
                                  </a:lnTo>
                                  <a:lnTo>
                                    <a:pt x="895" y="6859"/>
                                  </a:lnTo>
                                  <a:lnTo>
                                    <a:pt x="923" y="6874"/>
                                  </a:lnTo>
                                  <a:lnTo>
                                    <a:pt x="950" y="6889"/>
                                  </a:lnTo>
                                  <a:lnTo>
                                    <a:pt x="979" y="6902"/>
                                  </a:lnTo>
                                  <a:lnTo>
                                    <a:pt x="1009" y="6913"/>
                                  </a:lnTo>
                                  <a:lnTo>
                                    <a:pt x="1039" y="6923"/>
                                  </a:lnTo>
                                  <a:lnTo>
                                    <a:pt x="1070" y="6931"/>
                                  </a:lnTo>
                                  <a:lnTo>
                                    <a:pt x="1101" y="6936"/>
                                  </a:lnTo>
                                  <a:lnTo>
                                    <a:pt x="1133" y="6942"/>
                                  </a:lnTo>
                                  <a:lnTo>
                                    <a:pt x="1165" y="6944"/>
                                  </a:lnTo>
                                  <a:lnTo>
                                    <a:pt x="1198" y="6945"/>
                                  </a:lnTo>
                                  <a:lnTo>
                                    <a:pt x="1221" y="6944"/>
                                  </a:lnTo>
                                  <a:lnTo>
                                    <a:pt x="1245" y="6943"/>
                                  </a:lnTo>
                                  <a:lnTo>
                                    <a:pt x="1268" y="6941"/>
                                  </a:lnTo>
                                  <a:lnTo>
                                    <a:pt x="1290" y="6937"/>
                                  </a:lnTo>
                                  <a:lnTo>
                                    <a:pt x="1313" y="6933"/>
                                  </a:lnTo>
                                  <a:lnTo>
                                    <a:pt x="1335" y="6929"/>
                                  </a:lnTo>
                                  <a:lnTo>
                                    <a:pt x="1357" y="6922"/>
                                  </a:lnTo>
                                  <a:lnTo>
                                    <a:pt x="1379" y="6915"/>
                                  </a:lnTo>
                                  <a:lnTo>
                                    <a:pt x="1400" y="6907"/>
                                  </a:lnTo>
                                  <a:lnTo>
                                    <a:pt x="1421" y="6900"/>
                                  </a:lnTo>
                                  <a:lnTo>
                                    <a:pt x="1442" y="6891"/>
                                  </a:lnTo>
                                  <a:lnTo>
                                    <a:pt x="1462" y="6880"/>
                                  </a:lnTo>
                                  <a:lnTo>
                                    <a:pt x="1481" y="6870"/>
                                  </a:lnTo>
                                  <a:lnTo>
                                    <a:pt x="1500" y="6858"/>
                                  </a:lnTo>
                                  <a:lnTo>
                                    <a:pt x="1520" y="6845"/>
                                  </a:lnTo>
                                  <a:lnTo>
                                    <a:pt x="1538" y="6832"/>
                                  </a:lnTo>
                                  <a:lnTo>
                                    <a:pt x="1557" y="6819"/>
                                  </a:lnTo>
                                  <a:lnTo>
                                    <a:pt x="1574" y="6804"/>
                                  </a:lnTo>
                                  <a:lnTo>
                                    <a:pt x="1591" y="6790"/>
                                  </a:lnTo>
                                  <a:lnTo>
                                    <a:pt x="1609" y="6774"/>
                                  </a:lnTo>
                                  <a:lnTo>
                                    <a:pt x="1624" y="6758"/>
                                  </a:lnTo>
                                  <a:lnTo>
                                    <a:pt x="1641" y="6741"/>
                                  </a:lnTo>
                                  <a:lnTo>
                                    <a:pt x="1655" y="6723"/>
                                  </a:lnTo>
                                  <a:lnTo>
                                    <a:pt x="1671" y="6706"/>
                                  </a:lnTo>
                                  <a:lnTo>
                                    <a:pt x="1685" y="6687"/>
                                  </a:lnTo>
                                  <a:lnTo>
                                    <a:pt x="1698" y="6667"/>
                                  </a:lnTo>
                                  <a:lnTo>
                                    <a:pt x="1712" y="6648"/>
                                  </a:lnTo>
                                  <a:lnTo>
                                    <a:pt x="1724" y="6627"/>
                                  </a:lnTo>
                                  <a:lnTo>
                                    <a:pt x="1736" y="6607"/>
                                  </a:lnTo>
                                  <a:lnTo>
                                    <a:pt x="1747" y="6586"/>
                                  </a:lnTo>
                                  <a:lnTo>
                                    <a:pt x="1758" y="6564"/>
                                  </a:lnTo>
                                  <a:lnTo>
                                    <a:pt x="1768" y="6542"/>
                                  </a:lnTo>
                                  <a:lnTo>
                                    <a:pt x="1796" y="6554"/>
                                  </a:lnTo>
                                  <a:lnTo>
                                    <a:pt x="1824" y="6565"/>
                                  </a:lnTo>
                                  <a:lnTo>
                                    <a:pt x="1854" y="6574"/>
                                  </a:lnTo>
                                  <a:lnTo>
                                    <a:pt x="1884" y="6582"/>
                                  </a:lnTo>
                                  <a:lnTo>
                                    <a:pt x="1914" y="6588"/>
                                  </a:lnTo>
                                  <a:lnTo>
                                    <a:pt x="1945" y="6592"/>
                                  </a:lnTo>
                                  <a:lnTo>
                                    <a:pt x="1976" y="6595"/>
                                  </a:lnTo>
                                  <a:lnTo>
                                    <a:pt x="2008" y="6596"/>
                                  </a:lnTo>
                                  <a:lnTo>
                                    <a:pt x="2031" y="6595"/>
                                  </a:lnTo>
                                  <a:lnTo>
                                    <a:pt x="2055" y="6594"/>
                                  </a:lnTo>
                                  <a:lnTo>
                                    <a:pt x="2077" y="6592"/>
                                  </a:lnTo>
                                  <a:lnTo>
                                    <a:pt x="2099" y="6588"/>
                                  </a:lnTo>
                                  <a:lnTo>
                                    <a:pt x="2121" y="6585"/>
                                  </a:lnTo>
                                  <a:lnTo>
                                    <a:pt x="2143" y="6579"/>
                                  </a:lnTo>
                                  <a:lnTo>
                                    <a:pt x="2164" y="6574"/>
                                  </a:lnTo>
                                  <a:lnTo>
                                    <a:pt x="2185" y="6567"/>
                                  </a:lnTo>
                                  <a:lnTo>
                                    <a:pt x="2206" y="6559"/>
                                  </a:lnTo>
                                  <a:lnTo>
                                    <a:pt x="2227" y="6552"/>
                                  </a:lnTo>
                                  <a:lnTo>
                                    <a:pt x="2247" y="6543"/>
                                  </a:lnTo>
                                  <a:lnTo>
                                    <a:pt x="2267" y="6533"/>
                                  </a:lnTo>
                                  <a:lnTo>
                                    <a:pt x="2287" y="6523"/>
                                  </a:lnTo>
                                  <a:lnTo>
                                    <a:pt x="2306" y="6512"/>
                                  </a:lnTo>
                                  <a:lnTo>
                                    <a:pt x="2325" y="6500"/>
                                  </a:lnTo>
                                  <a:lnTo>
                                    <a:pt x="2343" y="6487"/>
                                  </a:lnTo>
                                  <a:lnTo>
                                    <a:pt x="2361" y="6474"/>
                                  </a:lnTo>
                                  <a:lnTo>
                                    <a:pt x="2379" y="6460"/>
                                  </a:lnTo>
                                  <a:lnTo>
                                    <a:pt x="2395" y="6445"/>
                                  </a:lnTo>
                                  <a:lnTo>
                                    <a:pt x="2412" y="6430"/>
                                  </a:lnTo>
                                  <a:lnTo>
                                    <a:pt x="2429" y="6414"/>
                                  </a:lnTo>
                                  <a:lnTo>
                                    <a:pt x="2444" y="6398"/>
                                  </a:lnTo>
                                  <a:lnTo>
                                    <a:pt x="2460" y="6381"/>
                                  </a:lnTo>
                                  <a:lnTo>
                                    <a:pt x="2474" y="6363"/>
                                  </a:lnTo>
                                  <a:lnTo>
                                    <a:pt x="2488" y="6346"/>
                                  </a:lnTo>
                                  <a:lnTo>
                                    <a:pt x="2502" y="6327"/>
                                  </a:lnTo>
                                  <a:lnTo>
                                    <a:pt x="2515" y="6308"/>
                                  </a:lnTo>
                                  <a:lnTo>
                                    <a:pt x="2527" y="6288"/>
                                  </a:lnTo>
                                  <a:lnTo>
                                    <a:pt x="2539" y="6268"/>
                                  </a:lnTo>
                                  <a:lnTo>
                                    <a:pt x="2550" y="6248"/>
                                  </a:lnTo>
                                  <a:lnTo>
                                    <a:pt x="2561" y="6227"/>
                                  </a:lnTo>
                                  <a:lnTo>
                                    <a:pt x="2571" y="6205"/>
                                  </a:lnTo>
                                  <a:lnTo>
                                    <a:pt x="2580" y="6206"/>
                                  </a:lnTo>
                                  <a:lnTo>
                                    <a:pt x="2588" y="6207"/>
                                  </a:lnTo>
                                  <a:lnTo>
                                    <a:pt x="2597" y="6208"/>
                                  </a:lnTo>
                                  <a:lnTo>
                                    <a:pt x="2604" y="6209"/>
                                  </a:lnTo>
                                  <a:lnTo>
                                    <a:pt x="2613" y="6210"/>
                                  </a:lnTo>
                                  <a:lnTo>
                                    <a:pt x="2621" y="6211"/>
                                  </a:lnTo>
                                  <a:lnTo>
                                    <a:pt x="2630" y="6213"/>
                                  </a:lnTo>
                                  <a:lnTo>
                                    <a:pt x="2638" y="6213"/>
                                  </a:lnTo>
                                  <a:lnTo>
                                    <a:pt x="2671" y="6211"/>
                                  </a:lnTo>
                                  <a:lnTo>
                                    <a:pt x="2704" y="6209"/>
                                  </a:lnTo>
                                  <a:lnTo>
                                    <a:pt x="2736" y="6204"/>
                                  </a:lnTo>
                                  <a:lnTo>
                                    <a:pt x="2767" y="6198"/>
                                  </a:lnTo>
                                  <a:lnTo>
                                    <a:pt x="2798" y="6189"/>
                                  </a:lnTo>
                                  <a:lnTo>
                                    <a:pt x="2829" y="6179"/>
                                  </a:lnTo>
                                  <a:lnTo>
                                    <a:pt x="2859" y="6168"/>
                                  </a:lnTo>
                                  <a:lnTo>
                                    <a:pt x="2888" y="6155"/>
                                  </a:lnTo>
                                  <a:lnTo>
                                    <a:pt x="2910" y="6182"/>
                                  </a:lnTo>
                                  <a:lnTo>
                                    <a:pt x="2934" y="6207"/>
                                  </a:lnTo>
                                  <a:lnTo>
                                    <a:pt x="2959" y="6231"/>
                                  </a:lnTo>
                                  <a:lnTo>
                                    <a:pt x="2984" y="6254"/>
                                  </a:lnTo>
                                  <a:lnTo>
                                    <a:pt x="3011" y="6275"/>
                                  </a:lnTo>
                                  <a:lnTo>
                                    <a:pt x="3038" y="6295"/>
                                  </a:lnTo>
                                  <a:lnTo>
                                    <a:pt x="3067" y="6312"/>
                                  </a:lnTo>
                                  <a:lnTo>
                                    <a:pt x="3097" y="6328"/>
                                  </a:lnTo>
                                  <a:lnTo>
                                    <a:pt x="3127" y="6343"/>
                                  </a:lnTo>
                                  <a:lnTo>
                                    <a:pt x="3158" y="6356"/>
                                  </a:lnTo>
                                  <a:lnTo>
                                    <a:pt x="3190" y="6367"/>
                                  </a:lnTo>
                                  <a:lnTo>
                                    <a:pt x="3222" y="6377"/>
                                  </a:lnTo>
                                  <a:lnTo>
                                    <a:pt x="3255" y="6383"/>
                                  </a:lnTo>
                                  <a:lnTo>
                                    <a:pt x="3289" y="6389"/>
                                  </a:lnTo>
                                  <a:lnTo>
                                    <a:pt x="3324" y="6392"/>
                                  </a:lnTo>
                                  <a:lnTo>
                                    <a:pt x="3358" y="6393"/>
                                  </a:lnTo>
                                  <a:lnTo>
                                    <a:pt x="3380" y="6392"/>
                                  </a:lnTo>
                                  <a:lnTo>
                                    <a:pt x="3402" y="6391"/>
                                  </a:lnTo>
                                  <a:lnTo>
                                    <a:pt x="3423" y="6389"/>
                                  </a:lnTo>
                                  <a:lnTo>
                                    <a:pt x="3445" y="6387"/>
                                  </a:lnTo>
                                  <a:lnTo>
                                    <a:pt x="3466" y="6382"/>
                                  </a:lnTo>
                                  <a:lnTo>
                                    <a:pt x="3487" y="6378"/>
                                  </a:lnTo>
                                  <a:lnTo>
                                    <a:pt x="3507" y="6372"/>
                                  </a:lnTo>
                                  <a:lnTo>
                                    <a:pt x="3528" y="6367"/>
                                  </a:lnTo>
                                  <a:lnTo>
                                    <a:pt x="3548" y="6360"/>
                                  </a:lnTo>
                                  <a:lnTo>
                                    <a:pt x="3568" y="6352"/>
                                  </a:lnTo>
                                  <a:lnTo>
                                    <a:pt x="3588" y="6344"/>
                                  </a:lnTo>
                                  <a:lnTo>
                                    <a:pt x="3607" y="6336"/>
                                  </a:lnTo>
                                  <a:lnTo>
                                    <a:pt x="3626" y="6326"/>
                                  </a:lnTo>
                                  <a:lnTo>
                                    <a:pt x="3645" y="6316"/>
                                  </a:lnTo>
                                  <a:lnTo>
                                    <a:pt x="3662" y="6305"/>
                                  </a:lnTo>
                                  <a:lnTo>
                                    <a:pt x="3680" y="6292"/>
                                  </a:lnTo>
                                  <a:lnTo>
                                    <a:pt x="3698" y="6280"/>
                                  </a:lnTo>
                                  <a:lnTo>
                                    <a:pt x="3715" y="6268"/>
                                  </a:lnTo>
                                  <a:lnTo>
                                    <a:pt x="3732" y="6255"/>
                                  </a:lnTo>
                                  <a:lnTo>
                                    <a:pt x="3747" y="6240"/>
                                  </a:lnTo>
                                  <a:lnTo>
                                    <a:pt x="3764" y="6226"/>
                                  </a:lnTo>
                                  <a:lnTo>
                                    <a:pt x="3779" y="6210"/>
                                  </a:lnTo>
                                  <a:lnTo>
                                    <a:pt x="3794" y="6195"/>
                                  </a:lnTo>
                                  <a:lnTo>
                                    <a:pt x="3808" y="6178"/>
                                  </a:lnTo>
                                  <a:lnTo>
                                    <a:pt x="3823" y="6162"/>
                                  </a:lnTo>
                                  <a:lnTo>
                                    <a:pt x="3837" y="6144"/>
                                  </a:lnTo>
                                  <a:lnTo>
                                    <a:pt x="3849" y="6126"/>
                                  </a:lnTo>
                                  <a:lnTo>
                                    <a:pt x="3862" y="6108"/>
                                  </a:lnTo>
                                  <a:lnTo>
                                    <a:pt x="3875" y="6090"/>
                                  </a:lnTo>
                                  <a:lnTo>
                                    <a:pt x="3886" y="6071"/>
                                  </a:lnTo>
                                  <a:lnTo>
                                    <a:pt x="3897" y="6051"/>
                                  </a:lnTo>
                                  <a:lnTo>
                                    <a:pt x="3908" y="6031"/>
                                  </a:lnTo>
                                  <a:lnTo>
                                    <a:pt x="3942" y="6051"/>
                                  </a:lnTo>
                                  <a:lnTo>
                                    <a:pt x="3979" y="6068"/>
                                  </a:lnTo>
                                  <a:lnTo>
                                    <a:pt x="3996" y="6077"/>
                                  </a:lnTo>
                                  <a:lnTo>
                                    <a:pt x="4015" y="6085"/>
                                  </a:lnTo>
                                  <a:lnTo>
                                    <a:pt x="4034" y="6092"/>
                                  </a:lnTo>
                                  <a:lnTo>
                                    <a:pt x="4053" y="6097"/>
                                  </a:lnTo>
                                  <a:lnTo>
                                    <a:pt x="4072" y="6104"/>
                                  </a:lnTo>
                                  <a:lnTo>
                                    <a:pt x="4092" y="6108"/>
                                  </a:lnTo>
                                  <a:lnTo>
                                    <a:pt x="4111" y="6113"/>
                                  </a:lnTo>
                                  <a:lnTo>
                                    <a:pt x="4131" y="6116"/>
                                  </a:lnTo>
                                  <a:lnTo>
                                    <a:pt x="4151" y="6118"/>
                                  </a:lnTo>
                                  <a:lnTo>
                                    <a:pt x="4171" y="6121"/>
                                  </a:lnTo>
                                  <a:lnTo>
                                    <a:pt x="4192" y="6122"/>
                                  </a:lnTo>
                                  <a:lnTo>
                                    <a:pt x="4213" y="6123"/>
                                  </a:lnTo>
                                  <a:lnTo>
                                    <a:pt x="4220" y="6122"/>
                                  </a:lnTo>
                                  <a:lnTo>
                                    <a:pt x="4228" y="6122"/>
                                  </a:lnTo>
                                  <a:lnTo>
                                    <a:pt x="4234" y="6121"/>
                                  </a:lnTo>
                                  <a:lnTo>
                                    <a:pt x="4241" y="6119"/>
                                  </a:lnTo>
                                  <a:lnTo>
                                    <a:pt x="4249" y="6119"/>
                                  </a:lnTo>
                                  <a:lnTo>
                                    <a:pt x="4255" y="6118"/>
                                  </a:lnTo>
                                  <a:lnTo>
                                    <a:pt x="4262" y="6117"/>
                                  </a:lnTo>
                                  <a:lnTo>
                                    <a:pt x="4270" y="6116"/>
                                  </a:lnTo>
                                  <a:lnTo>
                                    <a:pt x="4278" y="6138"/>
                                  </a:lnTo>
                                  <a:lnTo>
                                    <a:pt x="4290" y="6160"/>
                                  </a:lnTo>
                                  <a:lnTo>
                                    <a:pt x="4301" y="6183"/>
                                  </a:lnTo>
                                  <a:lnTo>
                                    <a:pt x="4313" y="6204"/>
                                  </a:lnTo>
                                  <a:lnTo>
                                    <a:pt x="4325" y="6225"/>
                                  </a:lnTo>
                                  <a:lnTo>
                                    <a:pt x="4338" y="6245"/>
                                  </a:lnTo>
                                  <a:lnTo>
                                    <a:pt x="4352" y="6264"/>
                                  </a:lnTo>
                                  <a:lnTo>
                                    <a:pt x="4366" y="6282"/>
                                  </a:lnTo>
                                  <a:lnTo>
                                    <a:pt x="4380" y="6301"/>
                                  </a:lnTo>
                                  <a:lnTo>
                                    <a:pt x="4396" y="6319"/>
                                  </a:lnTo>
                                  <a:lnTo>
                                    <a:pt x="4412" y="6337"/>
                                  </a:lnTo>
                                  <a:lnTo>
                                    <a:pt x="4429" y="6353"/>
                                  </a:lnTo>
                                  <a:lnTo>
                                    <a:pt x="4446" y="6369"/>
                                  </a:lnTo>
                                  <a:lnTo>
                                    <a:pt x="4462" y="6384"/>
                                  </a:lnTo>
                                  <a:lnTo>
                                    <a:pt x="4481" y="6399"/>
                                  </a:lnTo>
                                  <a:lnTo>
                                    <a:pt x="4499" y="6413"/>
                                  </a:lnTo>
                                  <a:lnTo>
                                    <a:pt x="4517" y="6426"/>
                                  </a:lnTo>
                                  <a:lnTo>
                                    <a:pt x="4537" y="6439"/>
                                  </a:lnTo>
                                  <a:lnTo>
                                    <a:pt x="4556" y="6451"/>
                                  </a:lnTo>
                                  <a:lnTo>
                                    <a:pt x="4576" y="6462"/>
                                  </a:lnTo>
                                  <a:lnTo>
                                    <a:pt x="4597" y="6472"/>
                                  </a:lnTo>
                                  <a:lnTo>
                                    <a:pt x="4618" y="6482"/>
                                  </a:lnTo>
                                  <a:lnTo>
                                    <a:pt x="4639" y="6490"/>
                                  </a:lnTo>
                                  <a:lnTo>
                                    <a:pt x="4660" y="6497"/>
                                  </a:lnTo>
                                  <a:lnTo>
                                    <a:pt x="4682" y="6505"/>
                                  </a:lnTo>
                                  <a:lnTo>
                                    <a:pt x="4704" y="6511"/>
                                  </a:lnTo>
                                  <a:lnTo>
                                    <a:pt x="4727" y="6516"/>
                                  </a:lnTo>
                                  <a:lnTo>
                                    <a:pt x="4750" y="6521"/>
                                  </a:lnTo>
                                  <a:lnTo>
                                    <a:pt x="4772" y="6524"/>
                                  </a:lnTo>
                                  <a:lnTo>
                                    <a:pt x="4795" y="6526"/>
                                  </a:lnTo>
                                  <a:lnTo>
                                    <a:pt x="4820" y="6527"/>
                                  </a:lnTo>
                                  <a:lnTo>
                                    <a:pt x="4843" y="6528"/>
                                  </a:lnTo>
                                  <a:lnTo>
                                    <a:pt x="4846" y="6528"/>
                                  </a:lnTo>
                                  <a:lnTo>
                                    <a:pt x="4848" y="6528"/>
                                  </a:lnTo>
                                  <a:lnTo>
                                    <a:pt x="4852" y="6527"/>
                                  </a:lnTo>
                                  <a:lnTo>
                                    <a:pt x="4854" y="6527"/>
                                  </a:lnTo>
                                  <a:lnTo>
                                    <a:pt x="4857" y="6527"/>
                                  </a:lnTo>
                                  <a:lnTo>
                                    <a:pt x="4860" y="6527"/>
                                  </a:lnTo>
                                  <a:lnTo>
                                    <a:pt x="4863" y="6526"/>
                                  </a:lnTo>
                                  <a:lnTo>
                                    <a:pt x="4866" y="6526"/>
                                  </a:lnTo>
                                  <a:lnTo>
                                    <a:pt x="4875" y="6552"/>
                                  </a:lnTo>
                                  <a:lnTo>
                                    <a:pt x="4885" y="6576"/>
                                  </a:lnTo>
                                  <a:lnTo>
                                    <a:pt x="4895" y="6600"/>
                                  </a:lnTo>
                                  <a:lnTo>
                                    <a:pt x="4906" y="6624"/>
                                  </a:lnTo>
                                  <a:lnTo>
                                    <a:pt x="4918" y="6646"/>
                                  </a:lnTo>
                                  <a:lnTo>
                                    <a:pt x="4931" y="6669"/>
                                  </a:lnTo>
                                  <a:lnTo>
                                    <a:pt x="4945" y="6690"/>
                                  </a:lnTo>
                                  <a:lnTo>
                                    <a:pt x="4959" y="6711"/>
                                  </a:lnTo>
                                  <a:lnTo>
                                    <a:pt x="4973" y="6732"/>
                                  </a:lnTo>
                                  <a:lnTo>
                                    <a:pt x="4989" y="6752"/>
                                  </a:lnTo>
                                  <a:lnTo>
                                    <a:pt x="5005" y="6771"/>
                                  </a:lnTo>
                                  <a:lnTo>
                                    <a:pt x="5022" y="6790"/>
                                  </a:lnTo>
                                  <a:lnTo>
                                    <a:pt x="5040" y="6808"/>
                                  </a:lnTo>
                                  <a:lnTo>
                                    <a:pt x="5057" y="6825"/>
                                  </a:lnTo>
                                  <a:lnTo>
                                    <a:pt x="5075" y="6842"/>
                                  </a:lnTo>
                                  <a:lnTo>
                                    <a:pt x="5095" y="6858"/>
                                  </a:lnTo>
                                  <a:lnTo>
                                    <a:pt x="5114" y="6872"/>
                                  </a:lnTo>
                                  <a:lnTo>
                                    <a:pt x="5134" y="6886"/>
                                  </a:lnTo>
                                  <a:lnTo>
                                    <a:pt x="5155" y="6900"/>
                                  </a:lnTo>
                                  <a:lnTo>
                                    <a:pt x="5176" y="6912"/>
                                  </a:lnTo>
                                  <a:lnTo>
                                    <a:pt x="5197" y="6923"/>
                                  </a:lnTo>
                                  <a:lnTo>
                                    <a:pt x="5219" y="6934"/>
                                  </a:lnTo>
                                  <a:lnTo>
                                    <a:pt x="5241" y="6944"/>
                                  </a:lnTo>
                                  <a:lnTo>
                                    <a:pt x="5264" y="6952"/>
                                  </a:lnTo>
                                  <a:lnTo>
                                    <a:pt x="5288" y="6961"/>
                                  </a:lnTo>
                                  <a:lnTo>
                                    <a:pt x="5311" y="6967"/>
                                  </a:lnTo>
                                  <a:lnTo>
                                    <a:pt x="5334" y="6973"/>
                                  </a:lnTo>
                                  <a:lnTo>
                                    <a:pt x="5358" y="6977"/>
                                  </a:lnTo>
                                  <a:lnTo>
                                    <a:pt x="5383" y="6982"/>
                                  </a:lnTo>
                                  <a:lnTo>
                                    <a:pt x="5407" y="6984"/>
                                  </a:lnTo>
                                  <a:lnTo>
                                    <a:pt x="5433" y="6986"/>
                                  </a:lnTo>
                                  <a:lnTo>
                                    <a:pt x="5458" y="6986"/>
                                  </a:lnTo>
                                  <a:lnTo>
                                    <a:pt x="5478" y="6986"/>
                                  </a:lnTo>
                                  <a:lnTo>
                                    <a:pt x="5498" y="6985"/>
                                  </a:lnTo>
                                  <a:lnTo>
                                    <a:pt x="5517" y="6983"/>
                                  </a:lnTo>
                                  <a:lnTo>
                                    <a:pt x="5537" y="6981"/>
                                  </a:lnTo>
                                  <a:lnTo>
                                    <a:pt x="5555" y="6978"/>
                                  </a:lnTo>
                                  <a:lnTo>
                                    <a:pt x="5575" y="6974"/>
                                  </a:lnTo>
                                  <a:lnTo>
                                    <a:pt x="5594" y="6970"/>
                                  </a:lnTo>
                                  <a:lnTo>
                                    <a:pt x="5613" y="6965"/>
                                  </a:lnTo>
                                  <a:lnTo>
                                    <a:pt x="5631" y="6960"/>
                                  </a:lnTo>
                                  <a:lnTo>
                                    <a:pt x="5649" y="6953"/>
                                  </a:lnTo>
                                  <a:lnTo>
                                    <a:pt x="5667" y="6946"/>
                                  </a:lnTo>
                                  <a:lnTo>
                                    <a:pt x="5685" y="6940"/>
                                  </a:lnTo>
                                  <a:lnTo>
                                    <a:pt x="5719" y="6923"/>
                                  </a:lnTo>
                                  <a:lnTo>
                                    <a:pt x="5753" y="6904"/>
                                  </a:lnTo>
                                  <a:lnTo>
                                    <a:pt x="5785" y="6883"/>
                                  </a:lnTo>
                                  <a:lnTo>
                                    <a:pt x="5816" y="6861"/>
                                  </a:lnTo>
                                  <a:lnTo>
                                    <a:pt x="5846" y="6835"/>
                                  </a:lnTo>
                                  <a:lnTo>
                                    <a:pt x="5875" y="6809"/>
                                  </a:lnTo>
                                  <a:lnTo>
                                    <a:pt x="5902" y="6781"/>
                                  </a:lnTo>
                                  <a:lnTo>
                                    <a:pt x="5928" y="6750"/>
                                  </a:lnTo>
                                  <a:lnTo>
                                    <a:pt x="5951" y="6719"/>
                                  </a:lnTo>
                                  <a:lnTo>
                                    <a:pt x="5975" y="6686"/>
                                  </a:lnTo>
                                  <a:lnTo>
                                    <a:pt x="5996" y="6692"/>
                                  </a:lnTo>
                                  <a:lnTo>
                                    <a:pt x="6017" y="6698"/>
                                  </a:lnTo>
                                  <a:lnTo>
                                    <a:pt x="6038" y="6704"/>
                                  </a:lnTo>
                                  <a:lnTo>
                                    <a:pt x="6059" y="6707"/>
                                  </a:lnTo>
                                  <a:lnTo>
                                    <a:pt x="6081" y="6711"/>
                                  </a:lnTo>
                                  <a:lnTo>
                                    <a:pt x="6103" y="6714"/>
                                  </a:lnTo>
                                  <a:lnTo>
                                    <a:pt x="6125" y="6716"/>
                                  </a:lnTo>
                                  <a:lnTo>
                                    <a:pt x="6148" y="6716"/>
                                  </a:lnTo>
                                  <a:lnTo>
                                    <a:pt x="6180" y="6715"/>
                                  </a:lnTo>
                                  <a:lnTo>
                                    <a:pt x="6213" y="6712"/>
                                  </a:lnTo>
                                  <a:lnTo>
                                    <a:pt x="6245" y="6708"/>
                                  </a:lnTo>
                                  <a:lnTo>
                                    <a:pt x="6276" y="6701"/>
                                  </a:lnTo>
                                  <a:lnTo>
                                    <a:pt x="6307" y="6694"/>
                                  </a:lnTo>
                                  <a:lnTo>
                                    <a:pt x="6338" y="6684"/>
                                  </a:lnTo>
                                  <a:lnTo>
                                    <a:pt x="6366" y="6673"/>
                                  </a:lnTo>
                                  <a:lnTo>
                                    <a:pt x="6395" y="6659"/>
                                  </a:lnTo>
                                  <a:lnTo>
                                    <a:pt x="6424" y="6645"/>
                                  </a:lnTo>
                                  <a:lnTo>
                                    <a:pt x="6452" y="6629"/>
                                  </a:lnTo>
                                  <a:lnTo>
                                    <a:pt x="6478" y="6613"/>
                                  </a:lnTo>
                                  <a:lnTo>
                                    <a:pt x="6504" y="6594"/>
                                  </a:lnTo>
                                  <a:lnTo>
                                    <a:pt x="6529" y="6574"/>
                                  </a:lnTo>
                                  <a:lnTo>
                                    <a:pt x="6552" y="6552"/>
                                  </a:lnTo>
                                  <a:lnTo>
                                    <a:pt x="6575" y="6530"/>
                                  </a:lnTo>
                                  <a:lnTo>
                                    <a:pt x="6598" y="6506"/>
                                  </a:lnTo>
                                  <a:lnTo>
                                    <a:pt x="6619" y="6481"/>
                                  </a:lnTo>
                                  <a:lnTo>
                                    <a:pt x="6639" y="6455"/>
                                  </a:lnTo>
                                  <a:lnTo>
                                    <a:pt x="6657" y="6428"/>
                                  </a:lnTo>
                                  <a:lnTo>
                                    <a:pt x="6675" y="6400"/>
                                  </a:lnTo>
                                  <a:lnTo>
                                    <a:pt x="6692" y="6371"/>
                                  </a:lnTo>
                                  <a:lnTo>
                                    <a:pt x="6707" y="6341"/>
                                  </a:lnTo>
                                  <a:lnTo>
                                    <a:pt x="6722" y="6310"/>
                                  </a:lnTo>
                                  <a:lnTo>
                                    <a:pt x="6734" y="6278"/>
                                  </a:lnTo>
                                  <a:lnTo>
                                    <a:pt x="6746" y="6246"/>
                                  </a:lnTo>
                                  <a:lnTo>
                                    <a:pt x="6756" y="6213"/>
                                  </a:lnTo>
                                  <a:lnTo>
                                    <a:pt x="6765" y="6178"/>
                                  </a:lnTo>
                                  <a:lnTo>
                                    <a:pt x="6771" y="6144"/>
                                  </a:lnTo>
                                  <a:lnTo>
                                    <a:pt x="6777" y="6108"/>
                                  </a:lnTo>
                                  <a:lnTo>
                                    <a:pt x="6781" y="6072"/>
                                  </a:lnTo>
                                  <a:lnTo>
                                    <a:pt x="6783" y="6035"/>
                                  </a:lnTo>
                                  <a:lnTo>
                                    <a:pt x="6785" y="5999"/>
                                  </a:lnTo>
                                  <a:lnTo>
                                    <a:pt x="6783" y="5970"/>
                                  </a:lnTo>
                                  <a:lnTo>
                                    <a:pt x="6781" y="5942"/>
                                  </a:lnTo>
                                  <a:lnTo>
                                    <a:pt x="6779" y="5914"/>
                                  </a:lnTo>
                                  <a:lnTo>
                                    <a:pt x="6775" y="5887"/>
                                  </a:lnTo>
                                  <a:lnTo>
                                    <a:pt x="6770" y="5859"/>
                                  </a:lnTo>
                                  <a:lnTo>
                                    <a:pt x="6765" y="5832"/>
                                  </a:lnTo>
                                  <a:lnTo>
                                    <a:pt x="6758" y="5806"/>
                                  </a:lnTo>
                                  <a:lnTo>
                                    <a:pt x="6751" y="5779"/>
                                  </a:lnTo>
                                  <a:lnTo>
                                    <a:pt x="6769" y="5768"/>
                                  </a:lnTo>
                                  <a:lnTo>
                                    <a:pt x="6787" y="5756"/>
                                  </a:lnTo>
                                  <a:lnTo>
                                    <a:pt x="6803" y="5743"/>
                                  </a:lnTo>
                                  <a:lnTo>
                                    <a:pt x="6820" y="5728"/>
                                  </a:lnTo>
                                  <a:lnTo>
                                    <a:pt x="6837" y="5715"/>
                                  </a:lnTo>
                                  <a:lnTo>
                                    <a:pt x="6853" y="5699"/>
                                  </a:lnTo>
                                  <a:lnTo>
                                    <a:pt x="6869" y="5684"/>
                                  </a:lnTo>
                                  <a:lnTo>
                                    <a:pt x="6883" y="5668"/>
                                  </a:lnTo>
                                  <a:lnTo>
                                    <a:pt x="6897" y="5652"/>
                                  </a:lnTo>
                                  <a:lnTo>
                                    <a:pt x="6912" y="5635"/>
                                  </a:lnTo>
                                  <a:lnTo>
                                    <a:pt x="6926" y="5617"/>
                                  </a:lnTo>
                                  <a:lnTo>
                                    <a:pt x="6939" y="5600"/>
                                  </a:lnTo>
                                  <a:lnTo>
                                    <a:pt x="6952" y="5581"/>
                                  </a:lnTo>
                                  <a:lnTo>
                                    <a:pt x="6964" y="5562"/>
                                  </a:lnTo>
                                  <a:lnTo>
                                    <a:pt x="6975" y="5543"/>
                                  </a:lnTo>
                                  <a:lnTo>
                                    <a:pt x="6986" y="5523"/>
                                  </a:lnTo>
                                  <a:lnTo>
                                    <a:pt x="6997" y="5503"/>
                                  </a:lnTo>
                                  <a:lnTo>
                                    <a:pt x="7007" y="5482"/>
                                  </a:lnTo>
                                  <a:lnTo>
                                    <a:pt x="7016" y="5461"/>
                                  </a:lnTo>
                                  <a:lnTo>
                                    <a:pt x="7025" y="5440"/>
                                  </a:lnTo>
                                  <a:lnTo>
                                    <a:pt x="7032" y="5418"/>
                                  </a:lnTo>
                                  <a:lnTo>
                                    <a:pt x="7040" y="5396"/>
                                  </a:lnTo>
                                  <a:lnTo>
                                    <a:pt x="7047" y="5374"/>
                                  </a:lnTo>
                                  <a:lnTo>
                                    <a:pt x="7053" y="5350"/>
                                  </a:lnTo>
                                  <a:lnTo>
                                    <a:pt x="7058" y="5327"/>
                                  </a:lnTo>
                                  <a:lnTo>
                                    <a:pt x="7063" y="5304"/>
                                  </a:lnTo>
                                  <a:lnTo>
                                    <a:pt x="7067" y="5280"/>
                                  </a:lnTo>
                                  <a:lnTo>
                                    <a:pt x="7071" y="5256"/>
                                  </a:lnTo>
                                  <a:lnTo>
                                    <a:pt x="7073" y="5232"/>
                                  </a:lnTo>
                                  <a:lnTo>
                                    <a:pt x="7076" y="5207"/>
                                  </a:lnTo>
                                  <a:lnTo>
                                    <a:pt x="7077" y="5183"/>
                                  </a:lnTo>
                                  <a:lnTo>
                                    <a:pt x="7077" y="5157"/>
                                  </a:lnTo>
                                  <a:lnTo>
                                    <a:pt x="7077" y="5132"/>
                                  </a:lnTo>
                                  <a:lnTo>
                                    <a:pt x="7074" y="5106"/>
                                  </a:lnTo>
                                  <a:lnTo>
                                    <a:pt x="7072" y="5081"/>
                                  </a:lnTo>
                                  <a:lnTo>
                                    <a:pt x="7069" y="5057"/>
                                  </a:lnTo>
                                  <a:lnTo>
                                    <a:pt x="7066" y="5032"/>
                                  </a:lnTo>
                                  <a:lnTo>
                                    <a:pt x="7060" y="5008"/>
                                  </a:lnTo>
                                  <a:lnTo>
                                    <a:pt x="7056" y="4985"/>
                                  </a:lnTo>
                                  <a:lnTo>
                                    <a:pt x="7049" y="4960"/>
                                  </a:lnTo>
                                  <a:lnTo>
                                    <a:pt x="7067" y="4937"/>
                                  </a:lnTo>
                                  <a:lnTo>
                                    <a:pt x="7083" y="4911"/>
                                  </a:lnTo>
                                  <a:lnTo>
                                    <a:pt x="7099" y="4886"/>
                                  </a:lnTo>
                                  <a:lnTo>
                                    <a:pt x="7113" y="4860"/>
                                  </a:lnTo>
                                  <a:lnTo>
                                    <a:pt x="7128" y="4833"/>
                                  </a:lnTo>
                                  <a:lnTo>
                                    <a:pt x="7140" y="4805"/>
                                  </a:lnTo>
                                  <a:lnTo>
                                    <a:pt x="7152" y="4777"/>
                                  </a:lnTo>
                                  <a:lnTo>
                                    <a:pt x="7163" y="4748"/>
                                  </a:lnTo>
                                  <a:lnTo>
                                    <a:pt x="7172" y="4719"/>
                                  </a:lnTo>
                                  <a:lnTo>
                                    <a:pt x="7181" y="4689"/>
                                  </a:lnTo>
                                  <a:lnTo>
                                    <a:pt x="7187" y="4658"/>
                                  </a:lnTo>
                                  <a:lnTo>
                                    <a:pt x="7193" y="4627"/>
                                  </a:lnTo>
                                  <a:lnTo>
                                    <a:pt x="7198" y="4594"/>
                                  </a:lnTo>
                                  <a:lnTo>
                                    <a:pt x="7202" y="4562"/>
                                  </a:lnTo>
                                  <a:lnTo>
                                    <a:pt x="7204" y="4529"/>
                                  </a:lnTo>
                                  <a:lnTo>
                                    <a:pt x="7204" y="4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33"/>
                          <wps:cNvSpPr>
                            <a:spLocks/>
                          </wps:cNvSpPr>
                          <wps:spPr bwMode="auto">
                            <a:xfrm>
                              <a:off x="2142" y="2609"/>
                              <a:ext cx="142" cy="200"/>
                            </a:xfrm>
                            <a:custGeom>
                              <a:avLst/>
                              <a:gdLst>
                                <a:gd name="T0" fmla="*/ 114 w 1278"/>
                                <a:gd name="T1" fmla="*/ 1609 h 1798"/>
                                <a:gd name="T2" fmla="*/ 139 w 1278"/>
                                <a:gd name="T3" fmla="*/ 1499 h 1798"/>
                                <a:gd name="T4" fmla="*/ 148 w 1278"/>
                                <a:gd name="T5" fmla="*/ 1406 h 1798"/>
                                <a:gd name="T6" fmla="*/ 143 w 1278"/>
                                <a:gd name="T7" fmla="*/ 1287 h 1798"/>
                                <a:gd name="T8" fmla="*/ 117 w 1278"/>
                                <a:gd name="T9" fmla="*/ 1165 h 1798"/>
                                <a:gd name="T10" fmla="*/ 75 w 1278"/>
                                <a:gd name="T11" fmla="*/ 1052 h 1798"/>
                                <a:gd name="T12" fmla="*/ 17 w 1278"/>
                                <a:gd name="T13" fmla="*/ 950 h 1798"/>
                                <a:gd name="T14" fmla="*/ 3 w 1278"/>
                                <a:gd name="T15" fmla="*/ 927 h 1798"/>
                                <a:gd name="T16" fmla="*/ 7 w 1278"/>
                                <a:gd name="T17" fmla="*/ 928 h 1798"/>
                                <a:gd name="T18" fmla="*/ 104 w 1278"/>
                                <a:gd name="T19" fmla="*/ 919 h 1798"/>
                                <a:gd name="T20" fmla="*/ 226 w 1278"/>
                                <a:gd name="T21" fmla="*/ 884 h 1798"/>
                                <a:gd name="T22" fmla="*/ 337 w 1278"/>
                                <a:gd name="T23" fmla="*/ 824 h 1798"/>
                                <a:gd name="T24" fmla="*/ 435 w 1278"/>
                                <a:gd name="T25" fmla="*/ 742 h 1798"/>
                                <a:gd name="T26" fmla="*/ 517 w 1278"/>
                                <a:gd name="T27" fmla="*/ 640 h 1798"/>
                                <a:gd name="T28" fmla="*/ 581 w 1278"/>
                                <a:gd name="T29" fmla="*/ 521 h 1798"/>
                                <a:gd name="T30" fmla="*/ 624 w 1278"/>
                                <a:gd name="T31" fmla="*/ 390 h 1798"/>
                                <a:gd name="T32" fmla="*/ 643 w 1278"/>
                                <a:gd name="T33" fmla="*/ 248 h 1798"/>
                                <a:gd name="T34" fmla="*/ 642 w 1278"/>
                                <a:gd name="T35" fmla="*/ 186 h 1798"/>
                                <a:gd name="T36" fmla="*/ 638 w 1278"/>
                                <a:gd name="T37" fmla="*/ 153 h 1798"/>
                                <a:gd name="T38" fmla="*/ 687 w 1278"/>
                                <a:gd name="T39" fmla="*/ 155 h 1798"/>
                                <a:gd name="T40" fmla="*/ 755 w 1278"/>
                                <a:gd name="T41" fmla="*/ 161 h 1798"/>
                                <a:gd name="T42" fmla="*/ 855 w 1278"/>
                                <a:gd name="T43" fmla="*/ 156 h 1798"/>
                                <a:gd name="T44" fmla="*/ 961 w 1278"/>
                                <a:gd name="T45" fmla="*/ 128 h 1798"/>
                                <a:gd name="T46" fmla="*/ 1059 w 1278"/>
                                <a:gd name="T47" fmla="*/ 83 h 1798"/>
                                <a:gd name="T48" fmla="*/ 1148 w 1278"/>
                                <a:gd name="T49" fmla="*/ 19 h 1798"/>
                                <a:gd name="T50" fmla="*/ 1144 w 1278"/>
                                <a:gd name="T51" fmla="*/ 92 h 1798"/>
                                <a:gd name="T52" fmla="*/ 1126 w 1278"/>
                                <a:gd name="T53" fmla="*/ 222 h 1798"/>
                                <a:gd name="T54" fmla="*/ 1132 w 1278"/>
                                <a:gd name="T55" fmla="*/ 353 h 1798"/>
                                <a:gd name="T56" fmla="*/ 1157 w 1278"/>
                                <a:gd name="T57" fmla="*/ 476 h 1798"/>
                                <a:gd name="T58" fmla="*/ 1200 w 1278"/>
                                <a:gd name="T59" fmla="*/ 589 h 1798"/>
                                <a:gd name="T60" fmla="*/ 1260 w 1278"/>
                                <a:gd name="T61" fmla="*/ 692 h 1798"/>
                                <a:gd name="T62" fmla="*/ 1243 w 1278"/>
                                <a:gd name="T63" fmla="*/ 782 h 1798"/>
                                <a:gd name="T64" fmla="*/ 1206 w 1278"/>
                                <a:gd name="T65" fmla="*/ 877 h 1798"/>
                                <a:gd name="T66" fmla="*/ 1182 w 1278"/>
                                <a:gd name="T67" fmla="*/ 978 h 1798"/>
                                <a:gd name="T68" fmla="*/ 1172 w 1278"/>
                                <a:gd name="T69" fmla="*/ 1084 h 1798"/>
                                <a:gd name="T70" fmla="*/ 1171 w 1278"/>
                                <a:gd name="T71" fmla="*/ 1114 h 1798"/>
                                <a:gd name="T72" fmla="*/ 1172 w 1278"/>
                                <a:gd name="T73" fmla="*/ 1117 h 1798"/>
                                <a:gd name="T74" fmla="*/ 1078 w 1278"/>
                                <a:gd name="T75" fmla="*/ 1125 h 1798"/>
                                <a:gd name="T76" fmla="*/ 960 w 1278"/>
                                <a:gd name="T77" fmla="*/ 1160 h 1798"/>
                                <a:gd name="T78" fmla="*/ 854 w 1278"/>
                                <a:gd name="T79" fmla="*/ 1217 h 1798"/>
                                <a:gd name="T80" fmla="*/ 759 w 1278"/>
                                <a:gd name="T81" fmla="*/ 1295 h 1798"/>
                                <a:gd name="T82" fmla="*/ 678 w 1278"/>
                                <a:gd name="T83" fmla="*/ 1391 h 1798"/>
                                <a:gd name="T84" fmla="*/ 614 w 1278"/>
                                <a:gd name="T85" fmla="*/ 1503 h 1798"/>
                                <a:gd name="T86" fmla="*/ 570 w 1278"/>
                                <a:gd name="T87" fmla="*/ 1627 h 1798"/>
                                <a:gd name="T88" fmla="*/ 547 w 1278"/>
                                <a:gd name="T89" fmla="*/ 1763 h 1798"/>
                                <a:gd name="T90" fmla="*/ 454 w 1278"/>
                                <a:gd name="T91" fmla="*/ 1749 h 1798"/>
                                <a:gd name="T92" fmla="*/ 376 w 1278"/>
                                <a:gd name="T93" fmla="*/ 1722 h 1798"/>
                                <a:gd name="T94" fmla="*/ 295 w 1278"/>
                                <a:gd name="T95" fmla="*/ 1706 h 1798"/>
                                <a:gd name="T96" fmla="*/ 210 w 1278"/>
                                <a:gd name="T97" fmla="*/ 1703 h 1798"/>
                                <a:gd name="T98" fmla="*/ 126 w 1278"/>
                                <a:gd name="T99" fmla="*/ 1714 h 17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278" h="1798">
                                  <a:moveTo>
                                    <a:pt x="65" y="1731"/>
                                  </a:moveTo>
                                  <a:lnTo>
                                    <a:pt x="84" y="1691"/>
                                  </a:lnTo>
                                  <a:lnTo>
                                    <a:pt x="101" y="1650"/>
                                  </a:lnTo>
                                  <a:lnTo>
                                    <a:pt x="114" y="1609"/>
                                  </a:lnTo>
                                  <a:lnTo>
                                    <a:pt x="126" y="1565"/>
                                  </a:lnTo>
                                  <a:lnTo>
                                    <a:pt x="132" y="1543"/>
                                  </a:lnTo>
                                  <a:lnTo>
                                    <a:pt x="136" y="1521"/>
                                  </a:lnTo>
                                  <a:lnTo>
                                    <a:pt x="139" y="1499"/>
                                  </a:lnTo>
                                  <a:lnTo>
                                    <a:pt x="143" y="1476"/>
                                  </a:lnTo>
                                  <a:lnTo>
                                    <a:pt x="145" y="1453"/>
                                  </a:lnTo>
                                  <a:lnTo>
                                    <a:pt x="147" y="1430"/>
                                  </a:lnTo>
                                  <a:lnTo>
                                    <a:pt x="148" y="1406"/>
                                  </a:lnTo>
                                  <a:lnTo>
                                    <a:pt x="148" y="1383"/>
                                  </a:lnTo>
                                  <a:lnTo>
                                    <a:pt x="148" y="1350"/>
                                  </a:lnTo>
                                  <a:lnTo>
                                    <a:pt x="146" y="1318"/>
                                  </a:lnTo>
                                  <a:lnTo>
                                    <a:pt x="143" y="1287"/>
                                  </a:lnTo>
                                  <a:lnTo>
                                    <a:pt x="138" y="1255"/>
                                  </a:lnTo>
                                  <a:lnTo>
                                    <a:pt x="133" y="1225"/>
                                  </a:lnTo>
                                  <a:lnTo>
                                    <a:pt x="126" y="1195"/>
                                  </a:lnTo>
                                  <a:lnTo>
                                    <a:pt x="117" y="1165"/>
                                  </a:lnTo>
                                  <a:lnTo>
                                    <a:pt x="108" y="1137"/>
                                  </a:lnTo>
                                  <a:lnTo>
                                    <a:pt x="98" y="1108"/>
                                  </a:lnTo>
                                  <a:lnTo>
                                    <a:pt x="87" y="1080"/>
                                  </a:lnTo>
                                  <a:lnTo>
                                    <a:pt x="75" y="1052"/>
                                  </a:lnTo>
                                  <a:lnTo>
                                    <a:pt x="62" y="1026"/>
                                  </a:lnTo>
                                  <a:lnTo>
                                    <a:pt x="48" y="1000"/>
                                  </a:lnTo>
                                  <a:lnTo>
                                    <a:pt x="33" y="975"/>
                                  </a:lnTo>
                                  <a:lnTo>
                                    <a:pt x="17" y="950"/>
                                  </a:lnTo>
                                  <a:lnTo>
                                    <a:pt x="0" y="927"/>
                                  </a:lnTo>
                                  <a:lnTo>
                                    <a:pt x="1" y="927"/>
                                  </a:lnTo>
                                  <a:lnTo>
                                    <a:pt x="2" y="927"/>
                                  </a:lnTo>
                                  <a:lnTo>
                                    <a:pt x="3" y="927"/>
                                  </a:lnTo>
                                  <a:lnTo>
                                    <a:pt x="4" y="927"/>
                                  </a:lnTo>
                                  <a:lnTo>
                                    <a:pt x="6" y="928"/>
                                  </a:lnTo>
                                  <a:lnTo>
                                    <a:pt x="7" y="928"/>
                                  </a:lnTo>
                                  <a:lnTo>
                                    <a:pt x="8" y="928"/>
                                  </a:lnTo>
                                  <a:lnTo>
                                    <a:pt x="40" y="927"/>
                                  </a:lnTo>
                                  <a:lnTo>
                                    <a:pt x="72" y="924"/>
                                  </a:lnTo>
                                  <a:lnTo>
                                    <a:pt x="104" y="919"/>
                                  </a:lnTo>
                                  <a:lnTo>
                                    <a:pt x="136" y="914"/>
                                  </a:lnTo>
                                  <a:lnTo>
                                    <a:pt x="166" y="905"/>
                                  </a:lnTo>
                                  <a:lnTo>
                                    <a:pt x="197" y="896"/>
                                  </a:lnTo>
                                  <a:lnTo>
                                    <a:pt x="226" y="884"/>
                                  </a:lnTo>
                                  <a:lnTo>
                                    <a:pt x="256" y="872"/>
                                  </a:lnTo>
                                  <a:lnTo>
                                    <a:pt x="283" y="857"/>
                                  </a:lnTo>
                                  <a:lnTo>
                                    <a:pt x="311" y="842"/>
                                  </a:lnTo>
                                  <a:lnTo>
                                    <a:pt x="337" y="824"/>
                                  </a:lnTo>
                                  <a:lnTo>
                                    <a:pt x="363" y="805"/>
                                  </a:lnTo>
                                  <a:lnTo>
                                    <a:pt x="388" y="785"/>
                                  </a:lnTo>
                                  <a:lnTo>
                                    <a:pt x="412" y="764"/>
                                  </a:lnTo>
                                  <a:lnTo>
                                    <a:pt x="435" y="742"/>
                                  </a:lnTo>
                                  <a:lnTo>
                                    <a:pt x="457" y="718"/>
                                  </a:lnTo>
                                  <a:lnTo>
                                    <a:pt x="478" y="693"/>
                                  </a:lnTo>
                                  <a:lnTo>
                                    <a:pt x="498" y="667"/>
                                  </a:lnTo>
                                  <a:lnTo>
                                    <a:pt x="517" y="640"/>
                                  </a:lnTo>
                                  <a:lnTo>
                                    <a:pt x="536" y="612"/>
                                  </a:lnTo>
                                  <a:lnTo>
                                    <a:pt x="551" y="582"/>
                                  </a:lnTo>
                                  <a:lnTo>
                                    <a:pt x="566" y="552"/>
                                  </a:lnTo>
                                  <a:lnTo>
                                    <a:pt x="581" y="521"/>
                                  </a:lnTo>
                                  <a:lnTo>
                                    <a:pt x="594" y="490"/>
                                  </a:lnTo>
                                  <a:lnTo>
                                    <a:pt x="605" y="457"/>
                                  </a:lnTo>
                                  <a:lnTo>
                                    <a:pt x="615" y="424"/>
                                  </a:lnTo>
                                  <a:lnTo>
                                    <a:pt x="624" y="390"/>
                                  </a:lnTo>
                                  <a:lnTo>
                                    <a:pt x="631" y="355"/>
                                  </a:lnTo>
                                  <a:lnTo>
                                    <a:pt x="636" y="320"/>
                                  </a:lnTo>
                                  <a:lnTo>
                                    <a:pt x="641" y="284"/>
                                  </a:lnTo>
                                  <a:lnTo>
                                    <a:pt x="643" y="248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02"/>
                                  </a:lnTo>
                                  <a:lnTo>
                                    <a:pt x="643" y="194"/>
                                  </a:lnTo>
                                  <a:lnTo>
                                    <a:pt x="642" y="186"/>
                                  </a:lnTo>
                                  <a:lnTo>
                                    <a:pt x="642" y="178"/>
                                  </a:lnTo>
                                  <a:lnTo>
                                    <a:pt x="641" y="169"/>
                                  </a:lnTo>
                                  <a:lnTo>
                                    <a:pt x="640" y="161"/>
                                  </a:lnTo>
                                  <a:lnTo>
                                    <a:pt x="638" y="153"/>
                                  </a:lnTo>
                                  <a:lnTo>
                                    <a:pt x="638" y="145"/>
                                  </a:lnTo>
                                  <a:lnTo>
                                    <a:pt x="654" y="149"/>
                                  </a:lnTo>
                                  <a:lnTo>
                                    <a:pt x="671" y="152"/>
                                  </a:lnTo>
                                  <a:lnTo>
                                    <a:pt x="687" y="155"/>
                                  </a:lnTo>
                                  <a:lnTo>
                                    <a:pt x="704" y="157"/>
                                  </a:lnTo>
                                  <a:lnTo>
                                    <a:pt x="720" y="159"/>
                                  </a:lnTo>
                                  <a:lnTo>
                                    <a:pt x="738" y="160"/>
                                  </a:lnTo>
                                  <a:lnTo>
                                    <a:pt x="755" y="161"/>
                                  </a:lnTo>
                                  <a:lnTo>
                                    <a:pt x="772" y="161"/>
                                  </a:lnTo>
                                  <a:lnTo>
                                    <a:pt x="800" y="161"/>
                                  </a:lnTo>
                                  <a:lnTo>
                                    <a:pt x="828" y="159"/>
                                  </a:lnTo>
                                  <a:lnTo>
                                    <a:pt x="855" y="156"/>
                                  </a:lnTo>
                                  <a:lnTo>
                                    <a:pt x="883" y="150"/>
                                  </a:lnTo>
                                  <a:lnTo>
                                    <a:pt x="909" y="145"/>
                                  </a:lnTo>
                                  <a:lnTo>
                                    <a:pt x="935" y="137"/>
                                  </a:lnTo>
                                  <a:lnTo>
                                    <a:pt x="961" y="128"/>
                                  </a:lnTo>
                                  <a:lnTo>
                                    <a:pt x="987" y="118"/>
                                  </a:lnTo>
                                  <a:lnTo>
                                    <a:pt x="1011" y="107"/>
                                  </a:lnTo>
                                  <a:lnTo>
                                    <a:pt x="1036" y="96"/>
                                  </a:lnTo>
                                  <a:lnTo>
                                    <a:pt x="1059" y="83"/>
                                  </a:lnTo>
                                  <a:lnTo>
                                    <a:pt x="1082" y="68"/>
                                  </a:lnTo>
                                  <a:lnTo>
                                    <a:pt x="1105" y="53"/>
                                  </a:lnTo>
                                  <a:lnTo>
                                    <a:pt x="1127" y="36"/>
                                  </a:lnTo>
                                  <a:lnTo>
                                    <a:pt x="1148" y="19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160" y="30"/>
                                  </a:lnTo>
                                  <a:lnTo>
                                    <a:pt x="1151" y="61"/>
                                  </a:lnTo>
                                  <a:lnTo>
                                    <a:pt x="1144" y="92"/>
                                  </a:lnTo>
                                  <a:lnTo>
                                    <a:pt x="1137" y="125"/>
                                  </a:lnTo>
                                  <a:lnTo>
                                    <a:pt x="1133" y="157"/>
                                  </a:lnTo>
                                  <a:lnTo>
                                    <a:pt x="1129" y="189"/>
                                  </a:lnTo>
                                  <a:lnTo>
                                    <a:pt x="1126" y="222"/>
                                  </a:lnTo>
                                  <a:lnTo>
                                    <a:pt x="1126" y="255"/>
                                  </a:lnTo>
                                  <a:lnTo>
                                    <a:pt x="1126" y="289"/>
                                  </a:lnTo>
                                  <a:lnTo>
                                    <a:pt x="1129" y="321"/>
                                  </a:lnTo>
                                  <a:lnTo>
                                    <a:pt x="1132" y="353"/>
                                  </a:lnTo>
                                  <a:lnTo>
                                    <a:pt x="1136" y="384"/>
                                  </a:lnTo>
                                  <a:lnTo>
                                    <a:pt x="1142" y="415"/>
                                  </a:lnTo>
                                  <a:lnTo>
                                    <a:pt x="1150" y="446"/>
                                  </a:lnTo>
                                  <a:lnTo>
                                    <a:pt x="1157" y="476"/>
                                  </a:lnTo>
                                  <a:lnTo>
                                    <a:pt x="1166" y="505"/>
                                  </a:lnTo>
                                  <a:lnTo>
                                    <a:pt x="1177" y="534"/>
                                  </a:lnTo>
                                  <a:lnTo>
                                    <a:pt x="1188" y="561"/>
                                  </a:lnTo>
                                  <a:lnTo>
                                    <a:pt x="1200" y="589"/>
                                  </a:lnTo>
                                  <a:lnTo>
                                    <a:pt x="1215" y="616"/>
                                  </a:lnTo>
                                  <a:lnTo>
                                    <a:pt x="1229" y="642"/>
                                  </a:lnTo>
                                  <a:lnTo>
                                    <a:pt x="1244" y="668"/>
                                  </a:lnTo>
                                  <a:lnTo>
                                    <a:pt x="1260" y="692"/>
                                  </a:lnTo>
                                  <a:lnTo>
                                    <a:pt x="1278" y="715"/>
                                  </a:lnTo>
                                  <a:lnTo>
                                    <a:pt x="1266" y="738"/>
                                  </a:lnTo>
                                  <a:lnTo>
                                    <a:pt x="1254" y="760"/>
                                  </a:lnTo>
                                  <a:lnTo>
                                    <a:pt x="1243" y="782"/>
                                  </a:lnTo>
                                  <a:lnTo>
                                    <a:pt x="1233" y="805"/>
                                  </a:lnTo>
                                  <a:lnTo>
                                    <a:pt x="1223" y="828"/>
                                  </a:lnTo>
                                  <a:lnTo>
                                    <a:pt x="1214" y="853"/>
                                  </a:lnTo>
                                  <a:lnTo>
                                    <a:pt x="1206" y="877"/>
                                  </a:lnTo>
                                  <a:lnTo>
                                    <a:pt x="1199" y="902"/>
                                  </a:lnTo>
                                  <a:lnTo>
                                    <a:pt x="1193" y="927"/>
                                  </a:lnTo>
                                  <a:lnTo>
                                    <a:pt x="1187" y="953"/>
                                  </a:lnTo>
                                  <a:lnTo>
                                    <a:pt x="1182" y="978"/>
                                  </a:lnTo>
                                  <a:lnTo>
                                    <a:pt x="1178" y="1005"/>
                                  </a:lnTo>
                                  <a:lnTo>
                                    <a:pt x="1175" y="1031"/>
                                  </a:lnTo>
                                  <a:lnTo>
                                    <a:pt x="1173" y="1058"/>
                                  </a:lnTo>
                                  <a:lnTo>
                                    <a:pt x="1172" y="1084"/>
                                  </a:lnTo>
                                  <a:lnTo>
                                    <a:pt x="1171" y="1112"/>
                                  </a:lnTo>
                                  <a:lnTo>
                                    <a:pt x="1171" y="1113"/>
                                  </a:lnTo>
                                  <a:lnTo>
                                    <a:pt x="1171" y="1114"/>
                                  </a:lnTo>
                                  <a:lnTo>
                                    <a:pt x="1171" y="1115"/>
                                  </a:lnTo>
                                  <a:lnTo>
                                    <a:pt x="1172" y="1115"/>
                                  </a:lnTo>
                                  <a:lnTo>
                                    <a:pt x="1172" y="1117"/>
                                  </a:lnTo>
                                  <a:lnTo>
                                    <a:pt x="1140" y="1118"/>
                                  </a:lnTo>
                                  <a:lnTo>
                                    <a:pt x="1109" y="1121"/>
                                  </a:lnTo>
                                  <a:lnTo>
                                    <a:pt x="1078" y="1125"/>
                                  </a:lnTo>
                                  <a:lnTo>
                                    <a:pt x="1048" y="1132"/>
                                  </a:lnTo>
                                  <a:lnTo>
                                    <a:pt x="1018" y="1140"/>
                                  </a:lnTo>
                                  <a:lnTo>
                                    <a:pt x="989" y="1149"/>
                                  </a:lnTo>
                                  <a:lnTo>
                                    <a:pt x="960" y="1160"/>
                                  </a:lnTo>
                                  <a:lnTo>
                                    <a:pt x="933" y="1172"/>
                                  </a:lnTo>
                                  <a:lnTo>
                                    <a:pt x="906" y="1185"/>
                                  </a:lnTo>
                                  <a:lnTo>
                                    <a:pt x="880" y="1201"/>
                                  </a:lnTo>
                                  <a:lnTo>
                                    <a:pt x="854" y="1217"/>
                                  </a:lnTo>
                                  <a:lnTo>
                                    <a:pt x="829" y="1235"/>
                                  </a:lnTo>
                                  <a:lnTo>
                                    <a:pt x="804" y="1254"/>
                                  </a:lnTo>
                                  <a:lnTo>
                                    <a:pt x="781" y="1274"/>
                                  </a:lnTo>
                                  <a:lnTo>
                                    <a:pt x="759" y="1295"/>
                                  </a:lnTo>
                                  <a:lnTo>
                                    <a:pt x="737" y="1317"/>
                                  </a:lnTo>
                                  <a:lnTo>
                                    <a:pt x="717" y="1340"/>
                                  </a:lnTo>
                                  <a:lnTo>
                                    <a:pt x="697" y="1366"/>
                                  </a:lnTo>
                                  <a:lnTo>
                                    <a:pt x="678" y="1391"/>
                                  </a:lnTo>
                                  <a:lnTo>
                                    <a:pt x="661" y="1418"/>
                                  </a:lnTo>
                                  <a:lnTo>
                                    <a:pt x="644" y="1446"/>
                                  </a:lnTo>
                                  <a:lnTo>
                                    <a:pt x="628" y="1473"/>
                                  </a:lnTo>
                                  <a:lnTo>
                                    <a:pt x="614" y="1503"/>
                                  </a:lnTo>
                                  <a:lnTo>
                                    <a:pt x="602" y="1533"/>
                                  </a:lnTo>
                                  <a:lnTo>
                                    <a:pt x="590" y="1564"/>
                                  </a:lnTo>
                                  <a:lnTo>
                                    <a:pt x="579" y="1595"/>
                                  </a:lnTo>
                                  <a:lnTo>
                                    <a:pt x="570" y="1627"/>
                                  </a:lnTo>
                                  <a:lnTo>
                                    <a:pt x="562" y="1661"/>
                                  </a:lnTo>
                                  <a:lnTo>
                                    <a:pt x="555" y="1694"/>
                                  </a:lnTo>
                                  <a:lnTo>
                                    <a:pt x="550" y="1728"/>
                                  </a:lnTo>
                                  <a:lnTo>
                                    <a:pt x="547" y="1763"/>
                                  </a:lnTo>
                                  <a:lnTo>
                                    <a:pt x="544" y="1798"/>
                                  </a:lnTo>
                                  <a:lnTo>
                                    <a:pt x="509" y="1777"/>
                                  </a:lnTo>
                                  <a:lnTo>
                                    <a:pt x="472" y="1758"/>
                                  </a:lnTo>
                                  <a:lnTo>
                                    <a:pt x="454" y="1749"/>
                                  </a:lnTo>
                                  <a:lnTo>
                                    <a:pt x="435" y="1742"/>
                                  </a:lnTo>
                                  <a:lnTo>
                                    <a:pt x="416" y="1734"/>
                                  </a:lnTo>
                                  <a:lnTo>
                                    <a:pt x="396" y="1728"/>
                                  </a:lnTo>
                                  <a:lnTo>
                                    <a:pt x="376" y="1722"/>
                                  </a:lnTo>
                                  <a:lnTo>
                                    <a:pt x="356" y="1717"/>
                                  </a:lnTo>
                                  <a:lnTo>
                                    <a:pt x="336" y="1713"/>
                                  </a:lnTo>
                                  <a:lnTo>
                                    <a:pt x="316" y="1708"/>
                                  </a:lnTo>
                                  <a:lnTo>
                                    <a:pt x="295" y="1706"/>
                                  </a:lnTo>
                                  <a:lnTo>
                                    <a:pt x="274" y="1704"/>
                                  </a:lnTo>
                                  <a:lnTo>
                                    <a:pt x="253" y="1703"/>
                                  </a:lnTo>
                                  <a:lnTo>
                                    <a:pt x="232" y="1702"/>
                                  </a:lnTo>
                                  <a:lnTo>
                                    <a:pt x="210" y="1703"/>
                                  </a:lnTo>
                                  <a:lnTo>
                                    <a:pt x="189" y="1704"/>
                                  </a:lnTo>
                                  <a:lnTo>
                                    <a:pt x="168" y="1707"/>
                                  </a:lnTo>
                                  <a:lnTo>
                                    <a:pt x="147" y="1710"/>
                                  </a:lnTo>
                                  <a:lnTo>
                                    <a:pt x="126" y="1714"/>
                                  </a:lnTo>
                                  <a:lnTo>
                                    <a:pt x="106" y="1718"/>
                                  </a:lnTo>
                                  <a:lnTo>
                                    <a:pt x="86" y="1724"/>
                                  </a:lnTo>
                                  <a:lnTo>
                                    <a:pt x="65" y="1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34"/>
                          <wps:cNvSpPr>
                            <a:spLocks/>
                          </wps:cNvSpPr>
                          <wps:spPr bwMode="auto">
                            <a:xfrm>
                              <a:off x="2361" y="2587"/>
                              <a:ext cx="211" cy="143"/>
                            </a:xfrm>
                            <a:custGeom>
                              <a:avLst/>
                              <a:gdLst>
                                <a:gd name="T0" fmla="*/ 1788 w 1899"/>
                                <a:gd name="T1" fmla="*/ 403 h 1293"/>
                                <a:gd name="T2" fmla="*/ 1705 w 1899"/>
                                <a:gd name="T3" fmla="*/ 478 h 1293"/>
                                <a:gd name="T4" fmla="*/ 1644 w 1899"/>
                                <a:gd name="T5" fmla="*/ 549 h 1293"/>
                                <a:gd name="T6" fmla="*/ 1580 w 1899"/>
                                <a:gd name="T7" fmla="*/ 649 h 1293"/>
                                <a:gd name="T8" fmla="*/ 1530 w 1899"/>
                                <a:gd name="T9" fmla="*/ 763 h 1293"/>
                                <a:gd name="T10" fmla="*/ 1499 w 1899"/>
                                <a:gd name="T11" fmla="*/ 880 h 1293"/>
                                <a:gd name="T12" fmla="*/ 1488 w 1899"/>
                                <a:gd name="T13" fmla="*/ 996 h 1293"/>
                                <a:gd name="T14" fmla="*/ 1486 w 1899"/>
                                <a:gd name="T15" fmla="*/ 1024 h 1293"/>
                                <a:gd name="T16" fmla="*/ 1484 w 1899"/>
                                <a:gd name="T17" fmla="*/ 1021 h 1293"/>
                                <a:gd name="T18" fmla="*/ 1399 w 1899"/>
                                <a:gd name="T19" fmla="*/ 971 h 1293"/>
                                <a:gd name="T20" fmla="*/ 1279 w 1899"/>
                                <a:gd name="T21" fmla="*/ 929 h 1293"/>
                                <a:gd name="T22" fmla="*/ 1154 w 1899"/>
                                <a:gd name="T23" fmla="*/ 914 h 1293"/>
                                <a:gd name="T24" fmla="*/ 1026 w 1899"/>
                                <a:gd name="T25" fmla="*/ 924 h 1293"/>
                                <a:gd name="T26" fmla="*/ 901 w 1899"/>
                                <a:gd name="T27" fmla="*/ 960 h 1293"/>
                                <a:gd name="T28" fmla="*/ 780 w 1899"/>
                                <a:gd name="T29" fmla="*/ 1020 h 1293"/>
                                <a:gd name="T30" fmla="*/ 670 w 1899"/>
                                <a:gd name="T31" fmla="*/ 1102 h 1293"/>
                                <a:gd name="T32" fmla="*/ 572 w 1899"/>
                                <a:gd name="T33" fmla="*/ 1207 h 1293"/>
                                <a:gd name="T34" fmla="*/ 537 w 1899"/>
                                <a:gd name="T35" fmla="*/ 1258 h 1293"/>
                                <a:gd name="T36" fmla="*/ 520 w 1899"/>
                                <a:gd name="T37" fmla="*/ 1287 h 1293"/>
                                <a:gd name="T38" fmla="*/ 482 w 1899"/>
                                <a:gd name="T39" fmla="*/ 1257 h 1293"/>
                                <a:gd name="T40" fmla="*/ 431 w 1899"/>
                                <a:gd name="T41" fmla="*/ 1212 h 1293"/>
                                <a:gd name="T42" fmla="*/ 344 w 1899"/>
                                <a:gd name="T43" fmla="*/ 1159 h 1293"/>
                                <a:gd name="T44" fmla="*/ 243 w 1899"/>
                                <a:gd name="T45" fmla="*/ 1119 h 1293"/>
                                <a:gd name="T46" fmla="*/ 136 w 1899"/>
                                <a:gd name="T47" fmla="*/ 1101 h 1293"/>
                                <a:gd name="T48" fmla="*/ 28 w 1899"/>
                                <a:gd name="T49" fmla="*/ 1101 h 1293"/>
                                <a:gd name="T50" fmla="*/ 73 w 1899"/>
                                <a:gd name="T51" fmla="*/ 1043 h 1293"/>
                                <a:gd name="T52" fmla="*/ 163 w 1899"/>
                                <a:gd name="T53" fmla="*/ 946 h 1293"/>
                                <a:gd name="T54" fmla="*/ 234 w 1899"/>
                                <a:gd name="T55" fmla="*/ 838 h 1293"/>
                                <a:gd name="T56" fmla="*/ 283 w 1899"/>
                                <a:gd name="T57" fmla="*/ 723 h 1293"/>
                                <a:gd name="T58" fmla="*/ 313 w 1899"/>
                                <a:gd name="T59" fmla="*/ 605 h 1293"/>
                                <a:gd name="T60" fmla="*/ 324 w 1899"/>
                                <a:gd name="T61" fmla="*/ 487 h 1293"/>
                                <a:gd name="T62" fmla="*/ 391 w 1899"/>
                                <a:gd name="T63" fmla="*/ 423 h 1293"/>
                                <a:gd name="T64" fmla="*/ 476 w 1899"/>
                                <a:gd name="T65" fmla="*/ 367 h 1293"/>
                                <a:gd name="T66" fmla="*/ 553 w 1899"/>
                                <a:gd name="T67" fmla="*/ 298 h 1293"/>
                                <a:gd name="T68" fmla="*/ 624 w 1899"/>
                                <a:gd name="T69" fmla="*/ 217 h 1293"/>
                                <a:gd name="T70" fmla="*/ 642 w 1899"/>
                                <a:gd name="T71" fmla="*/ 194 h 1293"/>
                                <a:gd name="T72" fmla="*/ 643 w 1899"/>
                                <a:gd name="T73" fmla="*/ 192 h 1293"/>
                                <a:gd name="T74" fmla="*/ 724 w 1899"/>
                                <a:gd name="T75" fmla="*/ 238 h 1293"/>
                                <a:gd name="T76" fmla="*/ 839 w 1899"/>
                                <a:gd name="T77" fmla="*/ 278 h 1293"/>
                                <a:gd name="T78" fmla="*/ 960 w 1899"/>
                                <a:gd name="T79" fmla="*/ 294 h 1293"/>
                                <a:gd name="T80" fmla="*/ 1082 w 1899"/>
                                <a:gd name="T81" fmla="*/ 286 h 1293"/>
                                <a:gd name="T82" fmla="*/ 1203 w 1899"/>
                                <a:gd name="T83" fmla="*/ 254 h 1293"/>
                                <a:gd name="T84" fmla="*/ 1320 w 1899"/>
                                <a:gd name="T85" fmla="*/ 199 h 1293"/>
                                <a:gd name="T86" fmla="*/ 1429 w 1899"/>
                                <a:gd name="T87" fmla="*/ 124 h 1293"/>
                                <a:gd name="T88" fmla="*/ 1526 w 1899"/>
                                <a:gd name="T89" fmla="*/ 27 h 1293"/>
                                <a:gd name="T90" fmla="*/ 1594 w 1899"/>
                                <a:gd name="T91" fmla="*/ 92 h 1293"/>
                                <a:gd name="T92" fmla="*/ 1641 w 1899"/>
                                <a:gd name="T93" fmla="*/ 158 h 1293"/>
                                <a:gd name="T94" fmla="*/ 1698 w 1899"/>
                                <a:gd name="T95" fmla="*/ 218 h 1293"/>
                                <a:gd name="T96" fmla="*/ 1765 w 1899"/>
                                <a:gd name="T97" fmla="*/ 270 h 1293"/>
                                <a:gd name="T98" fmla="*/ 1840 w 1899"/>
                                <a:gd name="T99" fmla="*/ 310 h 1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99" h="1293">
                                  <a:moveTo>
                                    <a:pt x="1899" y="332"/>
                                  </a:moveTo>
                                  <a:lnTo>
                                    <a:pt x="1861" y="354"/>
                                  </a:lnTo>
                                  <a:lnTo>
                                    <a:pt x="1825" y="378"/>
                                  </a:lnTo>
                                  <a:lnTo>
                                    <a:pt x="1788" y="403"/>
                                  </a:lnTo>
                                  <a:lnTo>
                                    <a:pt x="1754" y="431"/>
                                  </a:lnTo>
                                  <a:lnTo>
                                    <a:pt x="1737" y="447"/>
                                  </a:lnTo>
                                  <a:lnTo>
                                    <a:pt x="1721" y="462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89" y="494"/>
                                  </a:lnTo>
                                  <a:lnTo>
                                    <a:pt x="1673" y="512"/>
                                  </a:lnTo>
                                  <a:lnTo>
                                    <a:pt x="1659" y="530"/>
                                  </a:lnTo>
                                  <a:lnTo>
                                    <a:pt x="1644" y="549"/>
                                  </a:lnTo>
                                  <a:lnTo>
                                    <a:pt x="1630" y="567"/>
                                  </a:lnTo>
                                  <a:lnTo>
                                    <a:pt x="1612" y="594"/>
                                  </a:lnTo>
                                  <a:lnTo>
                                    <a:pt x="1596" y="622"/>
                                  </a:lnTo>
                                  <a:lnTo>
                                    <a:pt x="1580" y="649"/>
                                  </a:lnTo>
                                  <a:lnTo>
                                    <a:pt x="1566" y="677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540" y="734"/>
                                  </a:lnTo>
                                  <a:lnTo>
                                    <a:pt x="1530" y="763"/>
                                  </a:lnTo>
                                  <a:lnTo>
                                    <a:pt x="1520" y="791"/>
                                  </a:lnTo>
                                  <a:lnTo>
                                    <a:pt x="1513" y="821"/>
                                  </a:lnTo>
                                  <a:lnTo>
                                    <a:pt x="1506" y="850"/>
                                  </a:lnTo>
                                  <a:lnTo>
                                    <a:pt x="1499" y="880"/>
                                  </a:lnTo>
                                  <a:lnTo>
                                    <a:pt x="1495" y="909"/>
                                  </a:lnTo>
                                  <a:lnTo>
                                    <a:pt x="1492" y="938"/>
                                  </a:lnTo>
                                  <a:lnTo>
                                    <a:pt x="1490" y="968"/>
                                  </a:lnTo>
                                  <a:lnTo>
                                    <a:pt x="1488" y="99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7" y="1025"/>
                                  </a:lnTo>
                                  <a:lnTo>
                                    <a:pt x="1487" y="1024"/>
                                  </a:lnTo>
                                  <a:lnTo>
                                    <a:pt x="1486" y="1024"/>
                                  </a:lnTo>
                                  <a:lnTo>
                                    <a:pt x="1486" y="1023"/>
                                  </a:lnTo>
                                  <a:lnTo>
                                    <a:pt x="1485" y="1022"/>
                                  </a:lnTo>
                                  <a:lnTo>
                                    <a:pt x="1484" y="1022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83" y="1021"/>
                                  </a:lnTo>
                                  <a:lnTo>
                                    <a:pt x="1455" y="1002"/>
                                  </a:lnTo>
                                  <a:lnTo>
                                    <a:pt x="1428" y="985"/>
                                  </a:lnTo>
                                  <a:lnTo>
                                    <a:pt x="1399" y="971"/>
                                  </a:lnTo>
                                  <a:lnTo>
                                    <a:pt x="1370" y="958"/>
                                  </a:lnTo>
                                  <a:lnTo>
                                    <a:pt x="1340" y="946"/>
                                  </a:lnTo>
                                  <a:lnTo>
                                    <a:pt x="1310" y="938"/>
                                  </a:lnTo>
                                  <a:lnTo>
                                    <a:pt x="1279" y="929"/>
                                  </a:lnTo>
                                  <a:lnTo>
                                    <a:pt x="1248" y="923"/>
                                  </a:lnTo>
                                  <a:lnTo>
                                    <a:pt x="1217" y="919"/>
                                  </a:lnTo>
                                  <a:lnTo>
                                    <a:pt x="1185" y="915"/>
                                  </a:lnTo>
                                  <a:lnTo>
                                    <a:pt x="1154" y="914"/>
                                  </a:lnTo>
                                  <a:lnTo>
                                    <a:pt x="1122" y="914"/>
                                  </a:lnTo>
                                  <a:lnTo>
                                    <a:pt x="1090" y="915"/>
                                  </a:lnTo>
                                  <a:lnTo>
                                    <a:pt x="1058" y="920"/>
                                  </a:lnTo>
                                  <a:lnTo>
                                    <a:pt x="1026" y="924"/>
                                  </a:lnTo>
                                  <a:lnTo>
                                    <a:pt x="995" y="931"/>
                                  </a:lnTo>
                                  <a:lnTo>
                                    <a:pt x="963" y="939"/>
                                  </a:lnTo>
                                  <a:lnTo>
                                    <a:pt x="932" y="949"/>
                                  </a:lnTo>
                                  <a:lnTo>
                                    <a:pt x="901" y="960"/>
                                  </a:lnTo>
                                  <a:lnTo>
                                    <a:pt x="870" y="972"/>
                                  </a:lnTo>
                                  <a:lnTo>
                                    <a:pt x="840" y="986"/>
                                  </a:lnTo>
                                  <a:lnTo>
                                    <a:pt x="810" y="1002"/>
                                  </a:lnTo>
                                  <a:lnTo>
                                    <a:pt x="780" y="1020"/>
                                  </a:lnTo>
                                  <a:lnTo>
                                    <a:pt x="752" y="1037"/>
                                  </a:lnTo>
                                  <a:lnTo>
                                    <a:pt x="724" y="1057"/>
                                  </a:lnTo>
                                  <a:lnTo>
                                    <a:pt x="696" y="1079"/>
                                  </a:lnTo>
                                  <a:lnTo>
                                    <a:pt x="670" y="1102"/>
                                  </a:lnTo>
                                  <a:lnTo>
                                    <a:pt x="644" y="1126"/>
                                  </a:lnTo>
                                  <a:lnTo>
                                    <a:pt x="619" y="1152"/>
                                  </a:lnTo>
                                  <a:lnTo>
                                    <a:pt x="594" y="1178"/>
                                  </a:lnTo>
                                  <a:lnTo>
                                    <a:pt x="572" y="1207"/>
                                  </a:lnTo>
                                  <a:lnTo>
                                    <a:pt x="550" y="1236"/>
                                  </a:lnTo>
                                  <a:lnTo>
                                    <a:pt x="545" y="1244"/>
                                  </a:lnTo>
                                  <a:lnTo>
                                    <a:pt x="540" y="1250"/>
                                  </a:lnTo>
                                  <a:lnTo>
                                    <a:pt x="537" y="1258"/>
                                  </a:lnTo>
                                  <a:lnTo>
                                    <a:pt x="532" y="1265"/>
                                  </a:lnTo>
                                  <a:lnTo>
                                    <a:pt x="528" y="1272"/>
                                  </a:lnTo>
                                  <a:lnTo>
                                    <a:pt x="525" y="1279"/>
                                  </a:lnTo>
                                  <a:lnTo>
                                    <a:pt x="520" y="1287"/>
                                  </a:lnTo>
                                  <a:lnTo>
                                    <a:pt x="517" y="1293"/>
                                  </a:lnTo>
                                  <a:lnTo>
                                    <a:pt x="505" y="1281"/>
                                  </a:lnTo>
                                  <a:lnTo>
                                    <a:pt x="494" y="1269"/>
                                  </a:lnTo>
                                  <a:lnTo>
                                    <a:pt x="482" y="1257"/>
                                  </a:lnTo>
                                  <a:lnTo>
                                    <a:pt x="469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4" y="1222"/>
                                  </a:lnTo>
                                  <a:lnTo>
                                    <a:pt x="431" y="1212"/>
                                  </a:lnTo>
                                  <a:lnTo>
                                    <a:pt x="416" y="1201"/>
                                  </a:lnTo>
                                  <a:lnTo>
                                    <a:pt x="393" y="1186"/>
                                  </a:lnTo>
                                  <a:lnTo>
                                    <a:pt x="369" y="1171"/>
                                  </a:lnTo>
                                  <a:lnTo>
                                    <a:pt x="344" y="1159"/>
                                  </a:lnTo>
                                  <a:lnTo>
                                    <a:pt x="320" y="1147"/>
                                  </a:lnTo>
                                  <a:lnTo>
                                    <a:pt x="295" y="1137"/>
                                  </a:lnTo>
                                  <a:lnTo>
                                    <a:pt x="269" y="1127"/>
                                  </a:lnTo>
                                  <a:lnTo>
                                    <a:pt x="243" y="1119"/>
                                  </a:lnTo>
                                  <a:lnTo>
                                    <a:pt x="217" y="1113"/>
                                  </a:lnTo>
                                  <a:lnTo>
                                    <a:pt x="191" y="1107"/>
                                  </a:lnTo>
                                  <a:lnTo>
                                    <a:pt x="164" y="1104"/>
                                  </a:lnTo>
                                  <a:lnTo>
                                    <a:pt x="136" y="1101"/>
                                  </a:lnTo>
                                  <a:lnTo>
                                    <a:pt x="110" y="1098"/>
                                  </a:lnTo>
                                  <a:lnTo>
                                    <a:pt x="82" y="1098"/>
                                  </a:lnTo>
                                  <a:lnTo>
                                    <a:pt x="54" y="1098"/>
                                  </a:lnTo>
                                  <a:lnTo>
                                    <a:pt x="28" y="110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" y="1084"/>
                                  </a:lnTo>
                                  <a:lnTo>
                                    <a:pt x="50" y="1064"/>
                                  </a:lnTo>
                                  <a:lnTo>
                                    <a:pt x="73" y="1043"/>
                                  </a:lnTo>
                                  <a:lnTo>
                                    <a:pt x="98" y="1021"/>
                                  </a:lnTo>
                                  <a:lnTo>
                                    <a:pt x="120" y="997"/>
                                  </a:lnTo>
                                  <a:lnTo>
                                    <a:pt x="142" y="973"/>
                                  </a:lnTo>
                                  <a:lnTo>
                                    <a:pt x="163" y="946"/>
                                  </a:lnTo>
                                  <a:lnTo>
                                    <a:pt x="183" y="920"/>
                                  </a:lnTo>
                                  <a:lnTo>
                                    <a:pt x="201" y="893"/>
                                  </a:lnTo>
                                  <a:lnTo>
                                    <a:pt x="218" y="866"/>
                                  </a:lnTo>
                                  <a:lnTo>
                                    <a:pt x="234" y="838"/>
                                  </a:lnTo>
                                  <a:lnTo>
                                    <a:pt x="248" y="809"/>
                                  </a:lnTo>
                                  <a:lnTo>
                                    <a:pt x="261" y="780"/>
                                  </a:lnTo>
                                  <a:lnTo>
                                    <a:pt x="274" y="751"/>
                                  </a:lnTo>
                                  <a:lnTo>
                                    <a:pt x="283" y="723"/>
                                  </a:lnTo>
                                  <a:lnTo>
                                    <a:pt x="293" y="694"/>
                                  </a:lnTo>
                                  <a:lnTo>
                                    <a:pt x="301" y="664"/>
                                  </a:lnTo>
                                  <a:lnTo>
                                    <a:pt x="308" y="634"/>
                                  </a:lnTo>
                                  <a:lnTo>
                                    <a:pt x="313" y="605"/>
                                  </a:lnTo>
                                  <a:lnTo>
                                    <a:pt x="318" y="575"/>
                                  </a:lnTo>
                                  <a:lnTo>
                                    <a:pt x="321" y="545"/>
                                  </a:lnTo>
                                  <a:lnTo>
                                    <a:pt x="323" y="516"/>
                                  </a:lnTo>
                                  <a:lnTo>
                                    <a:pt x="324" y="487"/>
                                  </a:lnTo>
                                  <a:lnTo>
                                    <a:pt x="324" y="458"/>
                                  </a:lnTo>
                                  <a:lnTo>
                                    <a:pt x="347" y="447"/>
                                  </a:lnTo>
                                  <a:lnTo>
                                    <a:pt x="369" y="436"/>
                                  </a:lnTo>
                                  <a:lnTo>
                                    <a:pt x="391" y="423"/>
                                  </a:lnTo>
                                  <a:lnTo>
                                    <a:pt x="413" y="410"/>
                                  </a:lnTo>
                                  <a:lnTo>
                                    <a:pt x="434" y="397"/>
                                  </a:lnTo>
                                  <a:lnTo>
                                    <a:pt x="455" y="382"/>
                                  </a:lnTo>
                                  <a:lnTo>
                                    <a:pt x="476" y="367"/>
                                  </a:lnTo>
                                  <a:lnTo>
                                    <a:pt x="496" y="351"/>
                                  </a:lnTo>
                                  <a:lnTo>
                                    <a:pt x="516" y="335"/>
                                  </a:lnTo>
                                  <a:lnTo>
                                    <a:pt x="535" y="317"/>
                                  </a:lnTo>
                                  <a:lnTo>
                                    <a:pt x="553" y="298"/>
                                  </a:lnTo>
                                  <a:lnTo>
                                    <a:pt x="572" y="279"/>
                                  </a:lnTo>
                                  <a:lnTo>
                                    <a:pt x="590" y="259"/>
                                  </a:lnTo>
                                  <a:lnTo>
                                    <a:pt x="608" y="239"/>
                                  </a:lnTo>
                                  <a:lnTo>
                                    <a:pt x="624" y="217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2" y="193"/>
                                  </a:lnTo>
                                  <a:lnTo>
                                    <a:pt x="643" y="192"/>
                                  </a:lnTo>
                                  <a:lnTo>
                                    <a:pt x="670" y="208"/>
                                  </a:lnTo>
                                  <a:lnTo>
                                    <a:pt x="696" y="224"/>
                                  </a:lnTo>
                                  <a:lnTo>
                                    <a:pt x="724" y="238"/>
                                  </a:lnTo>
                                  <a:lnTo>
                                    <a:pt x="753" y="250"/>
                                  </a:lnTo>
                                  <a:lnTo>
                                    <a:pt x="780" y="262"/>
                                  </a:lnTo>
                                  <a:lnTo>
                                    <a:pt x="810" y="272"/>
                                  </a:lnTo>
                                  <a:lnTo>
                                    <a:pt x="839" y="278"/>
                                  </a:lnTo>
                                  <a:lnTo>
                                    <a:pt x="869" y="285"/>
                                  </a:lnTo>
                                  <a:lnTo>
                                    <a:pt x="899" y="289"/>
                                  </a:lnTo>
                                  <a:lnTo>
                                    <a:pt x="930" y="293"/>
                                  </a:lnTo>
                                  <a:lnTo>
                                    <a:pt x="960" y="294"/>
                                  </a:lnTo>
                                  <a:lnTo>
                                    <a:pt x="991" y="294"/>
                                  </a:lnTo>
                                  <a:lnTo>
                                    <a:pt x="1020" y="293"/>
                                  </a:lnTo>
                                  <a:lnTo>
                                    <a:pt x="1051" y="290"/>
                                  </a:lnTo>
                                  <a:lnTo>
                                    <a:pt x="1082" y="286"/>
                                  </a:lnTo>
                                  <a:lnTo>
                                    <a:pt x="1112" y="279"/>
                                  </a:lnTo>
                                  <a:lnTo>
                                    <a:pt x="1143" y="273"/>
                                  </a:lnTo>
                                  <a:lnTo>
                                    <a:pt x="1173" y="264"/>
                                  </a:lnTo>
                                  <a:lnTo>
                                    <a:pt x="1203" y="254"/>
                                  </a:lnTo>
                                  <a:lnTo>
                                    <a:pt x="1233" y="243"/>
                                  </a:lnTo>
                                  <a:lnTo>
                                    <a:pt x="1263" y="229"/>
                                  </a:lnTo>
                                  <a:lnTo>
                                    <a:pt x="1291" y="215"/>
                                  </a:lnTo>
                                  <a:lnTo>
                                    <a:pt x="1320" y="199"/>
                                  </a:lnTo>
                                  <a:lnTo>
                                    <a:pt x="1348" y="183"/>
                                  </a:lnTo>
                                  <a:lnTo>
                                    <a:pt x="1376" y="164"/>
                                  </a:lnTo>
                                  <a:lnTo>
                                    <a:pt x="1402" y="144"/>
                                  </a:lnTo>
                                  <a:lnTo>
                                    <a:pt x="1429" y="124"/>
                                  </a:lnTo>
                                  <a:lnTo>
                                    <a:pt x="1454" y="102"/>
                                  </a:lnTo>
                                  <a:lnTo>
                                    <a:pt x="1478" y="78"/>
                                  </a:lnTo>
                                  <a:lnTo>
                                    <a:pt x="1503" y="53"/>
                                  </a:lnTo>
                                  <a:lnTo>
                                    <a:pt x="1526" y="27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65" y="38"/>
                                  </a:lnTo>
                                  <a:lnTo>
                                    <a:pt x="1584" y="74"/>
                                  </a:lnTo>
                                  <a:lnTo>
                                    <a:pt x="1594" y="92"/>
                                  </a:lnTo>
                                  <a:lnTo>
                                    <a:pt x="1605" y="109"/>
                                  </a:lnTo>
                                  <a:lnTo>
                                    <a:pt x="1616" y="126"/>
                                  </a:lnTo>
                                  <a:lnTo>
                                    <a:pt x="1628" y="143"/>
                                  </a:lnTo>
                                  <a:lnTo>
                                    <a:pt x="1641" y="158"/>
                                  </a:lnTo>
                                  <a:lnTo>
                                    <a:pt x="1654" y="174"/>
                                  </a:lnTo>
                                  <a:lnTo>
                                    <a:pt x="1668" y="190"/>
                                  </a:lnTo>
                                  <a:lnTo>
                                    <a:pt x="1682" y="205"/>
                                  </a:lnTo>
                                  <a:lnTo>
                                    <a:pt x="1698" y="218"/>
                                  </a:lnTo>
                                  <a:lnTo>
                                    <a:pt x="1713" y="233"/>
                                  </a:lnTo>
                                  <a:lnTo>
                                    <a:pt x="1730" y="246"/>
                                  </a:lnTo>
                                  <a:lnTo>
                                    <a:pt x="1747" y="258"/>
                                  </a:lnTo>
                                  <a:lnTo>
                                    <a:pt x="1765" y="270"/>
                                  </a:lnTo>
                                  <a:lnTo>
                                    <a:pt x="1783" y="282"/>
                                  </a:lnTo>
                                  <a:lnTo>
                                    <a:pt x="1802" y="291"/>
                                  </a:lnTo>
                                  <a:lnTo>
                                    <a:pt x="1820" y="301"/>
                                  </a:lnTo>
                                  <a:lnTo>
                                    <a:pt x="1840" y="310"/>
                                  </a:lnTo>
                                  <a:lnTo>
                                    <a:pt x="1859" y="318"/>
                                  </a:lnTo>
                                  <a:lnTo>
                                    <a:pt x="1879" y="326"/>
                                  </a:lnTo>
                                  <a:lnTo>
                                    <a:pt x="1899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" name="Freeform 235"/>
                        <wps:cNvSpPr>
                          <a:spLocks/>
                        </wps:cNvSpPr>
                        <wps:spPr bwMode="auto">
                          <a:xfrm>
                            <a:off x="8336" y="1710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69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5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9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3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2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58 h 221"/>
                              <a:gd name="T110" fmla="*/ 277 w 280"/>
                              <a:gd name="T111" fmla="*/ 214 h 221"/>
                              <a:gd name="T112" fmla="*/ 280 w 280"/>
                              <a:gd name="T113" fmla="*/ 20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69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5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5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7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9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3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7"/>
                                </a:lnTo>
                                <a:lnTo>
                                  <a:pt x="32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4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88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58"/>
                                </a:lnTo>
                                <a:lnTo>
                                  <a:pt x="259" y="173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36"/>
                        <wps:cNvSpPr>
                          <a:spLocks/>
                        </wps:cNvSpPr>
                        <wps:spPr bwMode="auto">
                          <a:xfrm>
                            <a:off x="8787" y="1683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2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9 w 280"/>
                              <a:gd name="T25" fmla="*/ 54 h 221"/>
                              <a:gd name="T26" fmla="*/ 218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3 w 280"/>
                              <a:gd name="T33" fmla="*/ 45 h 221"/>
                              <a:gd name="T34" fmla="*/ 199 w 280"/>
                              <a:gd name="T35" fmla="*/ 35 h 221"/>
                              <a:gd name="T36" fmla="*/ 194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79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4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8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4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9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8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3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8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4" y="25"/>
                                </a:lnTo>
                                <a:lnTo>
                                  <a:pt x="192" y="23"/>
                                </a:lnTo>
                                <a:lnTo>
                                  <a:pt x="191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4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4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5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7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79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BC972" id="Group 216" o:spid="_x0000_s1026" style="position:absolute;margin-left:549.1pt;margin-top:98.9pt;width:83.65pt;height:52.8pt;z-index:-251710976" coordorigin="8017,1003" coordsize="1538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">
                <v:shape id="Freeform 217" o:spid="_x0000_s1027" style="position:absolute;left:8754;top:1003;width:801;height:777;visibility:visible;mso-wrap-style:square;v-text-anchor:top" coordsize="7205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" path="m7205,4496r-1,-36l7202,4425r-4,-36l7193,4355r-7,-33l7177,4289r-9,-34l7157,4224r-12,-31l7132,4162r-16,-29l7101,4105r-17,-28l7066,4050r-19,-25l7027,4000r-21,-24l6984,3954r-24,-21l6936,3913r-24,-19l6886,3876r-26,-15l6832,3845r-28,-12l6776,3821r-29,-11l6717,3801r-30,-7l6656,3789r-31,-5l6594,3782r-5,-45l6582,3692r-10,-43l6561,3606r-14,-41l6531,3525r-19,-38l6492,3450r-22,-36l6446,3381r-25,-32l6394,3318r-30,-28l6334,3263r-32,-24l6269,3216r22,-25l6312,3165r21,-27l6352,3109r18,-29l6386,3049r16,-31l6415,2986r12,-33l6438,2920r10,-36l6456,2849r5,-36l6466,2777r3,-38l6470,2700r-1,-36l6467,2627r-4,-35l6457,2556r-7,-34l6442,2488r-10,-34l6421,2422r-14,-32l6393,2359r-16,-30l6361,2300r-18,-27l6324,2245r-20,-26l6283,2194r-22,-23l6238,2147r-23,-21l6189,2106r-25,-19l6137,2071r-27,-17l6081,2040r-29,-12l6023,2016r-31,-9l5962,1999r-32,-7l5898,1988r-32,-4l5834,1983r-19,1l5798,1985r-18,2l5762,1989r-17,3l5727,1995r-17,4l5694,2003r-7,-31l5680,1941r-9,-29l5663,1882r-10,-28l5642,1826r-14,-28l5615,1772r-14,-26l5586,1721r-16,-25l5553,1673r-19,-22l5517,1629r-20,-21l5477,1588r-21,-19l5434,1550r-23,-17l5388,1518r-24,-16l5340,1489r-25,-12l5290,1465r-27,-10l5237,1446r-27,-8l5182,1431r-27,-4l5126,1424r-29,-3l5068,1420r-17,l5034,1421r-18,3l5000,1425r-18,3l4966,1430r-17,4l4932,1438r1,-11l4935,1416r1,-11l4938,1394r,-11l4939,1371r1,-11l4940,1348r-1,-36l4937,1275r-5,-35l4927,1204r-7,-34l4911,1135r-10,-33l4890,1070r-13,-32l4864,1007r-16,-30l4832,948r-18,-29l4795,893r-20,-26l4754,842r-22,-24l4709,795r-24,-21l4659,754r-25,-19l4607,719r-28,-17l4552,688r-29,-13l4493,664r-30,-10l4432,647r-32,-7l4369,636r-33,-4l4304,631r-14,1l4275,632r-14,1l4246,636r-13,1l4219,639r-14,3l4191,644r-3,-33l4182,578r-6,-33l4168,512r-9,-31l4149,450r-11,-29l4125,392r-14,-29l4097,335r-17,-26l4064,282r-18,-26l4027,232r-20,-22l3987,187r-22,-21l3943,146r-23,-19l3897,109,3872,92,3847,77,3820,64,3794,50,3766,39,3739,29r-28,-9l3682,14,3652,8,3622,4,3592,2,3562,r-34,2l3496,4r-32,5l3433,15r-31,9l3372,33r-30,11l3314,57r-28,14l3258,87r-26,18l3205,123r-24,20l3157,164r-24,23l3111,211r-21,24l3070,262r-19,27l3034,316r-17,30l3002,376r-15,31l2975,438r-11,33l2954,505r-9,34l2937,573r-5,36l2929,644r-4,37l2925,718r1,39l2929,796r5,39l2941,873r9,37l2960,946r11,35l2984,1016r-24,25l2937,1068r-22,29l2894,1125r-18,30l2858,1187r-17,33l2827,1253r-13,34l2801,1323r-10,36l2783,1396r-7,38l2772,1472r-4,40l2767,1551r1,12l2768,1575r1,13l2770,1599r2,12l2773,1623r2,11l2776,1646r-1,l2774,1646r,-1l2750,1646r-23,3l2705,1651r-23,4l2660,1660r-22,5l2615,1672r-21,6l2572,1645r-24,-32l2523,1582r-28,-28l2466,1527r-30,-25l2405,1479r-33,-21l2339,1439r-34,-15l2268,1409r-36,-12l2213,1392r-19,-4l2175,1384r-20,-4l2136,1378r-20,-1l2097,1376r-20,-1l2043,1376r-32,3l1979,1384r-31,6l1917,1398r-30,10l1858,1419r-29,12l1800,1446r-27,16l1747,1479r-27,19l1696,1518r-24,21l1648,1562r-22,23l1605,1611r-20,25l1567,1663r-18,29l1532,1721r-15,29l1502,1782r-12,32l1479,1846r-10,33l1460,1913r-7,35l1447,1983r-3,36l1440,2055r,37l1440,2127r4,35l1447,2195r6,33l1458,2261r9,31l1476,2325r10,31l1455,2378r-30,23l1396,2428r-27,26l1343,2484r-24,31l1297,2547r-21,34l1257,2616r-18,37l1224,2690r-14,39l1199,2769r-10,41l1183,2852r-6,43l1148,2901r-28,7l1092,2915r-28,10l1038,2936r-26,13l986,2962r-25,14l937,2992r-23,16l891,3026r-23,19l847,3066r-21,21l806,3109r-18,22l770,3156r-17,24l737,3207r-16,26l708,3260r-13,29l683,3317r-10,29l663,3376r-9,31l647,3438r-6,33l636,3503r-3,32l631,3569r,33l631,3625r1,23l633,3670r2,22l642,3735r7,43l660,3820r13,40l687,3898r18,39l722,3974r21,35l766,4042r24,34l815,4106r27,28l871,4162r30,26l887,4210r-12,22l864,4255r-11,24l843,4303r-9,24l825,4352r-7,25l811,4403r-7,26l800,4456r-5,26l792,4510r-2,28l788,4566r,28l788,4603r1,10l789,4622r1,9l791,4641r1,9l793,4659r1,9l775,4663r-19,-5l737,4653r-20,-3l697,4648r-20,-3l657,4643r-21,l604,4644r-32,3l540,4651r-31,7l478,4665r-31,10l418,4686r-29,14l361,4714r-28,16l306,4747r-25,18l255,4786r-23,21l209,4829r-22,24l166,4878r-20,26l127,4931r-18,28l93,4989r-16,30l63,5050r-12,31l39,5114r-10,33l20,5181r-7,35l8,5251r-5,36l1,5324,,5360r1,35l3,5429r4,34l12,5497r7,33l25,5562r10,31l45,5624r11,31l70,5684r13,29l98,5740r16,28l130,5794r19,25l168,5843r20,24l209,5889r22,21l253,5930r23,19l301,5967r25,16l352,5999r26,13l405,6025r27,11l461,6046r29,8l519,6062r30,5l580,6071r-5,19l572,6109r-2,19l567,6148r-2,20l564,6188r-1,20l563,6228r,37l566,6301r4,36l575,6372r8,36l592,6441r10,33l613,6507r12,31l639,6569r16,30l671,6629r18,28l708,6684r20,26l749,6735r22,24l794,6781r25,21l843,6822r27,19l896,6859r27,15l951,6889r29,13l1010,6913r30,10l1071,6931r31,5l1134,6942r32,2l1199,6945r23,-1l1246,6943r23,-2l1291,6937r22,-4l1335,6929r22,-7l1380,6915r21,-8l1422,6900r20,-9l1463,6880r20,-10l1501,6858r19,-13l1539,6832r19,-13l1575,6804r17,-14l1609,6774r16,-16l1641,6741r15,-18l1672,6706r13,-19l1699,6667r14,-19l1725,6627r12,-20l1748,6586r10,-22l1769,6542r28,12l1826,6565r28,9l1885,6582r30,6l1946,6592r31,3l2009,6596r23,-1l2055,6594r23,-2l2100,6588r22,-3l2143,6579r22,-5l2186,6567r21,-8l2227,6552r21,-9l2268,6533r19,-10l2307,6512r19,-12l2343,6487r18,-13l2379,6460r17,-15l2413,6430r16,-16l2445,6398r14,-17l2475,6363r13,-17l2503,6327r13,-19l2528,6288r12,-20l2551,6248r11,-21l2572,6205r9,1l2589,6207r9,1l2606,6209r7,1l2622,6211r9,2l2639,6213r33,-2l2704,6209r32,-5l2768,6198r31,-9l2830,6179r29,-11l2889,6155r22,27l2934,6207r26,24l2985,6254r27,21l3039,6295r29,17l3097,6328r31,15l3159,6356r31,11l3223,6377r33,6l3289,6389r35,3l3359,6393r22,-1l3403,6391r21,-2l3445,6387r21,-5l3487,6378r21,-6l3529,6367r20,-7l3569,6352r19,-8l3608,6336r19,-10l3646,6316r17,-11l3681,6292r18,-12l3715,6268r17,-13l3748,6240r16,-14l3779,6210r16,-15l3809,6178r15,-16l3837,6144r13,-18l3864,6108r12,-18l3887,6071r11,-20l3909,6031r34,20l3979,6068r18,9l4016,6085r19,7l4054,6097r19,7l4093,6108r20,5l4132,6116r20,2l4172,6121r21,1l4214,6123r7,-1l4228,6122r7,-1l4242,6119r7,l4256,6118r7,-1l4270,6116r10,22l4291,6160r11,23l4314,6204r12,21l4339,6245r14,19l4367,6282r14,19l4397,6319r15,18l4429,6353r18,16l4463,6384r18,15l4500,6413r19,13l4537,6439r20,12l4577,6462r21,10l4618,6482r21,8l4661,6497r22,8l4706,6511r22,5l4750,6521r23,3l4796,6526r24,1l4844,6528r2,l4849,6528r4,-1l4855,6527r3,l4860,6527r4,-1l4866,6526r9,26l4885,6576r11,24l4907,6624r12,22l4932,6669r14,21l4960,6711r14,21l4990,6752r15,19l5023,6790r17,18l5059,6825r17,17l5095,6858r20,14l5135,6886r21,14l5177,6912r21,11l5220,6934r22,10l5265,6952r23,9l5312,6967r23,6l5359,6977r25,5l5408,6984r26,2l5459,6986r20,l5499,6985r19,-2l5538,6981r18,-3l5575,6974r19,-4l5613,6965r19,-5l5649,6953r18,-7l5686,6940r34,-17l5753,6904r32,-21l5818,6861r29,-26l5876,6809r27,-28l5928,6750r25,-31l5976,6686r20,6l6017,6698r22,6l6060,6707r22,4l6104,6714r22,2l6148,6716r34,-1l6214,6712r32,-4l6277,6701r31,-7l6338,6684r29,-11l6396,6659r29,-14l6452,6629r26,-16l6505,6594r24,-20l6553,6552r24,-22l6599,6506r21,-25l6640,6455r18,-27l6676,6400r17,-29l6708,6341r15,-31l6735,6278r12,-32l6757,6213r8,-35l6772,6144r6,-36l6781,6072r4,-37l6785,5999r,-29l6782,5942r-2,-28l6776,5887r-5,-28l6765,5832r-6,-26l6751,5779r18,-11l6787,5756r17,-13l6821,5728r17,-13l6853,5699r16,-15l6884,5668r15,-16l6913,5635r13,-18l6939,5600r14,-19l6965,5562r11,-19l6987,5523r11,-20l7007,5482r10,-21l7026,5440r8,-22l7041,5396r7,-22l7053,5350r6,-23l7064,5304r4,-24l7071,5256r3,-24l7076,5207r1,-24l7078,5157r-1,-25l7076,5106r-3,-25l7070,5057r-4,-25l7061,5008r-5,-23l7050,4960r18,-23l7084,4911r16,-25l7114,4860r15,-27l7141,4805r12,-28l7163,4748r10,-29l7181,4689r7,-31l7194,4627r4,-33l7202,4562r2,-33l7205,4496xe" fillcolor="#0c0" stroked="f">
                  <v:path arrowok="t" o:connecttype="custom" o:connectlocs="786,450;743,422;711,369;717,321;711,262;673,226;633,223;611,179;570,158;549,154;537,105;496,73;465,64;441,18;396,0;348,21;326,72;320,128;308,178;301,184;256,158;213,155;172,188;161,244;138,295;104,333;75,372;73,425;95,476;88,514;64,517;18,543;0,596;17,647;58,674;65,713;94,759;141,772;175,757;200,729;243,730;273,710;291,691;335,698;383,710;415,696;442,675;471,681;489,703;521,724;541,726;564,761;601,777;636,770;679,747;726,731;753,683;756,639;779,610;787,571;796,528" o:connectangles="0,0,0,0,0,0,0,0,0,0,0,0,0,0,0,0,0,0,0,0,0,0,0,0,0,0,0,0,0,0,0,0,0,0,0,0,0,0,0,0,0,0,0,0,0,0,0,0,0,0,0,0,0,0,0,0,0,0,0,0,0"/>
                </v:shape>
                <v:shape id="Freeform 218" o:spid="_x0000_s1028" style="position:absolute;left:9124;top:1647;width:280;height:221;visibility:visible;mso-wrap-style:square;v-text-anchor:top" coordsize="2519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" path="m2519,1786r-1,-32l2517,1723r-3,-30l2508,1663r-5,-29l2496,1605r-9,-28l2477,1549r-10,-26l2455,1496r-12,-25l2429,1446r-15,-23l2399,1400r-17,-21l2366,1358r14,-34l2392,1290r12,-34l2413,1219r8,-37l2426,1145r4,-39l2431,1066r,-30l2429,1006r-4,-30l2421,946r-6,-28l2409,890r-8,-28l2392,834r-10,-25l2371,782r-12,-24l2346,734r-15,-24l2317,688r-16,-22l2285,646r-18,-20l2249,607r-18,-18l2211,573r-20,-16l2170,543r-22,-13l2125,517r-22,-10l2080,498r-24,-8l2031,483r-24,-5l1983,474r-26,-2l1932,471r-12,l1907,472r-12,1l1884,474r-12,1l1861,478r-11,2l1839,482r-6,-26l1828,432r-6,-25l1815,382r-8,-23l1798,336r-10,-22l1777,291r-11,-22l1754,249r-12,-21l1728,209r-14,-19l1699,172r-15,-17l1669,138r-17,-16l1634,107,1617,93,1599,80,1580,67,1561,56,1541,46,1521,36r-21,-7l1480,21r-22,-7l1437,9,1415,5,1393,2,1371,r-23,l1323,r-24,2l1276,7r-25,4l1228,16r-22,8l1184,33r-22,10l1141,54r-21,12l1100,80r-20,14l1061,108r-19,17l1025,143r-17,18l991,181r-15,19l961,222r-14,21l934,265r-12,23l911,312r-11,25l891,362r-9,26l874,414r-7,27l862,469r-5,27l854,525r-2,29l843,553r-9,-2l827,550r-9,-2l809,547r-9,-1l791,546r-9,-1l757,546r-26,2l706,553r-24,4l657,564r-23,9l611,582r-23,11l565,604r-21,13l523,632r-20,15l484,664r-19,17l446,700r-17,20l413,740r-16,22l382,785r-14,23l355,832r-12,26l332,883r-10,27l313,936r-8,28l299,992r-6,29l289,1051r-4,29l283,1110r,31l283,1167r1,24l288,1216r3,24l295,1264r5,24l305,1311r7,23l295,1343r-16,10l262,1364r-16,14l230,1391r-15,14l200,1421r-14,15l171,1454r-13,18l145,1491r-12,18l121,1530r-11,20l98,1573r-11,21l77,1616r-10,23l59,1662r-8,24l43,1709r-8,24l29,1758r-6,23l18,1805r-5,25l9,1854r-3,24l3,1903r-2,24l,1951r,23l,1985r1,2l1,1983r2,-8l4,1968r3,-5l8,1963r1,2l10,1968r1,6l2482,1974r9,-25l2498,1927r6,-22l2509,1884r5,-21l2517,1840r1,-26l2519,1786xe" fillcolor="lime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276,220;279,210;280,199" o:connectangles="0,0,0,0,0,0,0,0,0,0,0,0,0,0,0,0,0,0,0,0,0,0,0,0,0,0,0,0,0,0,0,0,0,0,0,0,0,0,0,0,0,0,0,0,0,0,0,0,0,0,0,0,0,0,0,0,0"/>
                </v:shape>
                <v:shape id="Freeform 219" o:spid="_x0000_s1029" style="position:absolute;left:9247;top:1734;width:280;height:183;visibility:visible;mso-wrap-style:square;v-text-anchor:top" coordsize="2521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" path="m2521,1786r-2,-32l2517,1723r-3,-30l2509,1663r-6,-29l2496,1605r-9,-28l2478,1549r-11,-26l2456,1496r-13,-25l2430,1446r-15,-23l2400,1400r-17,-21l2366,1358r14,-34l2393,1290r11,-34l2414,1219r8,-37l2428,1145r3,-39l2432,1066r-1,-30l2429,1006r-4,-30l2422,946r-7,-28l2409,890r-8,-28l2392,834r-10,-25l2371,782r-12,-24l2347,734r-15,-24l2318,688r-17,-22l2285,646r-17,-20l2249,607r-18,-18l2212,573r-21,-16l2170,543r-21,-13l2127,517r-24,-10l2080,498r-23,-8l2033,483r-25,-5l1983,474r-26,-2l1932,471r-12,l1909,472r-13,1l1884,474r-11,1l1862,478r-12,2l1839,482r-4,-26l1829,432r-7,-25l1815,382r-8,-23l1798,336r-10,-22l1778,291r-11,-22l1755,249r-13,-21l1728,209r-14,-19l1700,172r-16,-17l1669,138r-17,-16l1635,107,1618,93,1599,80,1580,67,1561,56,1541,46,1521,36r-20,-7l1480,21r-21,-7l1437,9,1416,5,1394,2,1371,r-22,l1324,r-24,2l1276,7r-23,4l1229,16r-23,8l1184,33r-22,10l1141,54r-21,12l1100,80r-20,14l1061,108r-19,17l1025,143r-17,18l991,181r-15,19l962,222r-15,21l934,265r-12,23l911,312r-10,25l891,362r-9,26l874,414r-6,27l862,469r-4,27l854,525r-2,29l844,553r-9,-2l827,550r-9,-2l809,547r-8,-1l792,546r-9,-1l757,546r-24,2l707,553r-24,4l658,564r-24,9l611,582r-22,11l567,604r-23,13l523,632r-20,15l484,664r-19,17l447,700r-18,20l413,740r-16,22l383,785r-15,23l355,832r-11,26l332,883r-9,27l313,936r-8,28l299,992r-6,29l289,1051r-3,29l284,1110r-1,31l284,1167r2,24l288,1216r3,24l295,1264r6,24l307,1311r5,23l295,1343r-16,10l262,1364r-15,14l231,1391r-15,14l201,1421r-14,15l173,1454r-14,18l146,1491r-12,18l122,1530r-12,20l99,1573r-12,21l78,1616r-9,23l60,1662r-9,24l43,1709r-8,24l30,1758r-7,23l18,1805r-5,25l10,1854r-3,24l3,1903r-1,24l1,1951,,1974r1,11l1,1987r1,-4l3,1975r3,-7l7,1963r1,l9,1965r2,3l12,1974r2471,l2491,1949r7,-22l2505,1905r6,-21l2515,1863r2,-23l2519,1814r2,-28xe" fillcolor="#0c0" stroked="f">
                  <v:path arrowok="t" o:connecttype="custom" o:connectlocs="279,156;276,145;271,135;265,127;267,116;270,102;269,90;267,79;262,70;256,61;248,54;239,49;228,45;217,43;211,44;205,44;202,37;199,29;193,21;187,14;180,9;171,4;162,1;152,0;142,1;132,3;122,7;114,13;107,20;101,29;97,38;95,48;92,51;88,50;79,51;68,54;58,58;50,64;43,72;37,81;33,91;32,102;32,112;34,121;29,126;22,131;16,137;11,145;7,153;3,162;1,171;0,180;0,183;1,181;276,182;279,174;280,164" o:connectangles="0,0,0,0,0,0,0,0,0,0,0,0,0,0,0,0,0,0,0,0,0,0,0,0,0,0,0,0,0,0,0,0,0,0,0,0,0,0,0,0,0,0,0,0,0,0,0,0,0,0,0,0,0,0,0,0,0"/>
                </v:shape>
                <v:shape id="Freeform 220" o:spid="_x0000_s1030" style="position:absolute;left:8556;top:1673;width:280;height:221;visibility:visible;mso-wrap-style:square;v-text-anchor:top" coordsize="2519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" path="m2519,1786r,-32l2517,1723r-3,-30l2509,1663r-6,-29l2496,1605r-9,-28l2478,1549r-11,-26l2455,1496r-12,-25l2430,1446r-16,-23l2399,1400r-17,-21l2366,1358r14,-34l2393,1290r11,-34l2413,1219r8,-37l2426,1145r4,-39l2431,1066r,-30l2429,1006r-4,-30l2421,946r-6,-28l2409,890r-8,-28l2392,834r-10,-25l2371,782r-12,-24l2346,734r-14,-24l2317,688r-16,-22l2285,646r-18,-20l2249,607r-18,-18l2211,573r-20,-16l2170,543r-22,-13l2126,517r-23,-10l2080,498r-24,-8l2033,483r-26,-5l1983,474r-26,-2l1932,471r-12,l1908,472r-12,1l1884,474r-11,1l1861,478r-11,2l1839,482r-4,-26l1829,432r-7,-25l1815,382r-8,-23l1798,336r-10,-22l1778,291r-12,-22l1754,249r-12,-21l1728,209r-14,-19l1700,172r-16,-17l1669,138r-17,-16l1634,107,1617,93,1599,80,1580,67,1561,56,1541,46,1521,36r-20,-7l1480,21r-21,-7l1437,9,1415,5,1393,2,1371,r-22,l1323,r-24,2l1276,7r-25,4l1228,16r-22,8l1184,33r-22,10l1141,54r-21,12l1100,80r-20,14l1061,108r-19,17l1025,143r-17,18l991,181r-15,19l962,222r-15,21l934,265r-12,23l911,312r-11,25l891,362r-9,26l874,414r-7,27l862,469r-4,27l854,525r-2,29l843,553r-8,-2l827,550r-9,-2l809,547r-9,-1l791,546r-9,-1l757,546r-26,2l707,553r-25,4l657,564r-23,9l611,582r-22,11l567,604r-23,13l523,632r-20,15l484,664r-19,17l447,700r-18,20l413,740r-16,22l382,785r-14,23l355,832r-12,26l332,883r-10,27l313,936r-8,28l299,992r-6,29l289,1051r-3,29l283,1110r,31l283,1167r3,24l288,1216r3,24l295,1264r5,24l305,1311r7,23l295,1343r-16,10l262,1364r-15,14l230,1391r-14,14l200,1421r-14,15l173,1454r-15,18l146,1491r-13,18l121,1530r-11,20l99,1573r-12,21l78,1616r-10,23l59,1662r-8,24l43,1709r-8,24l29,1758r-6,23l18,1805r-5,25l9,1854r-2,24l3,1903r-1,24l1,1951,,1974r,11l1,1987r1,-4l3,1975r1,-7l7,1963r1,l9,1965r1,3l12,1974r2471,l2491,1949r7,-22l2505,1905r6,-21l2514,1863r3,-23l2519,1814r,-28xe" fillcolor="#0c0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9,62;68,65;58,70;50,78;42,87;37,98;33,110;31,123;32,135;34,146;29,152;22,158;16,166;11,175;7,185;3,196;1,206;0,217;0,221;1,218;276,220;279,210;280,199" o:connectangles="0,0,0,0,0,0,0,0,0,0,0,0,0,0,0,0,0,0,0,0,0,0,0,0,0,0,0,0,0,0,0,0,0,0,0,0,0,0,0,0,0,0,0,0,0,0,0,0,0,0,0,0,0,0,0,0,0"/>
                </v:shape>
                <v:shape id="Freeform 221" o:spid="_x0000_s1031" style="position:absolute;left:8807;top:1734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" path="m280,199r,-4l280,192r-1,-4l279,185r-1,-3l277,179r-1,-4l275,172r-1,-3l273,166r-2,-2l270,161r-2,-3l267,156r-2,-3l263,151r1,-4l266,143r1,-3l268,136r1,-5l270,127r,-4l270,119r,-4l270,112r,-3l269,105r-1,-3l268,99r-1,-3l266,93r-1,-3l263,87r-1,-3l261,82r-2,-3l257,77r-1,-3l254,72r-2,-2l250,68r-2,-2l246,64r-3,-2l241,60r-2,-1l236,58r-2,-2l231,55r-3,-1l226,54r-3,-1l220,53r-3,-1l215,52r-2,l212,52r-1,1l209,53r-1,l207,53r-1,l204,54r,-3l203,48r-1,-3l202,42r-1,-2l200,37r-1,-2l197,32r-1,-2l195,28r-2,-3l192,23r-2,-2l189,19r-2,-2l185,15r-2,-1l182,12r-2,-2l178,9,176,7,173,6,171,5,169,4,167,3,164,2r-2,l160,1r-3,l155,r-3,l150,r-3,l144,r-2,1l139,1r-3,1l134,3r-3,1l129,5r-2,1l124,7r-2,2l120,10r-2,2l116,14r-2,2l112,18r-2,2l108,22r-1,3l105,27r-1,2l102,32r-1,3l100,37r-1,3l98,43r-1,3l96,49r,3l95,55r,3l95,62r-1,l93,61r-1,l91,61r-1,l89,61r-1,l87,61r-3,l81,61r-3,1l76,62r-3,1l70,64r-2,1l65,66r-2,1l61,69r-3,1l56,72r-2,2l52,76r-2,2l48,80r-2,2l44,85r-2,2l41,90r-2,3l38,95r-1,3l36,101r-1,3l34,107r-1,3l32,114r,3l32,120r-1,3l31,127r,3l32,132r,3l32,138r1,3l33,143r1,3l35,148r-2,1l31,150r-2,2l27,153r-1,2l24,156r-2,2l21,160r-2,2l18,164r-2,2l15,168r-2,2l12,172r-1,3l10,177r-1,3l8,182r-1,3l6,188r-1,2l4,193r-1,3l2,198r,3l1,204r,2l1,209,,212r,2l,217r,3l,221r,-1l1,219r,-1l1,219r,1l141,171r135,49l277,217r,-3l278,212r1,-2l279,207r1,-2l280,202r,-3xe" fillcolor="lime" stroked="f">
                  <v:path arrowok="t" o:connecttype="custom" o:connectlocs="279,188;276,175;271,164;265,153;267,140;270,123;270,109;267,96;262,84;256,74;248,66;239,59;228,54;217,52;211,53;206,53;202,45;199,35;193,25;187,17;180,10;171,5;162,2;152,0;142,1;131,4;122,9;114,16;107,25;101,35;97,46;95,58;92,61;88,61;78,62;68,65;58,70;50,78;42,87;37,98;33,110;31,123;32,135;34,146;29,152;22,158;16,166;11,175;7,185;3,196;1,206;0,217;0,221;1,218;141,171;278,212;280,202" o:connectangles="0,0,0,0,0,0,0,0,0,0,0,0,0,0,0,0,0,0,0,0,0,0,0,0,0,0,0,0,0,0,0,0,0,0,0,0,0,0,0,0,0,0,0,0,0,0,0,0,0,0,0,0,0,0,0,0,0"/>
                </v:shape>
                <v:shape id="Freeform 222" o:spid="_x0000_s1032" style="position:absolute;left:9003;top:1734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" path="m280,199r,-4l280,192r-1,-4l279,185r-1,-3l277,179r-1,-4l275,172r-1,-3l273,166r-1,-2l270,161r-2,-3l267,156r-2,-3l263,151r2,-4l266,143r1,-3l268,136r1,-5l270,127r,-4l270,119r,-4l270,112r,-3l269,105r-1,-3l268,99r-1,-3l266,93r-1,-3l264,87r-2,-3l261,82r-2,-3l258,77r-2,-3l254,72r-2,-2l250,68r-2,-2l246,64r-2,-2l241,60r-2,-1l236,58r-2,-2l231,55r-2,-1l226,54r-3,-1l220,53r-2,-1l215,52r-2,l212,52r-1,1l209,53r-1,l207,53r-1,l204,54r,-3l203,48r,-3l202,42r-1,-2l200,37r-1,-2l198,32r-2,-2l195,28r-1,-3l192,23r-1,-2l189,19r-2,-2l185,15r-1,-1l182,12r-2,-2l178,9,176,7,174,6,171,5,169,4,167,3,165,2r-3,l160,1r-3,l155,r-3,l150,r-3,l144,r-2,1l139,1r-3,1l134,3r-2,1l129,5r-2,1l124,7r-2,2l120,10r-2,2l116,14r-2,2l112,18r-2,2l108,22r-1,3l105,27r-1,2l102,32r-1,3l100,37r-1,3l98,43r-1,3l96,49r,3l95,55r,3l95,62r-1,l93,61r-1,l91,61r-1,l89,61r-1,l87,61r-3,l81,61r-3,1l76,62r-3,1l70,64r-2,1l65,66r-2,1l60,69r-2,1l56,72r-2,2l52,76r-2,2l48,80r-2,2l44,85r-2,2l41,90r-2,3l38,95r-1,3l36,101r-1,3l34,107r-1,3l33,114r-1,3l32,120r-1,3l31,127r,3l32,132r,3l32,138r1,3l33,143r1,3l35,148r-2,1l31,150r-2,2l27,153r-1,2l24,156r-2,2l21,160r-2,2l18,164r-2,2l15,168r-2,2l12,172r-1,3l10,177r-1,3l7,182r,3l6,188r-1,2l4,193r-1,3l3,198r-1,3l1,204r,2l1,209,,212r,2l,217r,3l,221r,-1l,219r1,-1l1,219r,1l132,179r144,41l277,217r1,-3l278,212r1,-2l279,207r1,-2l280,202r,-3xe" fillcolor="#060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132,179;278,212;280,202" o:connectangles="0,0,0,0,0,0,0,0,0,0,0,0,0,0,0,0,0,0,0,0,0,0,0,0,0,0,0,0,0,0,0,0,0,0,0,0,0,0,0,0,0,0,0,0,0,0,0,0,0,0,0,0,0,0,0,0,0"/>
                </v:shape>
                <v:shape id="Freeform 223" o:spid="_x0000_s1033" style="position:absolute;left:8017;top:1029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" path="m7204,4496r,-36l7202,4425r-4,-36l7192,4355r-6,-33l7178,4289r-10,-34l7157,4224r-12,-31l7131,4162r-14,-29l7101,4105r-17,-28l7066,4050r-20,-25l7026,4000r-21,-24l6983,3954r-23,-21l6937,3913r-26,-19l6886,3876r-27,-15l6833,3845r-28,-12l6776,3821r-29,-11l6718,3801r-31,-7l6657,3789r-31,-5l6594,3782r-5,-45l6581,3692r-8,-43l6560,3606r-13,-41l6531,3525r-18,-38l6492,3450r-22,-36l6446,3381r-25,-32l6393,3318r-28,-28l6334,3263r-32,-24l6268,3216r22,-25l6313,3165r20,-27l6351,3109r18,-29l6386,3049r15,-31l6415,2986r13,-33l6439,2920r9,-36l6455,2849r7,-36l6466,2777r3,-38l6470,2700r-1,-36l6466,2627r-3,-35l6456,2556r-6,-34l6441,2488r-10,-34l6420,2422r-13,-32l6393,2359r-15,-30l6361,2300r-17,-27l6325,2245r-20,-26l6284,2194r-22,-23l6238,2147r-24,-21l6190,2106r-27,-19l6137,2071r-28,-17l6081,2040r-28,-12l6023,2016r-30,-9l5962,1999r-31,-7l5899,1988r-32,-4l5834,1983r-18,1l5797,1985r-18,2l5762,1989r-17,3l5727,1995r-17,4l5693,2003r-6,-31l5680,1941r-8,-29l5663,1882r-11,-28l5641,1826r-12,-28l5616,1772r-15,-26l5586,1721r-17,-25l5552,1673r-17,-22l5516,1629r-20,-21l5476,1588r-21,-19l5433,1550r-22,-17l5388,1518r-24,-16l5340,1489r-25,-12l5289,1465r-25,-10l5237,1446r-28,-8l5182,1431r-28,-4l5126,1424r-28,-3l5069,1420r-18,l5034,1421r-18,3l4999,1425r-16,3l4965,1430r-17,4l4932,1438r1,-11l4935,1416r1,-11l4937,1394r1,-11l4940,1371r,-11l4940,1348r,-36l4937,1275r-4,-35l4927,1204r-7,-34l4912,1135r-10,-33l4890,1070r-12,-32l4863,1007r-15,-30l4831,948r-18,-29l4795,893r-20,-26l4754,842r-23,-24l4708,795r-24,-21l4660,754r-26,-19l4606,719r-26,-17l4551,688r-29,-13l4493,664r-30,-10l4432,647r-31,-7l4369,636r-33,-4l4303,631r-14,1l4275,632r-14,1l4247,636r-15,1l4218,639r-13,3l4192,644r-5,-33l4182,578r-6,-33l4168,512r-9,-31l4148,450r-11,-29l4125,392r-14,-29l4096,335r-15,-26l4064,282r-17,-26l4028,232r-20,-22l3987,187r-21,-21l3944,146r-24,-19l3896,109,3872,92,3846,77,3821,64,3794,50,3767,39,3739,29r-29,-9l3681,14,3652,8,3622,4,3592,2,3561,r-32,2l3496,4r-31,5l3433,15r-30,9l3372,33r-29,11l3313,57r-28,14l3258,87r-27,18l3206,123r-26,20l3156,164r-22,23l3112,211r-21,24l3070,262r-19,27l3033,316r-16,30l3002,376r-14,31l2974,438r-11,33l2953,505r-8,34l2938,573r-6,36l2928,644r-2,37l2925,718r1,39l2929,796r5,39l2940,873r9,37l2959,946r12,35l2984,1016r-24,25l2937,1068r-22,29l2895,1125r-20,30l2857,1187r-15,33l2826,1253r-13,34l2801,1323r-10,36l2783,1396r-7,38l2771,1472r-2,40l2768,1551r,12l2769,1575r,13l2770,1599r2,12l2773,1623r1,11l2776,1646r-1,l2774,1646r,-1l2750,1646r-22,3l2705,1651r-23,4l2659,1660r-21,5l2616,1672r-22,6l2572,1645r-25,-32l2522,1582r-27,-28l2467,1527r-31,-25l2405,1479r-32,-21l2338,1439r-34,-15l2269,1409r-38,-12l2213,1392r-20,-4l2175,1384r-19,-4l2136,1378r-20,-1l2096,1376r-20,-1l2044,1376r-33,3l1980,1384r-32,6l1917,1398r-30,10l1858,1419r-30,12l1801,1446r-28,16l1746,1479r-25,19l1695,1518r-24,21l1649,1562r-22,23l1606,1611r-21,25l1566,1663r-18,29l1532,1721r-15,29l1503,1782r-13,32l1479,1846r-10,33l1460,1913r-7,35l1448,1983r-5,36l1441,2055r-1,37l1441,2127r2,35l1446,2195r6,33l1459,2261r7,31l1475,2325r10,31l1454,2378r-30,23l1396,2428r-27,26l1344,2484r-25,31l1297,2547r-21,34l1257,2616r-17,37l1224,2690r-13,39l1199,2769r-9,41l1182,2852r-5,43l1148,2901r-28,7l1092,2915r-27,10l1038,2936r-26,13l986,2962r-25,14l936,2992r-23,16l890,3026r-22,19l847,3066r-21,21l807,3109r-19,22l769,3156r-16,24l736,3207r-14,26l707,3260r-12,29l683,3317r-11,29l662,3376r-8,31l647,3438r-6,33l637,3503r-4,32l631,3569r-1,33l630,3625r1,23l633,3670r2,22l641,3735r9,43l660,3820r12,40l687,3898r17,39l723,3974r20,35l765,4042r24,34l815,4106r27,28l870,4162r30,26l888,4210r-12,22l863,4255r-11,24l842,4303r-8,24l825,4352r-8,25l810,4403r-5,26l799,4456r-4,26l791,4510r-2,28l788,4566r,28l788,4603r,10l789,4622r1,9l791,4641r2,9l794,4659r,9l775,4663r-19,-5l736,4653r-19,-3l697,4648r-19,-3l656,4643r-19,l603,4644r-32,3l539,4651r-31,7l477,4665r-30,10l417,4686r-28,14l361,4714r-28,16l307,4747r-27,18l256,4786r-24,21l208,4829r-22,24l165,4878r-20,26l127,4931r-18,28l92,4989r-15,30l62,5050r-12,31l39,5114r-10,33l20,5181r-7,35l7,5251r-3,36l1,5324,,5360r,35l3,5429r4,34l11,5497r7,33l26,5562r9,31l45,5624r12,31l69,5684r14,29l98,5740r15,28l131,5794r18,25l169,5843r19,24l208,5889r23,21l254,5930r23,19l301,5967r25,16l352,5999r26,13l405,6025r28,11l461,6046r28,8l519,6062r30,5l579,6071r-3,19l572,6109r-3,19l567,6148r-2,20l564,6188r-2,20l562,6228r2,37l566,6301r4,36l576,6372r6,36l591,6441r10,33l612,6507r14,31l640,6569r14,30l671,6629r18,28l707,6684r20,26l749,6735r23,24l794,6781r24,21l843,6822r26,19l895,6859r28,15l951,6889r29,13l1009,6913r30,10l1070,6931r32,5l1133,6942r34,2l1199,6945r23,-1l1245,6943r23,-2l1292,6937r22,-4l1336,6929r22,-7l1379,6915r21,-8l1421,6900r21,-9l1462,6880r20,-10l1502,6858r19,-13l1539,6832r18,-13l1575,6804r18,-14l1609,6774r16,-16l1641,6741r16,-18l1671,6706r14,-19l1699,6667r13,-19l1724,6627r12,-20l1747,6586r11,-22l1768,6542r28,12l1825,6565r30,9l1885,6582r30,6l1945,6592r33,3l2009,6596r23,-1l2055,6594r22,-2l2099,6588r22,-3l2144,6579r21,-5l2186,6567r21,-8l2228,6552r20,-9l2267,6533r20,-10l2306,6512r19,-12l2344,6487r18,-13l2379,6460r17,-15l2412,6430r17,-16l2444,6398r16,-17l2474,6363r15,-17l2502,6327r13,-19l2527,6288r13,-20l2552,6248r10,-21l2573,6205r8,1l2589,6207r8,1l2605,6209r9,1l2622,6211r8,2l2639,6213r32,-2l2705,6209r32,-5l2768,6198r31,-9l2830,6179r29,-11l2888,6155r22,27l2935,6207r24,24l2984,6254r27,21l3039,6295r28,17l3097,6328r30,15l3158,6356r32,11l3222,6377r34,6l3290,6389r34,3l3358,6393r23,-1l3403,6391r21,-2l3446,6387r21,-5l3488,6378r21,-6l3529,6367r20,-7l3569,6352r20,-8l3607,6336r19,-10l3645,6316r18,-11l3681,6292r17,-12l3716,6268r16,-13l3749,6240r15,-14l3780,6210r14,-15l3810,6178r13,-16l3837,6144r14,-18l3863,6108r12,-18l3887,6071r11,-20l3908,6031r35,20l3979,6068r18,9l4016,6085r18,7l4053,6097r20,7l4092,6108r20,5l4132,6116r20,2l4173,6121r20,1l4214,6123r6,-1l4228,6122r7,-1l4242,6119r7,l4256,6118r6,-1l4270,6116r10,22l4290,6160r11,23l4313,6204r12,21l4339,6245r13,19l4366,6282r16,19l4397,6319r16,18l4429,6353r17,16l4464,6384r17,15l4499,6413r19,13l4538,6439r19,12l4578,6462r20,10l4619,6482r21,8l4661,6497r22,8l4705,6511r22,5l4750,6521r24,3l4797,6526r23,1l4843,6528r4,l4849,6528r3,-1l4855,6527r3,l4861,6527r2,-1l4866,6526r9,26l4885,6576r10,24l4907,6624r11,22l4932,6669r13,21l4959,6711r15,21l4989,6752r17,19l5022,6790r18,18l5058,6825r19,17l5096,6858r18,14l5135,6886r20,14l5176,6912r21,11l5219,6934r23,10l5265,6952r23,9l5311,6967r24,6l5359,6977r24,5l5409,6984r24,2l5458,6986r20,l5498,6985r20,-2l5537,6981r20,-3l5576,6974r19,-4l5613,6965r18,-5l5650,6953r18,-7l5685,6940r35,-17l5754,6904r32,-21l5817,6861r30,-26l5876,6809r27,-28l5929,6750r24,-31l5975,6686r21,6l6017,6698r21,6l6060,6707r21,4l6103,6714r23,2l6149,6716r32,-1l6213,6712r32,-4l6277,6701r30,-7l6338,6684r29,-11l6397,6659r27,-14l6452,6629r27,-16l6504,6594r25,-20l6554,6552r22,-22l6598,6506r21,-25l6639,6455r20,-27l6677,6400r16,-29l6708,6341r14,-31l6735,6278r11,-32l6756,6213r9,-35l6772,6144r5,-36l6782,6072r2,-37l6785,5999r-1,-29l6783,5942r-3,-28l6776,5887r-5,-28l6765,5832r-7,-26l6752,5779r18,-11l6787,5756r17,-13l6820,5728r17,-13l6854,5699r15,-15l6884,5668r15,-16l6912,5635r15,-18l6940,5600r12,-19l6964,5562r12,-19l6988,5523r9,-20l7007,5482r9,-21l7025,5440r8,-22l7041,5396r6,-22l7054,5350r5,-23l7064,5304r4,-24l7072,5256r2,-24l7076,5207r1,-24l7077,5157r,-25l7075,5106r-2,-25l7069,5057r-3,-25l7061,5008r-5,-23l7049,4960r18,-23l7084,4911r15,-25l7115,4860r13,-27l7140,4805r12,-28l7163,4748r9,-29l7181,4689r7,-31l7194,4627r5,-33l7202,4562r2,-33l7204,4496xe" fillcolor="#0c0" stroked="f">
                  <v:path arrowok="t" o:connecttype="custom" o:connectlocs="785,450;743,422;710,369;716,321;710,262;672,226;632,223;610,179;569,158;548,154;536,105;496,73;464,64;440,18;395,0;348,21;325,72;319,128;308,178;300,184;256,158;213,155;172,188;161,244;138,295;104,333;75,372;73,425;95,476;88,514;63,517;18,543;0,596;17,647;58,674;65,713;94,759;141,772;175,757;199,729;243,730;273,710;291,691;334,698;383,710;414,696;442,675;470,681;488,703;520,724;540,726;564,761;601,777;635,770;678,747;725,731;752,683;756,639;778,610;786,571;795,528" o:connectangles="0,0,0,0,0,0,0,0,0,0,0,0,0,0,0,0,0,0,0,0,0,0,0,0,0,0,0,0,0,0,0,0,0,0,0,0,0,0,0,0,0,0,0,0,0,0,0,0,0,0,0,0,0,0,0,0,0,0,0,0,0"/>
                </v:shape>
                <v:shape id="Freeform 224" o:spid="_x0000_s1034" style="position:absolute;left:8111;top:1747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" path="m280,199r,-4l280,192r-1,-4l279,185r-1,-3l277,179r-1,-4l275,172r-1,-3l273,166r-2,-2l270,161r-2,-3l267,156r-2,-3l263,151r1,-4l266,143r1,-3l268,136r1,-5l270,127r,-4l270,119r,-4l270,112r-1,-3l269,105r-1,-3l268,99r-1,-3l266,93r-1,-3l263,87r-1,-3l261,82r-2,-3l257,77r-1,-3l254,72r-2,-2l250,68r-2,-2l246,64r-3,-2l241,60r-2,-1l236,58r-2,-2l231,55r-3,-1l226,54r-3,-1l220,53r-3,-1l215,52r-2,l212,52r-1,1l209,53r-1,l207,53r-2,l204,54r,-3l203,48r-1,-3l202,42r-1,-2l200,37r-1,-2l197,32r-1,-2l195,28r-2,-3l192,23r-2,-2l189,19r-2,-2l185,15r-2,-1l182,12r-2,-2l178,9,175,7,173,6,171,5,169,4,167,3,164,2r-2,l160,1r-3,l155,r-3,l150,r-3,l144,r-2,1l139,1r-2,1l134,3r-2,1l129,5r-2,1l124,7r-2,2l120,10r-2,2l116,14r-2,2l112,18r-2,2l108,22r-1,3l105,27r-1,2l102,32r-1,3l100,37r-1,3l98,43r-1,3l96,49r,3l95,55r,3l95,62r-1,l93,61r-1,l91,61r-1,l89,61r-1,l87,61r-3,l81,61r-2,1l76,62r-3,1l70,64r-2,1l65,66r-2,1l60,69r-2,1l56,72r-2,2l52,76r-2,2l48,80r-2,2l44,85r-1,2l41,90r-2,3l38,95r-1,3l36,101r-1,3l34,107r-1,3l33,114r-1,3l32,120r,3l31,127r1,3l32,132r,3l32,138r1,3l33,143r1,3l35,148r-2,1l31,150r-2,2l27,153r-1,2l24,156r-2,2l21,160r-2,2l18,164r-2,2l15,168r-1,2l12,172r-1,3l10,177r-1,3l8,182r-1,3l6,188r-1,2l4,188r-1,8l3,198r-1,3l1,204r,2l1,209,,212r,2l,217r,3l,221r,-1l1,219r,-1l1,219r,1l132,158r127,15l276,220r1,-3l277,214r1,-2l279,210r,-3l280,205r,-3l280,199xe" fillcolor="#0c0" stroked="f">
                  <v:path arrowok="t" o:connecttype="custom" o:connectlocs="279,188;276,175;271,164;265,153;267,140;270,123;269,109;267,96;262,84;256,74;248,66;239,59;228,54;217,52;211,53;205,53;202,45;199,35;193,25;187,17;180,10;171,5;162,2;152,0;142,1;132,4;122,9;114,16;107,25;101,35;97,46;95,58;92,61;88,61;79,62;68,65;58,70;50,78;43,87;37,98;33,110;32,123;32,135;34,146;29,152;22,158;16,166;11,175;7,185;3,196;1,206;0,217;0,221;1,218;132,158;277,214;280,205" o:connectangles="0,0,0,0,0,0,0,0,0,0,0,0,0,0,0,0,0,0,0,0,0,0,0,0,0,0,0,0,0,0,0,0,0,0,0,0,0,0,0,0,0,0,0,0,0,0,0,0,0,0,0,0,0,0,0,0,0"/>
                </v:shape>
                <v:shape id="Freeform 225" o:spid="_x0000_s1035" style="position:absolute;left:8176;top:1497;width:211;height:144;visibility:visible;mso-wrap-style:square;v-text-anchor:top" coordsize="1899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" path="m1899,333r-38,21l1824,378r-36,26l1754,432r-17,15l1721,462r-17,17l1689,496r-16,16l1659,530r-15,19l1630,568r-18,27l1595,622r-16,28l1565,677r-12,29l1540,734r-11,30l1521,793r-8,28l1505,850r-6,30l1495,909r-3,29l1490,968r-2,29l1488,1025r-1,l1487,1024r-1,l1485,1023r,-1l1484,1022r,-1l1483,1021r-28,-19l1428,987r-29,-16l1370,959r-30,-12l1310,938r-31,-8l1248,923r-31,-4l1185,916r-32,-1l1122,915r-32,2l1058,920r-32,5l995,931r-32,8l932,949r-31,11l870,973r-31,14l809,1002r-29,18l752,1038r-28,20l696,1080r-26,22l643,1126r-24,26l594,1178r-23,29l550,1237r-5,7l540,1250r-4,8l532,1265r-4,8l525,1279r-5,8l516,1294r-11,-13l494,1269r-12,-12l469,1246r-12,-12l444,1223r-13,-10l416,1203r-23,-17l369,1172r-25,-12l320,1147r-25,-10l269,1127r-26,-7l217,1113r-26,-6l163,1104r-27,-3l109,1099r-27,l54,1099r-27,2l,1103r25,-19l50,1064r23,-21l97,1021r23,-23l142,973r20,-25l183,920r18,-26l218,866r16,-28l248,809r13,-27l272,752r12,-29l292,694r9,-30l308,635r5,-30l318,575r3,-30l323,517r1,-30l324,458r23,-11l369,436r22,-12l413,411r21,-14l455,383r20,-16l496,352r20,-17l535,317r18,-18l572,280r18,-20l608,240r16,-21l641,196r,-1l641,194r1,l642,193r,-1l643,192r27,18l696,225r28,13l752,252r28,10l809,272r30,8l869,285r30,4l929,293r31,2l991,295r29,-2l1051,291r31,-5l1112,280r31,-7l1173,264r30,-10l1233,243r29,-13l1291,215r28,-15l1348,183r28,-19l1402,145r27,-21l1454,102r24,-23l1503,53r22,-25l1548,r16,38l1584,74r10,18l1605,110r11,17l1628,143r12,16l1653,175r15,15l1682,205r16,15l1713,233r17,13l1746,258r19,13l1783,282r19,11l1820,302r19,9l1859,318r20,8l1899,333xe" fillcolor="#090" stroked="f">
                  <v:path arrowok="t" o:connecttype="custom" o:connectlocs="199,45;189,53;183,61;175,72;170,85;167,98;165,111;165,114;165,114;155,108;142,103;128,102;114,103;100,107;87,114;74,123;63,134;60,140;58,143;54,140;48,135;38,129;27,125;15,123;3,123;8,116;18,105;26,93;32,80;35,67;36,54;43,47;53,41;61,33;69,24;71,22;71,21;80,26;93,31;107,33;120,32;134,28;147,22;159,14;169,3;177,10;182,18;189,24;196,30;204,35" o:connectangles="0,0,0,0,0,0,0,0,0,0,0,0,0,0,0,0,0,0,0,0,0,0,0,0,0,0,0,0,0,0,0,0,0,0,0,0,0,0,0,0,0,0,0,0,0,0,0,0,0,0"/>
                </v:shape>
                <v:shape id="Freeform 226" o:spid="_x0000_s1036" style="position:absolute;left:8181;top:1255;width:211;height:144;visibility:visible;mso-wrap-style:square;v-text-anchor:top" coordsize="189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" path="m1898,332r-37,23l1824,378r-35,27l1753,432r-16,16l1720,463r-15,16l1689,495r-15,18l1658,531r-14,19l1631,569r-19,26l1595,623r-15,28l1565,678r-13,28l1540,735r-10,29l1520,792r-8,29l1506,851r-6,29l1496,909r-5,30l1489,968r-1,29l1488,1026r,-1l1487,1025r-1,-1l1486,1023r-2,l1484,1022r-1,l1482,1021r-26,-18l1427,986r-28,-14l1369,959r-29,-11l1310,938r-31,-8l1248,923r-31,-4l1186,915r-32,-1l1122,914r-33,3l1057,920r-31,5l994,931r-32,9l931,950r-31,11l869,973r-30,14l810,1003r-30,17l752,1038r-29,20l696,1079r-27,24l644,1127r-26,26l595,1179r-23,28l550,1237r-5,6l541,1251r-5,7l532,1266r-3,6l524,1280r-3,7l516,1294r-11,-13l493,1269r-11,-11l470,1246r-13,-11l443,1224r-13,-12l417,1202r-25,-15l369,1173r-24,-14l319,1148r-25,-11l269,1128r-26,-8l217,1114r-27,-6l163,1104r-27,-2l109,1099r-27,-1l55,1099r-28,2l,1104r25,-19l49,1065r25,-21l97,1021r22,-24l141,973r21,-25l182,921r19,-28l218,866r15,-28l247,810r14,-29l273,753r10,-29l293,694r8,-29l307,635r7,-30l318,576r4,-30l324,516r,-28l324,458r23,-10l369,437r21,-13l412,411r21,-13l454,383r21,-15l495,351r20,-16l535,317r19,-18l572,280r17,-20l607,239r17,-21l640,196r1,-1l641,194r1,-1l642,192r27,17l696,225r27,14l752,252r29,11l810,272r28,7l868,286r30,4l929,294r30,1l990,295r31,-1l1051,290r31,-4l1113,280r30,-7l1172,265r31,-10l1232,243r30,-12l1291,216r29,-15l1347,183r28,-18l1402,145r26,-21l1454,102r24,-23l1502,54r23,-26l1548,r7,20l1564,38r9,18l1583,74r10,18l1604,110r12,16l1627,143r13,17l1654,175r13,16l1683,205r14,14l1714,233r15,13l1747,259r17,13l1783,283r19,10l1821,303r19,7l1860,319r18,7l1898,332xe" fillcolor="#090" stroked="f">
                  <v:path arrowok="t" o:connecttype="custom" o:connectlocs="199,45;190,53;183,61;176,72;170,85;167,98;165,111;165,114;165,114;156,108;142,103;128,102;114,103;100,107;87,114;74,123;64,134;60,140;58,143;54,140;48,135;38,129;27,125;15,123;3,123;8,116;18,105;26,93;31,81;35,67;36,54;43,47;53,41;62,33;69,24;71,22;71,21;80,27;93,31;107,33;120,32;134,28;147,22;159,14;170,3;175,6;180,14;185,21;192,27;200,33;209,36" o:connectangles="0,0,0,0,0,0,0,0,0,0,0,0,0,0,0,0,0,0,0,0,0,0,0,0,0,0,0,0,0,0,0,0,0,0,0,0,0,0,0,0,0,0,0,0,0,0,0,0,0,0,0"/>
                </v:shape>
                <v:group id="Group 227" o:spid="_x0000_s1037" style="position:absolute;left:8465;top:1003;width:901;height:855" coordorigin="2011,2199" coordsize="90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ect id="Rectangle 228" o:spid="_x0000_s1038" style="position:absolute;left:2657;top:2833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" fillcolor="#663f3f" stroked="f"/>
                  <v:shape id="Freeform 229" o:spid="_x0000_s1039" style="position:absolute;left:2701;top:2603;width:211;height:144;visibility:visible;mso-wrap-style:square;v-text-anchor:top" coordsize="189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" path="m1898,332r-37,22l1824,378r-35,26l1754,432r-17,14l1720,462r-15,16l1689,495r-15,18l1658,531r-14,17l1630,568r-18,27l1595,621r-15,28l1565,678r-13,28l1541,734r-11,29l1521,792r-9,29l1505,851r-5,29l1495,908r-3,30l1490,967r-1,30l1489,1026r-1,-1l1487,1025r,-1l1485,1023r-1,l1484,1021r-1,l1483,1020r-27,-17l1428,986r-29,-14l1369,958r-28,-11l1310,937r-30,-8l1249,923r-32,-5l1186,915r-32,-1l1121,914r-32,2l1058,920r-32,5l994,931r-31,8l931,949r-31,12l869,973r-30,14l809,1003r-28,16l752,1038r-29,20l695,1079r-26,23l643,1127r-25,25l595,1179r-23,28l549,1236r-4,7l541,1251r-5,7l532,1265r-4,7l524,1280r-3,6l516,1294r-11,-13l494,1269r-12,-11l470,1245r-13,-11l443,1223r-13,-11l417,1202r-24,-15l369,1172r-24,-13l319,1148r-24,-11l268,1128r-25,-8l216,1113r-26,-5l163,1103r-26,-2l109,1099r-28,-1l55,1099r-28,1l,1103r25,-18l49,1064r25,-21l97,1020r22,-23l141,973r21,-26l182,921r19,-28l218,865r15,-27l247,810r14,-29l273,752r11,-29l293,693r7,-28l308,635r6,-30l318,576r4,-30l324,516r1,-29l324,457r23,-10l369,436r22,-12l412,411r21,-13l454,383r21,-15l495,351r20,-17l535,317r19,-18l572,280r18,-20l607,239r18,-21l640,196r1,-1l641,194r1,l642,192r,-1l669,209r28,16l723,239r29,12l781,262r28,9l839,279r30,7l899,290r30,3l960,294r30,l1021,293r31,-3l1082,286r31,-6l1142,272r31,-7l1203,255r30,-13l1262,230r29,-14l1320,200r27,-18l1375,165r26,-20l1428,124r25,-22l1479,78r23,-24l1525,27,1547,r17,37l1583,74r10,18l1604,109r12,17l1628,143r12,16l1654,175r14,15l1682,205r15,14l1713,232r17,14l1747,259r17,12l1783,282r19,10l1821,301r19,9l1859,319r20,6l1898,332xe" fillcolor="#090" stroked="f">
                    <v:path arrowok="t" o:connecttype="custom" o:connectlocs="199,45;190,53;183,61;176,72;170,85;167,98;166,111;165,114;165,114;156,108;142,103;128,102;114,103;100,107;87,113;74,123;64,134;60,140;58,143;54,140;48,135;38,129;27,125;15,123;3,122;8,116;18,105;26,93;32,80;35,67;36,54;43,47;53,41;62,33;69,24;71,22;71,21;80,27;93,31;107,33;120,32;134,28;147,22;159,14;170,3;177,10;182,18;189,24;196,30;205,34" o:connectangles="0,0,0,0,0,0,0,0,0,0,0,0,0,0,0,0,0,0,0,0,0,0,0,0,0,0,0,0,0,0,0,0,0,0,0,0,0,0,0,0,0,0,0,0,0,0,0,0,0,0"/>
                  </v:shape>
                  <v:shape id="Freeform 230" o:spid="_x0000_s1040" style="position:absolute;left:2644;top:2406;width:211;height:144;visibility:visible;mso-wrap-style:square;v-text-anchor:top" coordsize="1900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" path="m1900,333r-38,21l1825,378r-35,26l1755,432r-17,15l1722,463r-17,15l1690,495r-15,17l1660,530r-14,19l1631,568r-18,26l1596,622r-16,28l1566,678r-13,28l1542,734r-11,29l1522,792r-9,30l1506,851r-5,28l1496,909r-3,29l1491,968r-1,29l1490,1026r-1,l1488,1025r,-2l1486,1023r-1,-1l1484,1021r-27,-19l1429,986r-29,-15l1371,958r-30,-11l1311,937r-30,-8l1250,924r-32,-6l1187,916r-33,-1l1122,915r-32,1l1059,919r-32,6l995,931r-31,8l932,949r-31,11l871,972r-31,15l810,1002r-28,18l753,1038r-29,20l698,1080r-28,22l644,1126r-24,26l596,1179r-23,28l550,1236r-4,8l542,1251r-5,7l534,1265r-5,8l525,1279r-3,8l517,1294r-11,-12l495,1269r-12,-12l471,1245r-14,-11l444,1223r-13,-10l418,1202r-24,-16l370,1172r-24,-13l321,1148r-25,-10l270,1128r-26,-8l217,1113r-26,-5l164,1104r-26,-3l110,1099r-28,l56,1099r-28,2l,1103r26,-19l50,1064r25,-21l98,1021r23,-23l142,974r21,-27l183,920r19,-26l218,866r17,-28l249,809r13,-28l274,752r11,-29l294,693r9,-29l309,634r6,-28l319,576r3,-30l325,517r1,-30l326,457r22,-10l370,436r22,-12l413,411r22,-14l456,383r20,-16l497,352r19,-17l536,317r19,-18l574,280r17,-20l608,240r18,-22l641,195r1,l642,194r1,-1l643,192r1,l670,209r28,15l725,239r28,12l782,262r28,9l840,279r30,6l900,290r30,3l961,294r30,l1022,293r31,-3l1083,286r31,-6l1143,273r31,-9l1204,254r30,-12l1263,230r29,-15l1320,200r29,-17l1376,164r27,-19l1429,125r25,-24l1480,78r23,-24l1526,27,1548,r17,38l1584,75r11,17l1605,109r12,18l1629,143r12,16l1655,174r14,16l1683,205r16,14l1714,233r17,13l1748,259r17,12l1784,282r19,10l1822,302r18,9l1860,319r20,7l1900,333xe" fillcolor="#090" stroked="f">
                    <v:path arrowok="t" o:connecttype="custom" o:connectlocs="199,45;189,53;183,61;175,72;170,85;167,98;165,111;165,114;165,114;155,108;142,103;128,102;114,103;100,107;87,114;74,123;64,134;60,140;58,143;54,140;48,135;38,129;27,125;15,123;3,123;8,116;18,105;26,93;32,80;35,67;36,54;44,47;53,41;62,33;70,24;71,22;71,21;81,27;93,31;107,33;120,32;134,28;147,22;159,14;169,3;177,10;182,18;189,24;196,30;204,35" o:connectangles="0,0,0,0,0,0,0,0,0,0,0,0,0,0,0,0,0,0,0,0,0,0,0,0,0,0,0,0,0,0,0,0,0,0,0,0,0,0,0,0,0,0,0,0,0,0,0,0,0,0"/>
                  </v:shape>
                  <v:rect id="Rectangle 231" o:spid="_x0000_s1041" style="position:absolute;left:2367;top:2833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" fillcolor="#663f3f" stroked="f"/>
                  <v:shape id="Freeform 232" o:spid="_x0000_s1042" style="position:absolute;left:2011;top:2199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  </v:shape>
                  <v:shape id="Freeform 233" o:spid="_x0000_s1043" style="position:absolute;left:2142;top:2609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  </v:shape>
                  <v:shape id="Freeform 234" o:spid="_x0000_s1044" style="position:absolute;left:2361;top:2587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  </v:shape>
                </v:group>
                <v:shape id="Freeform 235" o:spid="_x0000_s1045" style="position:absolute;left:8336;top:1710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" path="m280,199r,-4l280,192r-1,-4l279,185r-1,-3l277,179r-1,-4l275,172r-1,-3l273,166r-2,-2l270,161r-2,-3l267,156r-2,-3l263,151r1,-4l266,143r1,-3l268,136r1,-5l270,127r,-4l270,119r,-4l270,112r-1,-3l269,105r-1,-3l268,99r-1,-3l266,93r-1,-3l263,87r-1,-3l261,82r-2,-3l257,77r-1,-3l254,72r-2,-2l250,68r-2,-2l246,64r-3,-2l241,60r-2,-1l236,58r-2,-2l231,55r-3,-1l226,54r-3,-1l220,53r-3,-1l215,52r-2,l212,52r-1,1l209,53r-1,l207,53r-2,l204,54r,-3l203,48r-1,-3l202,42r-1,-2l200,37r-1,-2l197,32r-1,-2l195,28r-2,-3l192,23r-2,-2l189,19r-2,-2l185,15r-2,-1l182,12r-2,-2l178,9,175,7,173,6,171,5,169,4,167,3,164,2r-2,l160,1r-3,l155,r-3,l150,r-3,l144,r-2,1l139,1r-2,1l134,3r-2,1l129,5r-2,1l124,7r-2,2l120,10r-2,2l116,14r-2,2l112,18r-2,2l108,22r-1,3l105,27r-1,2l102,32r-1,3l100,37r-1,3l98,43r-1,3l96,49r,3l95,55r,3l95,62r-1,l93,61r-1,l91,61r-1,l89,61r-1,l87,61r-3,l81,61r-2,1l76,62r-3,1l70,64r-2,1l65,66r-2,1l60,69r-2,1l56,72r-2,2l52,76r-2,2l48,80r-2,2l44,85r-1,2l41,90r-2,3l38,95r-1,3l36,101r-1,3l34,107r-1,3l33,114r-1,3l32,120r,3l31,127r1,3l32,132r,3l32,138r1,3l33,143r1,3l35,148r-2,1l31,150r-2,2l27,153r-1,2l24,156r-2,2l21,160r-2,2l18,164r-2,2l15,168r-1,2l12,172r-1,3l10,177r-1,3l8,182r-1,3l6,188r-1,2l4,188r-1,8l3,198r-1,3l1,204r,2l1,209,,212r,2l,217r,3l,221r,-1l1,219r,-1l1,219r,1l132,158r127,15l276,220r1,-3l277,214r1,-2l279,210r,-3l280,205r,-3l280,199xe" fillcolor="#330" stroked="f">
                  <v:path arrowok="t" o:connecttype="custom" o:connectlocs="279,188;276,175;271,164;265,153;267,140;270,123;269,109;267,96;262,84;256,74;248,66;239,59;228,54;217,52;211,53;205,53;202,45;199,35;193,25;187,17;180,10;171,5;162,2;152,0;142,1;132,4;122,9;114,16;107,25;101,35;97,46;95,58;92,61;88,61;79,62;68,65;58,70;50,78;43,87;37,98;33,110;32,123;32,135;34,146;29,152;22,158;16,166;11,175;7,185;3,196;1,206;0,217;0,221;1,218;132,158;277,214;280,205" o:connectangles="0,0,0,0,0,0,0,0,0,0,0,0,0,0,0,0,0,0,0,0,0,0,0,0,0,0,0,0,0,0,0,0,0,0,0,0,0,0,0,0,0,0,0,0,0,0,0,0,0,0,0,0,0,0,0,0,0"/>
                </v:shape>
                <v:shape id="Freeform 236" o:spid="_x0000_s1046" style="position:absolute;left:8787;top:1683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" path="m280,199r,-4l280,192r-1,-4l279,185r-1,-3l277,179r-1,-4l275,172r-1,-3l273,166r-1,-2l270,161r-2,-3l267,156r-2,-3l263,151r2,-4l266,143r1,-3l268,136r1,-5l270,127r,-4l270,119r,-4l270,112r,-3l269,105r-1,-3l268,99r-1,-3l266,93r-1,-3l264,87r-2,-3l261,82r-2,-3l258,77r-2,-3l254,72r-2,-2l250,68r-2,-2l246,64r-2,-2l241,60r-2,-1l236,58r-2,-2l231,55r-2,-1l226,54r-3,-1l220,53r-2,-1l215,52r-2,l212,52r-1,1l209,53r-1,l207,53r-1,l204,54r,-3l203,48r,-3l202,42r-1,-2l200,37r-1,-2l198,32r-2,-2l195,28r-1,-3l192,23r-1,-2l189,19r-2,-2l185,15r-1,-1l182,12r-2,-2l178,9,176,7,174,6,171,5,169,4,167,3,165,2r-3,l160,1r-3,l155,r-3,l150,r-3,l144,r-2,1l139,1r-3,1l134,3r-2,1l129,5r-2,1l124,7r-2,2l120,10r-2,2l116,14r-2,2l112,18r-2,2l108,22r-1,3l105,27r-1,2l102,32r-1,3l100,37r-1,3l98,43r-1,3l96,49r,3l95,55r,3l95,62r-1,l93,61r-1,l91,61r-1,l89,61r-1,l87,61r-3,l81,61r-3,1l76,62r-3,1l70,64r-2,1l65,66r-2,1l60,69r-2,1l56,72r-2,2l52,76r-2,2l48,80r-2,2l44,85r-2,2l41,90r-2,3l38,95r-1,3l36,101r-1,3l34,107r-1,3l33,114r-1,3l32,120r-1,3l31,127r,3l32,132r,3l32,138r1,3l33,143r1,3l35,148r-2,1l31,150r-2,2l27,153r-1,2l24,156r-2,2l21,160r-2,2l18,164r-2,2l15,168r-2,2l12,172r-1,3l10,177r-1,3l7,182r,3l6,188r-1,2l4,193r-1,3l3,198r-1,3l1,204r,2l1,209,,212r,2l,217r,3l,221r,-1l,219r1,-1l1,219r,1l132,179r144,41l277,217r1,-3l278,212r1,-2l279,207r1,-2l280,202r,-3xe" fillcolor="lime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132,179;278,212;280,202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019B7516" wp14:editId="43E77C59">
                <wp:simplePos x="0" y="0"/>
                <wp:positionH relativeFrom="column">
                  <wp:posOffset>5991225</wp:posOffset>
                </wp:positionH>
                <wp:positionV relativeFrom="paragraph">
                  <wp:posOffset>1059180</wp:posOffset>
                </wp:positionV>
                <wp:extent cx="1062355" cy="670560"/>
                <wp:effectExtent l="0" t="1905" r="4445" b="3810"/>
                <wp:wrapNone/>
                <wp:docPr id="12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355" cy="670560"/>
                          <a:chOff x="8017" y="1003"/>
                          <a:chExt cx="1538" cy="965"/>
                        </a:xfrm>
                      </wpg:grpSpPr>
                      <wps:wsp>
                        <wps:cNvPr id="13" name="Freeform 238"/>
                        <wps:cNvSpPr>
                          <a:spLocks/>
                        </wps:cNvSpPr>
                        <wps:spPr bwMode="auto">
                          <a:xfrm>
                            <a:off x="8754" y="1003"/>
                            <a:ext cx="801" cy="777"/>
                          </a:xfrm>
                          <a:custGeom>
                            <a:avLst/>
                            <a:gdLst>
                              <a:gd name="T0" fmla="*/ 7066 w 7205"/>
                              <a:gd name="T1" fmla="*/ 4050 h 6986"/>
                              <a:gd name="T2" fmla="*/ 6687 w 7205"/>
                              <a:gd name="T3" fmla="*/ 3794 h 6986"/>
                              <a:gd name="T4" fmla="*/ 6394 w 7205"/>
                              <a:gd name="T5" fmla="*/ 3318 h 6986"/>
                              <a:gd name="T6" fmla="*/ 6448 w 7205"/>
                              <a:gd name="T7" fmla="*/ 2884 h 6986"/>
                              <a:gd name="T8" fmla="*/ 6393 w 7205"/>
                              <a:gd name="T9" fmla="*/ 2359 h 6986"/>
                              <a:gd name="T10" fmla="*/ 6052 w 7205"/>
                              <a:gd name="T11" fmla="*/ 2028 h 6986"/>
                              <a:gd name="T12" fmla="*/ 5694 w 7205"/>
                              <a:gd name="T13" fmla="*/ 2003 h 6986"/>
                              <a:gd name="T14" fmla="*/ 5497 w 7205"/>
                              <a:gd name="T15" fmla="*/ 1608 h 6986"/>
                              <a:gd name="T16" fmla="*/ 5126 w 7205"/>
                              <a:gd name="T17" fmla="*/ 1424 h 6986"/>
                              <a:gd name="T18" fmla="*/ 4938 w 7205"/>
                              <a:gd name="T19" fmla="*/ 1383 h 6986"/>
                              <a:gd name="T20" fmla="*/ 4832 w 7205"/>
                              <a:gd name="T21" fmla="*/ 948 h 6986"/>
                              <a:gd name="T22" fmla="*/ 4463 w 7205"/>
                              <a:gd name="T23" fmla="*/ 654 h 6986"/>
                              <a:gd name="T24" fmla="*/ 4182 w 7205"/>
                              <a:gd name="T25" fmla="*/ 578 h 6986"/>
                              <a:gd name="T26" fmla="*/ 3965 w 7205"/>
                              <a:gd name="T27" fmla="*/ 166 h 6986"/>
                              <a:gd name="T28" fmla="*/ 3562 w 7205"/>
                              <a:gd name="T29" fmla="*/ 0 h 6986"/>
                              <a:gd name="T30" fmla="*/ 3133 w 7205"/>
                              <a:gd name="T31" fmla="*/ 187 h 6986"/>
                              <a:gd name="T32" fmla="*/ 2929 w 7205"/>
                              <a:gd name="T33" fmla="*/ 644 h 6986"/>
                              <a:gd name="T34" fmla="*/ 2876 w 7205"/>
                              <a:gd name="T35" fmla="*/ 1155 h 6986"/>
                              <a:gd name="T36" fmla="*/ 2770 w 7205"/>
                              <a:gd name="T37" fmla="*/ 1599 h 6986"/>
                              <a:gd name="T38" fmla="*/ 2705 w 7205"/>
                              <a:gd name="T39" fmla="*/ 1651 h 6986"/>
                              <a:gd name="T40" fmla="*/ 2305 w 7205"/>
                              <a:gd name="T41" fmla="*/ 1424 h 6986"/>
                              <a:gd name="T42" fmla="*/ 1917 w 7205"/>
                              <a:gd name="T43" fmla="*/ 1398 h 6986"/>
                              <a:gd name="T44" fmla="*/ 1549 w 7205"/>
                              <a:gd name="T45" fmla="*/ 1692 h 6986"/>
                              <a:gd name="T46" fmla="*/ 1447 w 7205"/>
                              <a:gd name="T47" fmla="*/ 2195 h 6986"/>
                              <a:gd name="T48" fmla="*/ 1239 w 7205"/>
                              <a:gd name="T49" fmla="*/ 2653 h 6986"/>
                              <a:gd name="T50" fmla="*/ 937 w 7205"/>
                              <a:gd name="T51" fmla="*/ 2992 h 6986"/>
                              <a:gd name="T52" fmla="*/ 673 w 7205"/>
                              <a:gd name="T53" fmla="*/ 3346 h 6986"/>
                              <a:gd name="T54" fmla="*/ 660 w 7205"/>
                              <a:gd name="T55" fmla="*/ 3820 h 6986"/>
                              <a:gd name="T56" fmla="*/ 853 w 7205"/>
                              <a:gd name="T57" fmla="*/ 4279 h 6986"/>
                              <a:gd name="T58" fmla="*/ 789 w 7205"/>
                              <a:gd name="T59" fmla="*/ 4622 h 6986"/>
                              <a:gd name="T60" fmla="*/ 572 w 7205"/>
                              <a:gd name="T61" fmla="*/ 4647 h 6986"/>
                              <a:gd name="T62" fmla="*/ 166 w 7205"/>
                              <a:gd name="T63" fmla="*/ 4878 h 6986"/>
                              <a:gd name="T64" fmla="*/ 0 w 7205"/>
                              <a:gd name="T65" fmla="*/ 5360 h 6986"/>
                              <a:gd name="T66" fmla="*/ 149 w 7205"/>
                              <a:gd name="T67" fmla="*/ 5819 h 6986"/>
                              <a:gd name="T68" fmla="*/ 519 w 7205"/>
                              <a:gd name="T69" fmla="*/ 6062 h 6986"/>
                              <a:gd name="T70" fmla="*/ 583 w 7205"/>
                              <a:gd name="T71" fmla="*/ 6408 h 6986"/>
                              <a:gd name="T72" fmla="*/ 843 w 7205"/>
                              <a:gd name="T73" fmla="*/ 6822 h 6986"/>
                              <a:gd name="T74" fmla="*/ 1269 w 7205"/>
                              <a:gd name="T75" fmla="*/ 6941 h 6986"/>
                              <a:gd name="T76" fmla="*/ 1575 w 7205"/>
                              <a:gd name="T77" fmla="*/ 6804 h 6986"/>
                              <a:gd name="T78" fmla="*/ 1797 w 7205"/>
                              <a:gd name="T79" fmla="*/ 6554 h 6986"/>
                              <a:gd name="T80" fmla="*/ 2186 w 7205"/>
                              <a:gd name="T81" fmla="*/ 6567 h 6986"/>
                              <a:gd name="T82" fmla="*/ 2459 w 7205"/>
                              <a:gd name="T83" fmla="*/ 6381 h 6986"/>
                              <a:gd name="T84" fmla="*/ 2622 w 7205"/>
                              <a:gd name="T85" fmla="*/ 6211 h 6986"/>
                              <a:gd name="T86" fmla="*/ 3012 w 7205"/>
                              <a:gd name="T87" fmla="*/ 6275 h 6986"/>
                              <a:gd name="T88" fmla="*/ 3445 w 7205"/>
                              <a:gd name="T89" fmla="*/ 6387 h 6986"/>
                              <a:gd name="T90" fmla="*/ 3732 w 7205"/>
                              <a:gd name="T91" fmla="*/ 6255 h 6986"/>
                              <a:gd name="T92" fmla="*/ 3979 w 7205"/>
                              <a:gd name="T93" fmla="*/ 6068 h 6986"/>
                              <a:gd name="T94" fmla="*/ 4235 w 7205"/>
                              <a:gd name="T95" fmla="*/ 6121 h 6986"/>
                              <a:gd name="T96" fmla="*/ 4397 w 7205"/>
                              <a:gd name="T97" fmla="*/ 6319 h 6986"/>
                              <a:gd name="T98" fmla="*/ 4683 w 7205"/>
                              <a:gd name="T99" fmla="*/ 6505 h 6986"/>
                              <a:gd name="T100" fmla="*/ 4866 w 7205"/>
                              <a:gd name="T101" fmla="*/ 6526 h 6986"/>
                              <a:gd name="T102" fmla="*/ 5076 w 7205"/>
                              <a:gd name="T103" fmla="*/ 6842 h 6986"/>
                              <a:gd name="T104" fmla="*/ 5408 w 7205"/>
                              <a:gd name="T105" fmla="*/ 6984 h 6986"/>
                              <a:gd name="T106" fmla="*/ 5720 w 7205"/>
                              <a:gd name="T107" fmla="*/ 6923 h 6986"/>
                              <a:gd name="T108" fmla="*/ 6104 w 7205"/>
                              <a:gd name="T109" fmla="*/ 6714 h 6986"/>
                              <a:gd name="T110" fmla="*/ 6529 w 7205"/>
                              <a:gd name="T111" fmla="*/ 6574 h 6986"/>
                              <a:gd name="T112" fmla="*/ 6772 w 7205"/>
                              <a:gd name="T113" fmla="*/ 6144 h 6986"/>
                              <a:gd name="T114" fmla="*/ 6804 w 7205"/>
                              <a:gd name="T115" fmla="*/ 5743 h 6986"/>
                              <a:gd name="T116" fmla="*/ 7007 w 7205"/>
                              <a:gd name="T117" fmla="*/ 5482 h 6986"/>
                              <a:gd name="T118" fmla="*/ 7077 w 7205"/>
                              <a:gd name="T119" fmla="*/ 5132 h 6986"/>
                              <a:gd name="T120" fmla="*/ 7163 w 7205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5" h="6986">
                                <a:moveTo>
                                  <a:pt x="7205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2" y="4425"/>
                                </a:lnTo>
                                <a:lnTo>
                                  <a:pt x="7198" y="4389"/>
                                </a:lnTo>
                                <a:lnTo>
                                  <a:pt x="7193" y="4355"/>
                                </a:lnTo>
                                <a:lnTo>
                                  <a:pt x="7186" y="4322"/>
                                </a:lnTo>
                                <a:lnTo>
                                  <a:pt x="7177" y="4289"/>
                                </a:lnTo>
                                <a:lnTo>
                                  <a:pt x="7168" y="4255"/>
                                </a:lnTo>
                                <a:lnTo>
                                  <a:pt x="7157" y="4224"/>
                                </a:lnTo>
                                <a:lnTo>
                                  <a:pt x="7145" y="4193"/>
                                </a:lnTo>
                                <a:lnTo>
                                  <a:pt x="7132" y="4162"/>
                                </a:lnTo>
                                <a:lnTo>
                                  <a:pt x="7116" y="4133"/>
                                </a:lnTo>
                                <a:lnTo>
                                  <a:pt x="7101" y="4105"/>
                                </a:lnTo>
                                <a:lnTo>
                                  <a:pt x="7084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7" y="4025"/>
                                </a:lnTo>
                                <a:lnTo>
                                  <a:pt x="7027" y="4000"/>
                                </a:lnTo>
                                <a:lnTo>
                                  <a:pt x="7006" y="3976"/>
                                </a:lnTo>
                                <a:lnTo>
                                  <a:pt x="6984" y="3954"/>
                                </a:lnTo>
                                <a:lnTo>
                                  <a:pt x="6960" y="3933"/>
                                </a:lnTo>
                                <a:lnTo>
                                  <a:pt x="6936" y="3913"/>
                                </a:lnTo>
                                <a:lnTo>
                                  <a:pt x="6912" y="3894"/>
                                </a:lnTo>
                                <a:lnTo>
                                  <a:pt x="6886" y="3876"/>
                                </a:lnTo>
                                <a:lnTo>
                                  <a:pt x="6860" y="3861"/>
                                </a:lnTo>
                                <a:lnTo>
                                  <a:pt x="6832" y="3845"/>
                                </a:lnTo>
                                <a:lnTo>
                                  <a:pt x="6804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7" y="3810"/>
                                </a:lnTo>
                                <a:lnTo>
                                  <a:pt x="6717" y="3801"/>
                                </a:lnTo>
                                <a:lnTo>
                                  <a:pt x="6687" y="3794"/>
                                </a:lnTo>
                                <a:lnTo>
                                  <a:pt x="6656" y="3789"/>
                                </a:lnTo>
                                <a:lnTo>
                                  <a:pt x="6625" y="3784"/>
                                </a:lnTo>
                                <a:lnTo>
                                  <a:pt x="6594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2" y="3692"/>
                                </a:lnTo>
                                <a:lnTo>
                                  <a:pt x="6572" y="3649"/>
                                </a:lnTo>
                                <a:lnTo>
                                  <a:pt x="6561" y="3606"/>
                                </a:lnTo>
                                <a:lnTo>
                                  <a:pt x="6547" y="3565"/>
                                </a:lnTo>
                                <a:lnTo>
                                  <a:pt x="6531" y="3525"/>
                                </a:lnTo>
                                <a:lnTo>
                                  <a:pt x="6512" y="3487"/>
                                </a:lnTo>
                                <a:lnTo>
                                  <a:pt x="6492" y="3450"/>
                                </a:lnTo>
                                <a:lnTo>
                                  <a:pt x="6470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21" y="3349"/>
                                </a:lnTo>
                                <a:lnTo>
                                  <a:pt x="6394" y="3318"/>
                                </a:lnTo>
                                <a:lnTo>
                                  <a:pt x="6364" y="3290"/>
                                </a:lnTo>
                                <a:lnTo>
                                  <a:pt x="6334" y="3263"/>
                                </a:lnTo>
                                <a:lnTo>
                                  <a:pt x="6302" y="3239"/>
                                </a:lnTo>
                                <a:lnTo>
                                  <a:pt x="6269" y="3216"/>
                                </a:lnTo>
                                <a:lnTo>
                                  <a:pt x="6291" y="3191"/>
                                </a:lnTo>
                                <a:lnTo>
                                  <a:pt x="6312" y="3165"/>
                                </a:lnTo>
                                <a:lnTo>
                                  <a:pt x="6333" y="3138"/>
                                </a:lnTo>
                                <a:lnTo>
                                  <a:pt x="6352" y="3109"/>
                                </a:lnTo>
                                <a:lnTo>
                                  <a:pt x="6370" y="3080"/>
                                </a:lnTo>
                                <a:lnTo>
                                  <a:pt x="6386" y="3049"/>
                                </a:lnTo>
                                <a:lnTo>
                                  <a:pt x="6402" y="3018"/>
                                </a:lnTo>
                                <a:lnTo>
                                  <a:pt x="6415" y="2986"/>
                                </a:lnTo>
                                <a:lnTo>
                                  <a:pt x="6427" y="2953"/>
                                </a:lnTo>
                                <a:lnTo>
                                  <a:pt x="6438" y="2920"/>
                                </a:lnTo>
                                <a:lnTo>
                                  <a:pt x="6448" y="2884"/>
                                </a:lnTo>
                                <a:lnTo>
                                  <a:pt x="6456" y="2849"/>
                                </a:lnTo>
                                <a:lnTo>
                                  <a:pt x="6461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9" y="2739"/>
                                </a:lnTo>
                                <a:lnTo>
                                  <a:pt x="6470" y="2700"/>
                                </a:lnTo>
                                <a:lnTo>
                                  <a:pt x="6469" y="2664"/>
                                </a:lnTo>
                                <a:lnTo>
                                  <a:pt x="6467" y="2627"/>
                                </a:lnTo>
                                <a:lnTo>
                                  <a:pt x="6463" y="2592"/>
                                </a:lnTo>
                                <a:lnTo>
                                  <a:pt x="6457" y="2556"/>
                                </a:lnTo>
                                <a:lnTo>
                                  <a:pt x="6450" y="2522"/>
                                </a:lnTo>
                                <a:lnTo>
                                  <a:pt x="6442" y="2488"/>
                                </a:lnTo>
                                <a:lnTo>
                                  <a:pt x="6432" y="2454"/>
                                </a:lnTo>
                                <a:lnTo>
                                  <a:pt x="6421" y="2422"/>
                                </a:lnTo>
                                <a:lnTo>
                                  <a:pt x="6407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7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3" y="2273"/>
                                </a:lnTo>
                                <a:lnTo>
                                  <a:pt x="6324" y="2245"/>
                                </a:lnTo>
                                <a:lnTo>
                                  <a:pt x="6304" y="2219"/>
                                </a:lnTo>
                                <a:lnTo>
                                  <a:pt x="6283" y="2194"/>
                                </a:lnTo>
                                <a:lnTo>
                                  <a:pt x="6261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5" y="2126"/>
                                </a:lnTo>
                                <a:lnTo>
                                  <a:pt x="6189" y="2106"/>
                                </a:lnTo>
                                <a:lnTo>
                                  <a:pt x="6164" y="2087"/>
                                </a:lnTo>
                                <a:lnTo>
                                  <a:pt x="6137" y="2071"/>
                                </a:lnTo>
                                <a:lnTo>
                                  <a:pt x="6110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2" y="2028"/>
                                </a:lnTo>
                                <a:lnTo>
                                  <a:pt x="6023" y="2016"/>
                                </a:lnTo>
                                <a:lnTo>
                                  <a:pt x="5992" y="2007"/>
                                </a:lnTo>
                                <a:lnTo>
                                  <a:pt x="5962" y="1999"/>
                                </a:lnTo>
                                <a:lnTo>
                                  <a:pt x="5930" y="1992"/>
                                </a:lnTo>
                                <a:lnTo>
                                  <a:pt x="5898" y="1988"/>
                                </a:lnTo>
                                <a:lnTo>
                                  <a:pt x="5866" y="1984"/>
                                </a:lnTo>
                                <a:lnTo>
                                  <a:pt x="5834" y="1983"/>
                                </a:lnTo>
                                <a:lnTo>
                                  <a:pt x="5815" y="1984"/>
                                </a:lnTo>
                                <a:lnTo>
                                  <a:pt x="5798" y="1985"/>
                                </a:lnTo>
                                <a:lnTo>
                                  <a:pt x="5780" y="1987"/>
                                </a:lnTo>
                                <a:lnTo>
                                  <a:pt x="5762" y="1989"/>
                                </a:lnTo>
                                <a:lnTo>
                                  <a:pt x="5745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10" y="1999"/>
                                </a:lnTo>
                                <a:lnTo>
                                  <a:pt x="5694" y="2003"/>
                                </a:lnTo>
                                <a:lnTo>
                                  <a:pt x="5687" y="1972"/>
                                </a:lnTo>
                                <a:lnTo>
                                  <a:pt x="5680" y="1941"/>
                                </a:lnTo>
                                <a:lnTo>
                                  <a:pt x="5671" y="1912"/>
                                </a:lnTo>
                                <a:lnTo>
                                  <a:pt x="5663" y="1882"/>
                                </a:lnTo>
                                <a:lnTo>
                                  <a:pt x="5653" y="1854"/>
                                </a:lnTo>
                                <a:lnTo>
                                  <a:pt x="5642" y="1826"/>
                                </a:lnTo>
                                <a:lnTo>
                                  <a:pt x="5628" y="1798"/>
                                </a:lnTo>
                                <a:lnTo>
                                  <a:pt x="5615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6" y="1721"/>
                                </a:lnTo>
                                <a:lnTo>
                                  <a:pt x="5570" y="1696"/>
                                </a:lnTo>
                                <a:lnTo>
                                  <a:pt x="5553" y="1673"/>
                                </a:lnTo>
                                <a:lnTo>
                                  <a:pt x="5534" y="1651"/>
                                </a:lnTo>
                                <a:lnTo>
                                  <a:pt x="5517" y="1629"/>
                                </a:lnTo>
                                <a:lnTo>
                                  <a:pt x="5497" y="1608"/>
                                </a:lnTo>
                                <a:lnTo>
                                  <a:pt x="5477" y="1588"/>
                                </a:lnTo>
                                <a:lnTo>
                                  <a:pt x="5456" y="1569"/>
                                </a:lnTo>
                                <a:lnTo>
                                  <a:pt x="5434" y="1550"/>
                                </a:lnTo>
                                <a:lnTo>
                                  <a:pt x="5411" y="1533"/>
                                </a:lnTo>
                                <a:lnTo>
                                  <a:pt x="5388" y="1518"/>
                                </a:lnTo>
                                <a:lnTo>
                                  <a:pt x="5364" y="1502"/>
                                </a:lnTo>
                                <a:lnTo>
                                  <a:pt x="5340" y="1489"/>
                                </a:lnTo>
                                <a:lnTo>
                                  <a:pt x="5315" y="1477"/>
                                </a:lnTo>
                                <a:lnTo>
                                  <a:pt x="5290" y="1465"/>
                                </a:lnTo>
                                <a:lnTo>
                                  <a:pt x="5263" y="1455"/>
                                </a:lnTo>
                                <a:lnTo>
                                  <a:pt x="5237" y="1446"/>
                                </a:lnTo>
                                <a:lnTo>
                                  <a:pt x="5210" y="1438"/>
                                </a:lnTo>
                                <a:lnTo>
                                  <a:pt x="5182" y="1431"/>
                                </a:lnTo>
                                <a:lnTo>
                                  <a:pt x="5155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7" y="1421"/>
                                </a:lnTo>
                                <a:lnTo>
                                  <a:pt x="5068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4" y="1421"/>
                                </a:lnTo>
                                <a:lnTo>
                                  <a:pt x="5016" y="1424"/>
                                </a:lnTo>
                                <a:lnTo>
                                  <a:pt x="5000" y="1425"/>
                                </a:lnTo>
                                <a:lnTo>
                                  <a:pt x="4982" y="1428"/>
                                </a:lnTo>
                                <a:lnTo>
                                  <a:pt x="4966" y="1430"/>
                                </a:lnTo>
                                <a:lnTo>
                                  <a:pt x="4949" y="1434"/>
                                </a:lnTo>
                                <a:lnTo>
                                  <a:pt x="4932" y="1438"/>
                                </a:lnTo>
                                <a:lnTo>
                                  <a:pt x="4933" y="1427"/>
                                </a:lnTo>
                                <a:lnTo>
                                  <a:pt x="4935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8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39" y="1371"/>
                                </a:lnTo>
                                <a:lnTo>
                                  <a:pt x="4940" y="1360"/>
                                </a:lnTo>
                                <a:lnTo>
                                  <a:pt x="4940" y="1348"/>
                                </a:lnTo>
                                <a:lnTo>
                                  <a:pt x="4939" y="1312"/>
                                </a:lnTo>
                                <a:lnTo>
                                  <a:pt x="4937" y="1275"/>
                                </a:lnTo>
                                <a:lnTo>
                                  <a:pt x="4932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20" y="1170"/>
                                </a:lnTo>
                                <a:lnTo>
                                  <a:pt x="4911" y="1135"/>
                                </a:lnTo>
                                <a:lnTo>
                                  <a:pt x="4901" y="1102"/>
                                </a:lnTo>
                                <a:lnTo>
                                  <a:pt x="4890" y="1070"/>
                                </a:lnTo>
                                <a:lnTo>
                                  <a:pt x="4877" y="1038"/>
                                </a:lnTo>
                                <a:lnTo>
                                  <a:pt x="4864" y="1007"/>
                                </a:lnTo>
                                <a:lnTo>
                                  <a:pt x="4848" y="977"/>
                                </a:lnTo>
                                <a:lnTo>
                                  <a:pt x="4832" y="948"/>
                                </a:lnTo>
                                <a:lnTo>
                                  <a:pt x="4814" y="919"/>
                                </a:lnTo>
                                <a:lnTo>
                                  <a:pt x="4795" y="893"/>
                                </a:lnTo>
                                <a:lnTo>
                                  <a:pt x="4775" y="867"/>
                                </a:lnTo>
                                <a:lnTo>
                                  <a:pt x="4754" y="842"/>
                                </a:lnTo>
                                <a:lnTo>
                                  <a:pt x="4732" y="818"/>
                                </a:lnTo>
                                <a:lnTo>
                                  <a:pt x="4709" y="795"/>
                                </a:lnTo>
                                <a:lnTo>
                                  <a:pt x="4685" y="774"/>
                                </a:lnTo>
                                <a:lnTo>
                                  <a:pt x="4659" y="754"/>
                                </a:lnTo>
                                <a:lnTo>
                                  <a:pt x="4634" y="735"/>
                                </a:lnTo>
                                <a:lnTo>
                                  <a:pt x="4607" y="719"/>
                                </a:lnTo>
                                <a:lnTo>
                                  <a:pt x="4579" y="702"/>
                                </a:lnTo>
                                <a:lnTo>
                                  <a:pt x="4552" y="688"/>
                                </a:lnTo>
                                <a:lnTo>
                                  <a:pt x="4523" y="675"/>
                                </a:lnTo>
                                <a:lnTo>
                                  <a:pt x="4493" y="664"/>
                                </a:lnTo>
                                <a:lnTo>
                                  <a:pt x="4463" y="654"/>
                                </a:lnTo>
                                <a:lnTo>
                                  <a:pt x="4432" y="647"/>
                                </a:lnTo>
                                <a:lnTo>
                                  <a:pt x="4400" y="640"/>
                                </a:lnTo>
                                <a:lnTo>
                                  <a:pt x="4369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4" y="631"/>
                                </a:lnTo>
                                <a:lnTo>
                                  <a:pt x="4290" y="632"/>
                                </a:lnTo>
                                <a:lnTo>
                                  <a:pt x="4275" y="632"/>
                                </a:lnTo>
                                <a:lnTo>
                                  <a:pt x="4261" y="633"/>
                                </a:lnTo>
                                <a:lnTo>
                                  <a:pt x="4246" y="636"/>
                                </a:lnTo>
                                <a:lnTo>
                                  <a:pt x="4233" y="637"/>
                                </a:lnTo>
                                <a:lnTo>
                                  <a:pt x="4219" y="639"/>
                                </a:lnTo>
                                <a:lnTo>
                                  <a:pt x="4205" y="642"/>
                                </a:lnTo>
                                <a:lnTo>
                                  <a:pt x="4191" y="644"/>
                                </a:lnTo>
                                <a:lnTo>
                                  <a:pt x="4188" y="611"/>
                                </a:lnTo>
                                <a:lnTo>
                                  <a:pt x="4182" y="578"/>
                                </a:lnTo>
                                <a:lnTo>
                                  <a:pt x="4176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9" y="481"/>
                                </a:lnTo>
                                <a:lnTo>
                                  <a:pt x="4149" y="450"/>
                                </a:lnTo>
                                <a:lnTo>
                                  <a:pt x="4138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1" y="363"/>
                                </a:lnTo>
                                <a:lnTo>
                                  <a:pt x="4097" y="335"/>
                                </a:lnTo>
                                <a:lnTo>
                                  <a:pt x="4080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6" y="256"/>
                                </a:lnTo>
                                <a:lnTo>
                                  <a:pt x="4027" y="232"/>
                                </a:lnTo>
                                <a:lnTo>
                                  <a:pt x="4007" y="210"/>
                                </a:lnTo>
                                <a:lnTo>
                                  <a:pt x="3987" y="187"/>
                                </a:lnTo>
                                <a:lnTo>
                                  <a:pt x="3965" y="166"/>
                                </a:lnTo>
                                <a:lnTo>
                                  <a:pt x="3943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7" y="109"/>
                                </a:lnTo>
                                <a:lnTo>
                                  <a:pt x="3872" y="92"/>
                                </a:lnTo>
                                <a:lnTo>
                                  <a:pt x="3847" y="77"/>
                                </a:lnTo>
                                <a:lnTo>
                                  <a:pt x="3820" y="64"/>
                                </a:lnTo>
                                <a:lnTo>
                                  <a:pt x="3794" y="50"/>
                                </a:lnTo>
                                <a:lnTo>
                                  <a:pt x="3766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1" y="20"/>
                                </a:lnTo>
                                <a:lnTo>
                                  <a:pt x="3682" y="14"/>
                                </a:lnTo>
                                <a:lnTo>
                                  <a:pt x="3652" y="8"/>
                                </a:lnTo>
                                <a:lnTo>
                                  <a:pt x="3622" y="4"/>
                                </a:lnTo>
                                <a:lnTo>
                                  <a:pt x="3592" y="2"/>
                                </a:lnTo>
                                <a:lnTo>
                                  <a:pt x="3562" y="0"/>
                                </a:lnTo>
                                <a:lnTo>
                                  <a:pt x="3528" y="2"/>
                                </a:lnTo>
                                <a:lnTo>
                                  <a:pt x="3496" y="4"/>
                                </a:lnTo>
                                <a:lnTo>
                                  <a:pt x="3464" y="9"/>
                                </a:lnTo>
                                <a:lnTo>
                                  <a:pt x="3433" y="15"/>
                                </a:lnTo>
                                <a:lnTo>
                                  <a:pt x="3402" y="24"/>
                                </a:lnTo>
                                <a:lnTo>
                                  <a:pt x="3372" y="33"/>
                                </a:lnTo>
                                <a:lnTo>
                                  <a:pt x="3342" y="44"/>
                                </a:lnTo>
                                <a:lnTo>
                                  <a:pt x="3314" y="57"/>
                                </a:lnTo>
                                <a:lnTo>
                                  <a:pt x="3286" y="71"/>
                                </a:lnTo>
                                <a:lnTo>
                                  <a:pt x="3258" y="87"/>
                                </a:lnTo>
                                <a:lnTo>
                                  <a:pt x="3232" y="105"/>
                                </a:lnTo>
                                <a:lnTo>
                                  <a:pt x="3205" y="123"/>
                                </a:lnTo>
                                <a:lnTo>
                                  <a:pt x="3181" y="143"/>
                                </a:lnTo>
                                <a:lnTo>
                                  <a:pt x="3157" y="164"/>
                                </a:lnTo>
                                <a:lnTo>
                                  <a:pt x="3133" y="187"/>
                                </a:lnTo>
                                <a:lnTo>
                                  <a:pt x="3111" y="211"/>
                                </a:lnTo>
                                <a:lnTo>
                                  <a:pt x="3090" y="235"/>
                                </a:lnTo>
                                <a:lnTo>
                                  <a:pt x="3070" y="262"/>
                                </a:lnTo>
                                <a:lnTo>
                                  <a:pt x="3051" y="289"/>
                                </a:lnTo>
                                <a:lnTo>
                                  <a:pt x="3034" y="316"/>
                                </a:lnTo>
                                <a:lnTo>
                                  <a:pt x="3017" y="346"/>
                                </a:lnTo>
                                <a:lnTo>
                                  <a:pt x="3002" y="376"/>
                                </a:lnTo>
                                <a:lnTo>
                                  <a:pt x="2987" y="407"/>
                                </a:lnTo>
                                <a:lnTo>
                                  <a:pt x="2975" y="438"/>
                                </a:lnTo>
                                <a:lnTo>
                                  <a:pt x="2964" y="471"/>
                                </a:lnTo>
                                <a:lnTo>
                                  <a:pt x="2954" y="505"/>
                                </a:lnTo>
                                <a:lnTo>
                                  <a:pt x="2945" y="539"/>
                                </a:lnTo>
                                <a:lnTo>
                                  <a:pt x="2937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9" y="644"/>
                                </a:lnTo>
                                <a:lnTo>
                                  <a:pt x="2925" y="681"/>
                                </a:lnTo>
                                <a:lnTo>
                                  <a:pt x="2925" y="718"/>
                                </a:lnTo>
                                <a:lnTo>
                                  <a:pt x="2926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4" y="835"/>
                                </a:lnTo>
                                <a:lnTo>
                                  <a:pt x="2941" y="873"/>
                                </a:lnTo>
                                <a:lnTo>
                                  <a:pt x="2950" y="910"/>
                                </a:lnTo>
                                <a:lnTo>
                                  <a:pt x="2960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7" y="1068"/>
                                </a:lnTo>
                                <a:lnTo>
                                  <a:pt x="2915" y="1097"/>
                                </a:lnTo>
                                <a:lnTo>
                                  <a:pt x="2894" y="1125"/>
                                </a:lnTo>
                                <a:lnTo>
                                  <a:pt x="2876" y="1155"/>
                                </a:lnTo>
                                <a:lnTo>
                                  <a:pt x="2858" y="1187"/>
                                </a:lnTo>
                                <a:lnTo>
                                  <a:pt x="2841" y="1220"/>
                                </a:lnTo>
                                <a:lnTo>
                                  <a:pt x="2827" y="1253"/>
                                </a:lnTo>
                                <a:lnTo>
                                  <a:pt x="2814" y="1287"/>
                                </a:lnTo>
                                <a:lnTo>
                                  <a:pt x="2801" y="1323"/>
                                </a:lnTo>
                                <a:lnTo>
                                  <a:pt x="2791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6" y="1434"/>
                                </a:lnTo>
                                <a:lnTo>
                                  <a:pt x="2772" y="1472"/>
                                </a:lnTo>
                                <a:lnTo>
                                  <a:pt x="2768" y="1512"/>
                                </a:lnTo>
                                <a:lnTo>
                                  <a:pt x="2767" y="1551"/>
                                </a:lnTo>
                                <a:lnTo>
                                  <a:pt x="2768" y="1563"/>
                                </a:lnTo>
                                <a:lnTo>
                                  <a:pt x="2768" y="1575"/>
                                </a:lnTo>
                                <a:lnTo>
                                  <a:pt x="2769" y="1588"/>
                                </a:lnTo>
                                <a:lnTo>
                                  <a:pt x="2770" y="1599"/>
                                </a:lnTo>
                                <a:lnTo>
                                  <a:pt x="2772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5" y="1634"/>
                                </a:lnTo>
                                <a:lnTo>
                                  <a:pt x="2776" y="1646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50" y="1646"/>
                                </a:lnTo>
                                <a:lnTo>
                                  <a:pt x="2727" y="1649"/>
                                </a:lnTo>
                                <a:lnTo>
                                  <a:pt x="2705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60" y="1660"/>
                                </a:lnTo>
                                <a:lnTo>
                                  <a:pt x="2638" y="1665"/>
                                </a:lnTo>
                                <a:lnTo>
                                  <a:pt x="2615" y="1672"/>
                                </a:lnTo>
                                <a:lnTo>
                                  <a:pt x="2594" y="1678"/>
                                </a:lnTo>
                                <a:lnTo>
                                  <a:pt x="2572" y="1645"/>
                                </a:lnTo>
                                <a:lnTo>
                                  <a:pt x="2548" y="1613"/>
                                </a:lnTo>
                                <a:lnTo>
                                  <a:pt x="2523" y="1582"/>
                                </a:lnTo>
                                <a:lnTo>
                                  <a:pt x="2495" y="1554"/>
                                </a:lnTo>
                                <a:lnTo>
                                  <a:pt x="2466" y="1527"/>
                                </a:lnTo>
                                <a:lnTo>
                                  <a:pt x="2436" y="1502"/>
                                </a:lnTo>
                                <a:lnTo>
                                  <a:pt x="2405" y="1479"/>
                                </a:lnTo>
                                <a:lnTo>
                                  <a:pt x="2372" y="1458"/>
                                </a:lnTo>
                                <a:lnTo>
                                  <a:pt x="2339" y="1439"/>
                                </a:lnTo>
                                <a:lnTo>
                                  <a:pt x="2305" y="1424"/>
                                </a:lnTo>
                                <a:lnTo>
                                  <a:pt x="2268" y="1409"/>
                                </a:lnTo>
                                <a:lnTo>
                                  <a:pt x="2232" y="1397"/>
                                </a:lnTo>
                                <a:lnTo>
                                  <a:pt x="2213" y="1392"/>
                                </a:lnTo>
                                <a:lnTo>
                                  <a:pt x="2194" y="1388"/>
                                </a:lnTo>
                                <a:lnTo>
                                  <a:pt x="2175" y="1384"/>
                                </a:lnTo>
                                <a:lnTo>
                                  <a:pt x="2155" y="1380"/>
                                </a:lnTo>
                                <a:lnTo>
                                  <a:pt x="2136" y="1378"/>
                                </a:lnTo>
                                <a:lnTo>
                                  <a:pt x="2116" y="1377"/>
                                </a:lnTo>
                                <a:lnTo>
                                  <a:pt x="2097" y="1376"/>
                                </a:lnTo>
                                <a:lnTo>
                                  <a:pt x="2077" y="1375"/>
                                </a:lnTo>
                                <a:lnTo>
                                  <a:pt x="2043" y="1376"/>
                                </a:lnTo>
                                <a:lnTo>
                                  <a:pt x="2011" y="1379"/>
                                </a:lnTo>
                                <a:lnTo>
                                  <a:pt x="1979" y="1384"/>
                                </a:lnTo>
                                <a:lnTo>
                                  <a:pt x="1948" y="1390"/>
                                </a:lnTo>
                                <a:lnTo>
                                  <a:pt x="1917" y="1398"/>
                                </a:lnTo>
                                <a:lnTo>
                                  <a:pt x="1887" y="1408"/>
                                </a:lnTo>
                                <a:lnTo>
                                  <a:pt x="1858" y="1419"/>
                                </a:lnTo>
                                <a:lnTo>
                                  <a:pt x="1829" y="1431"/>
                                </a:lnTo>
                                <a:lnTo>
                                  <a:pt x="1800" y="1446"/>
                                </a:lnTo>
                                <a:lnTo>
                                  <a:pt x="1773" y="1462"/>
                                </a:lnTo>
                                <a:lnTo>
                                  <a:pt x="1747" y="1479"/>
                                </a:lnTo>
                                <a:lnTo>
                                  <a:pt x="1720" y="1498"/>
                                </a:lnTo>
                                <a:lnTo>
                                  <a:pt x="1696" y="1518"/>
                                </a:lnTo>
                                <a:lnTo>
                                  <a:pt x="1672" y="1539"/>
                                </a:lnTo>
                                <a:lnTo>
                                  <a:pt x="1648" y="1562"/>
                                </a:lnTo>
                                <a:lnTo>
                                  <a:pt x="1626" y="1585"/>
                                </a:lnTo>
                                <a:lnTo>
                                  <a:pt x="1605" y="1611"/>
                                </a:lnTo>
                                <a:lnTo>
                                  <a:pt x="1585" y="1636"/>
                                </a:lnTo>
                                <a:lnTo>
                                  <a:pt x="1567" y="1663"/>
                                </a:lnTo>
                                <a:lnTo>
                                  <a:pt x="1549" y="1692"/>
                                </a:lnTo>
                                <a:lnTo>
                                  <a:pt x="1532" y="1721"/>
                                </a:lnTo>
                                <a:lnTo>
                                  <a:pt x="1517" y="1750"/>
                                </a:lnTo>
                                <a:lnTo>
                                  <a:pt x="1502" y="1782"/>
                                </a:lnTo>
                                <a:lnTo>
                                  <a:pt x="1490" y="1814"/>
                                </a:lnTo>
                                <a:lnTo>
                                  <a:pt x="1479" y="1846"/>
                                </a:lnTo>
                                <a:lnTo>
                                  <a:pt x="1469" y="1879"/>
                                </a:lnTo>
                                <a:lnTo>
                                  <a:pt x="1460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7" y="1983"/>
                                </a:lnTo>
                                <a:lnTo>
                                  <a:pt x="1444" y="2019"/>
                                </a:lnTo>
                                <a:lnTo>
                                  <a:pt x="1440" y="2055"/>
                                </a:lnTo>
                                <a:lnTo>
                                  <a:pt x="1440" y="2092"/>
                                </a:lnTo>
                                <a:lnTo>
                                  <a:pt x="1440" y="2127"/>
                                </a:lnTo>
                                <a:lnTo>
                                  <a:pt x="1444" y="2162"/>
                                </a:lnTo>
                                <a:lnTo>
                                  <a:pt x="1447" y="2195"/>
                                </a:lnTo>
                                <a:lnTo>
                                  <a:pt x="1453" y="2228"/>
                                </a:lnTo>
                                <a:lnTo>
                                  <a:pt x="1458" y="2261"/>
                                </a:lnTo>
                                <a:lnTo>
                                  <a:pt x="1467" y="2292"/>
                                </a:lnTo>
                                <a:lnTo>
                                  <a:pt x="1476" y="2325"/>
                                </a:lnTo>
                                <a:lnTo>
                                  <a:pt x="1486" y="2356"/>
                                </a:lnTo>
                                <a:lnTo>
                                  <a:pt x="1455" y="2378"/>
                                </a:lnTo>
                                <a:lnTo>
                                  <a:pt x="1425" y="2401"/>
                                </a:lnTo>
                                <a:lnTo>
                                  <a:pt x="1396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3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7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7" y="2616"/>
                                </a:lnTo>
                                <a:lnTo>
                                  <a:pt x="1239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0" y="2729"/>
                                </a:lnTo>
                                <a:lnTo>
                                  <a:pt x="1199" y="2769"/>
                                </a:lnTo>
                                <a:lnTo>
                                  <a:pt x="1189" y="2810"/>
                                </a:lnTo>
                                <a:lnTo>
                                  <a:pt x="1183" y="2852"/>
                                </a:lnTo>
                                <a:lnTo>
                                  <a:pt x="1177" y="2895"/>
                                </a:lnTo>
                                <a:lnTo>
                                  <a:pt x="1148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2" y="2915"/>
                                </a:lnTo>
                                <a:lnTo>
                                  <a:pt x="1064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2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1" y="2976"/>
                                </a:lnTo>
                                <a:lnTo>
                                  <a:pt x="937" y="2992"/>
                                </a:lnTo>
                                <a:lnTo>
                                  <a:pt x="914" y="3008"/>
                                </a:lnTo>
                                <a:lnTo>
                                  <a:pt x="891" y="3026"/>
                                </a:lnTo>
                                <a:lnTo>
                                  <a:pt x="868" y="3045"/>
                                </a:lnTo>
                                <a:lnTo>
                                  <a:pt x="847" y="3066"/>
                                </a:lnTo>
                                <a:lnTo>
                                  <a:pt x="826" y="3087"/>
                                </a:lnTo>
                                <a:lnTo>
                                  <a:pt x="806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70" y="3156"/>
                                </a:lnTo>
                                <a:lnTo>
                                  <a:pt x="753" y="3180"/>
                                </a:lnTo>
                                <a:lnTo>
                                  <a:pt x="737" y="3207"/>
                                </a:lnTo>
                                <a:lnTo>
                                  <a:pt x="721" y="3233"/>
                                </a:lnTo>
                                <a:lnTo>
                                  <a:pt x="708" y="3260"/>
                                </a:lnTo>
                                <a:lnTo>
                                  <a:pt x="695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3" y="3346"/>
                                </a:lnTo>
                                <a:lnTo>
                                  <a:pt x="663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7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6" y="3503"/>
                                </a:lnTo>
                                <a:lnTo>
                                  <a:pt x="633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31" y="3602"/>
                                </a:lnTo>
                                <a:lnTo>
                                  <a:pt x="631" y="3625"/>
                                </a:lnTo>
                                <a:lnTo>
                                  <a:pt x="632" y="3648"/>
                                </a:lnTo>
                                <a:lnTo>
                                  <a:pt x="633" y="3670"/>
                                </a:lnTo>
                                <a:lnTo>
                                  <a:pt x="635" y="3692"/>
                                </a:lnTo>
                                <a:lnTo>
                                  <a:pt x="642" y="3735"/>
                                </a:lnTo>
                                <a:lnTo>
                                  <a:pt x="649" y="3778"/>
                                </a:lnTo>
                                <a:lnTo>
                                  <a:pt x="660" y="3820"/>
                                </a:lnTo>
                                <a:lnTo>
                                  <a:pt x="673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5" y="3937"/>
                                </a:lnTo>
                                <a:lnTo>
                                  <a:pt x="722" y="3974"/>
                                </a:lnTo>
                                <a:lnTo>
                                  <a:pt x="743" y="4009"/>
                                </a:lnTo>
                                <a:lnTo>
                                  <a:pt x="766" y="4042"/>
                                </a:lnTo>
                                <a:lnTo>
                                  <a:pt x="790" y="4076"/>
                                </a:lnTo>
                                <a:lnTo>
                                  <a:pt x="815" y="4106"/>
                                </a:lnTo>
                                <a:lnTo>
                                  <a:pt x="842" y="4134"/>
                                </a:lnTo>
                                <a:lnTo>
                                  <a:pt x="871" y="4162"/>
                                </a:lnTo>
                                <a:lnTo>
                                  <a:pt x="901" y="4188"/>
                                </a:lnTo>
                                <a:lnTo>
                                  <a:pt x="887" y="4210"/>
                                </a:lnTo>
                                <a:lnTo>
                                  <a:pt x="875" y="4232"/>
                                </a:lnTo>
                                <a:lnTo>
                                  <a:pt x="864" y="4255"/>
                                </a:lnTo>
                                <a:lnTo>
                                  <a:pt x="853" y="4279"/>
                                </a:lnTo>
                                <a:lnTo>
                                  <a:pt x="843" y="4303"/>
                                </a:lnTo>
                                <a:lnTo>
                                  <a:pt x="834" y="4327"/>
                                </a:lnTo>
                                <a:lnTo>
                                  <a:pt x="825" y="4352"/>
                                </a:lnTo>
                                <a:lnTo>
                                  <a:pt x="818" y="4377"/>
                                </a:lnTo>
                                <a:lnTo>
                                  <a:pt x="811" y="4403"/>
                                </a:lnTo>
                                <a:lnTo>
                                  <a:pt x="804" y="4429"/>
                                </a:lnTo>
                                <a:lnTo>
                                  <a:pt x="800" y="4456"/>
                                </a:lnTo>
                                <a:lnTo>
                                  <a:pt x="795" y="4482"/>
                                </a:lnTo>
                                <a:lnTo>
                                  <a:pt x="792" y="4510"/>
                                </a:lnTo>
                                <a:lnTo>
                                  <a:pt x="790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8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9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1" y="4641"/>
                                </a:lnTo>
                                <a:lnTo>
                                  <a:pt x="792" y="4650"/>
                                </a:lnTo>
                                <a:lnTo>
                                  <a:pt x="793" y="4659"/>
                                </a:lnTo>
                                <a:lnTo>
                                  <a:pt x="794" y="4668"/>
                                </a:lnTo>
                                <a:lnTo>
                                  <a:pt x="775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7" y="4653"/>
                                </a:lnTo>
                                <a:lnTo>
                                  <a:pt x="717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7" y="4645"/>
                                </a:lnTo>
                                <a:lnTo>
                                  <a:pt x="657" y="4643"/>
                                </a:lnTo>
                                <a:lnTo>
                                  <a:pt x="636" y="4643"/>
                                </a:lnTo>
                                <a:lnTo>
                                  <a:pt x="604" y="4644"/>
                                </a:lnTo>
                                <a:lnTo>
                                  <a:pt x="572" y="4647"/>
                                </a:lnTo>
                                <a:lnTo>
                                  <a:pt x="540" y="4651"/>
                                </a:lnTo>
                                <a:lnTo>
                                  <a:pt x="509" y="4658"/>
                                </a:lnTo>
                                <a:lnTo>
                                  <a:pt x="478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8" y="4686"/>
                                </a:lnTo>
                                <a:lnTo>
                                  <a:pt x="389" y="4700"/>
                                </a:lnTo>
                                <a:lnTo>
                                  <a:pt x="361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6" y="4747"/>
                                </a:lnTo>
                                <a:lnTo>
                                  <a:pt x="281" y="4765"/>
                                </a:lnTo>
                                <a:lnTo>
                                  <a:pt x="255" y="4786"/>
                                </a:lnTo>
                                <a:lnTo>
                                  <a:pt x="232" y="4807"/>
                                </a:lnTo>
                                <a:lnTo>
                                  <a:pt x="209" y="4829"/>
                                </a:lnTo>
                                <a:lnTo>
                                  <a:pt x="187" y="4853"/>
                                </a:lnTo>
                                <a:lnTo>
                                  <a:pt x="166" y="4878"/>
                                </a:lnTo>
                                <a:lnTo>
                                  <a:pt x="146" y="4904"/>
                                </a:lnTo>
                                <a:lnTo>
                                  <a:pt x="127" y="4931"/>
                                </a:lnTo>
                                <a:lnTo>
                                  <a:pt x="109" y="4959"/>
                                </a:lnTo>
                                <a:lnTo>
                                  <a:pt x="93" y="4989"/>
                                </a:lnTo>
                                <a:lnTo>
                                  <a:pt x="77" y="5019"/>
                                </a:lnTo>
                                <a:lnTo>
                                  <a:pt x="63" y="5050"/>
                                </a:lnTo>
                                <a:lnTo>
                                  <a:pt x="51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9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3" y="5216"/>
                                </a:lnTo>
                                <a:lnTo>
                                  <a:pt x="8" y="5251"/>
                                </a:lnTo>
                                <a:lnTo>
                                  <a:pt x="3" y="5287"/>
                                </a:lnTo>
                                <a:lnTo>
                                  <a:pt x="1" y="5324"/>
                                </a:lnTo>
                                <a:lnTo>
                                  <a:pt x="0" y="5360"/>
                                </a:lnTo>
                                <a:lnTo>
                                  <a:pt x="1" y="5395"/>
                                </a:lnTo>
                                <a:lnTo>
                                  <a:pt x="3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2" y="5497"/>
                                </a:lnTo>
                                <a:lnTo>
                                  <a:pt x="19" y="5530"/>
                                </a:lnTo>
                                <a:lnTo>
                                  <a:pt x="25" y="5562"/>
                                </a:lnTo>
                                <a:lnTo>
                                  <a:pt x="35" y="5593"/>
                                </a:lnTo>
                                <a:lnTo>
                                  <a:pt x="45" y="5624"/>
                                </a:lnTo>
                                <a:lnTo>
                                  <a:pt x="56" y="5655"/>
                                </a:lnTo>
                                <a:lnTo>
                                  <a:pt x="70" y="5684"/>
                                </a:lnTo>
                                <a:lnTo>
                                  <a:pt x="83" y="5713"/>
                                </a:lnTo>
                                <a:lnTo>
                                  <a:pt x="98" y="5740"/>
                                </a:lnTo>
                                <a:lnTo>
                                  <a:pt x="114" y="5768"/>
                                </a:lnTo>
                                <a:lnTo>
                                  <a:pt x="130" y="5794"/>
                                </a:lnTo>
                                <a:lnTo>
                                  <a:pt x="149" y="5819"/>
                                </a:lnTo>
                                <a:lnTo>
                                  <a:pt x="168" y="5843"/>
                                </a:lnTo>
                                <a:lnTo>
                                  <a:pt x="188" y="5867"/>
                                </a:lnTo>
                                <a:lnTo>
                                  <a:pt x="209" y="5889"/>
                                </a:lnTo>
                                <a:lnTo>
                                  <a:pt x="231" y="5910"/>
                                </a:lnTo>
                                <a:lnTo>
                                  <a:pt x="253" y="5930"/>
                                </a:lnTo>
                                <a:lnTo>
                                  <a:pt x="276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6" y="5983"/>
                                </a:lnTo>
                                <a:lnTo>
                                  <a:pt x="352" y="5999"/>
                                </a:lnTo>
                                <a:lnTo>
                                  <a:pt x="378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2" y="6036"/>
                                </a:lnTo>
                                <a:lnTo>
                                  <a:pt x="461" y="6046"/>
                                </a:lnTo>
                                <a:lnTo>
                                  <a:pt x="490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80" y="6071"/>
                                </a:lnTo>
                                <a:lnTo>
                                  <a:pt x="575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70" y="6128"/>
                                </a:lnTo>
                                <a:lnTo>
                                  <a:pt x="567" y="6148"/>
                                </a:lnTo>
                                <a:lnTo>
                                  <a:pt x="565" y="6168"/>
                                </a:lnTo>
                                <a:lnTo>
                                  <a:pt x="564" y="6188"/>
                                </a:lnTo>
                                <a:lnTo>
                                  <a:pt x="563" y="6208"/>
                                </a:lnTo>
                                <a:lnTo>
                                  <a:pt x="563" y="6228"/>
                                </a:lnTo>
                                <a:lnTo>
                                  <a:pt x="563" y="6265"/>
                                </a:lnTo>
                                <a:lnTo>
                                  <a:pt x="566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5" y="6372"/>
                                </a:lnTo>
                                <a:lnTo>
                                  <a:pt x="583" y="6408"/>
                                </a:lnTo>
                                <a:lnTo>
                                  <a:pt x="592" y="6441"/>
                                </a:lnTo>
                                <a:lnTo>
                                  <a:pt x="602" y="6474"/>
                                </a:lnTo>
                                <a:lnTo>
                                  <a:pt x="613" y="6507"/>
                                </a:lnTo>
                                <a:lnTo>
                                  <a:pt x="625" y="6538"/>
                                </a:lnTo>
                                <a:lnTo>
                                  <a:pt x="639" y="6569"/>
                                </a:lnTo>
                                <a:lnTo>
                                  <a:pt x="655" y="6599"/>
                                </a:lnTo>
                                <a:lnTo>
                                  <a:pt x="671" y="6629"/>
                                </a:lnTo>
                                <a:lnTo>
                                  <a:pt x="689" y="6657"/>
                                </a:lnTo>
                                <a:lnTo>
                                  <a:pt x="708" y="6684"/>
                                </a:lnTo>
                                <a:lnTo>
                                  <a:pt x="728" y="6710"/>
                                </a:lnTo>
                                <a:lnTo>
                                  <a:pt x="749" y="6735"/>
                                </a:lnTo>
                                <a:lnTo>
                                  <a:pt x="771" y="6759"/>
                                </a:lnTo>
                                <a:lnTo>
                                  <a:pt x="794" y="6781"/>
                                </a:lnTo>
                                <a:lnTo>
                                  <a:pt x="819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70" y="6841"/>
                                </a:lnTo>
                                <a:lnTo>
                                  <a:pt x="896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1" y="6889"/>
                                </a:lnTo>
                                <a:lnTo>
                                  <a:pt x="980" y="6902"/>
                                </a:lnTo>
                                <a:lnTo>
                                  <a:pt x="1010" y="6913"/>
                                </a:lnTo>
                                <a:lnTo>
                                  <a:pt x="1040" y="6923"/>
                                </a:lnTo>
                                <a:lnTo>
                                  <a:pt x="1071" y="6931"/>
                                </a:lnTo>
                                <a:lnTo>
                                  <a:pt x="1102" y="6936"/>
                                </a:lnTo>
                                <a:lnTo>
                                  <a:pt x="1134" y="6942"/>
                                </a:lnTo>
                                <a:lnTo>
                                  <a:pt x="1166" y="6944"/>
                                </a:lnTo>
                                <a:lnTo>
                                  <a:pt x="1199" y="6945"/>
                                </a:lnTo>
                                <a:lnTo>
                                  <a:pt x="1222" y="6944"/>
                                </a:lnTo>
                                <a:lnTo>
                                  <a:pt x="1246" y="6943"/>
                                </a:lnTo>
                                <a:lnTo>
                                  <a:pt x="1269" y="6941"/>
                                </a:lnTo>
                                <a:lnTo>
                                  <a:pt x="1291" y="6937"/>
                                </a:lnTo>
                                <a:lnTo>
                                  <a:pt x="1313" y="6933"/>
                                </a:lnTo>
                                <a:lnTo>
                                  <a:pt x="1335" y="6929"/>
                                </a:lnTo>
                                <a:lnTo>
                                  <a:pt x="1357" y="6922"/>
                                </a:lnTo>
                                <a:lnTo>
                                  <a:pt x="1380" y="6915"/>
                                </a:lnTo>
                                <a:lnTo>
                                  <a:pt x="1401" y="6907"/>
                                </a:lnTo>
                                <a:lnTo>
                                  <a:pt x="1422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3" y="6880"/>
                                </a:lnTo>
                                <a:lnTo>
                                  <a:pt x="1483" y="6870"/>
                                </a:lnTo>
                                <a:lnTo>
                                  <a:pt x="1501" y="6858"/>
                                </a:lnTo>
                                <a:lnTo>
                                  <a:pt x="1520" y="6845"/>
                                </a:lnTo>
                                <a:lnTo>
                                  <a:pt x="1539" y="6832"/>
                                </a:lnTo>
                                <a:lnTo>
                                  <a:pt x="1558" y="6819"/>
                                </a:lnTo>
                                <a:lnTo>
                                  <a:pt x="1575" y="6804"/>
                                </a:lnTo>
                                <a:lnTo>
                                  <a:pt x="1592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5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6" y="6723"/>
                                </a:lnTo>
                                <a:lnTo>
                                  <a:pt x="1672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9" y="6667"/>
                                </a:lnTo>
                                <a:lnTo>
                                  <a:pt x="1713" y="6648"/>
                                </a:lnTo>
                                <a:lnTo>
                                  <a:pt x="1725" y="6627"/>
                                </a:lnTo>
                                <a:lnTo>
                                  <a:pt x="1737" y="6607"/>
                                </a:lnTo>
                                <a:lnTo>
                                  <a:pt x="1748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9" y="6542"/>
                                </a:lnTo>
                                <a:lnTo>
                                  <a:pt x="1797" y="6554"/>
                                </a:lnTo>
                                <a:lnTo>
                                  <a:pt x="1826" y="6565"/>
                                </a:lnTo>
                                <a:lnTo>
                                  <a:pt x="1854" y="6574"/>
                                </a:lnTo>
                                <a:lnTo>
                                  <a:pt x="1885" y="6582"/>
                                </a:lnTo>
                                <a:lnTo>
                                  <a:pt x="1915" y="6588"/>
                                </a:lnTo>
                                <a:lnTo>
                                  <a:pt x="1946" y="6592"/>
                                </a:lnTo>
                                <a:lnTo>
                                  <a:pt x="1977" y="6595"/>
                                </a:lnTo>
                                <a:lnTo>
                                  <a:pt x="2009" y="6596"/>
                                </a:lnTo>
                                <a:lnTo>
                                  <a:pt x="2032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8" y="6592"/>
                                </a:lnTo>
                                <a:lnTo>
                                  <a:pt x="2100" y="6588"/>
                                </a:lnTo>
                                <a:lnTo>
                                  <a:pt x="2122" y="6585"/>
                                </a:lnTo>
                                <a:lnTo>
                                  <a:pt x="2143" y="6579"/>
                                </a:lnTo>
                                <a:lnTo>
                                  <a:pt x="2165" y="6574"/>
                                </a:lnTo>
                                <a:lnTo>
                                  <a:pt x="2186" y="6567"/>
                                </a:lnTo>
                                <a:lnTo>
                                  <a:pt x="2207" y="6559"/>
                                </a:lnTo>
                                <a:lnTo>
                                  <a:pt x="2227" y="6552"/>
                                </a:lnTo>
                                <a:lnTo>
                                  <a:pt x="2248" y="6543"/>
                                </a:lnTo>
                                <a:lnTo>
                                  <a:pt x="2268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7" y="6512"/>
                                </a:lnTo>
                                <a:lnTo>
                                  <a:pt x="2326" y="6500"/>
                                </a:lnTo>
                                <a:lnTo>
                                  <a:pt x="2343" y="6487"/>
                                </a:lnTo>
                                <a:lnTo>
                                  <a:pt x="2361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6" y="6445"/>
                                </a:lnTo>
                                <a:lnTo>
                                  <a:pt x="2413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5" y="6398"/>
                                </a:lnTo>
                                <a:lnTo>
                                  <a:pt x="2459" y="6381"/>
                                </a:lnTo>
                                <a:lnTo>
                                  <a:pt x="2475" y="6363"/>
                                </a:lnTo>
                                <a:lnTo>
                                  <a:pt x="2488" y="6346"/>
                                </a:lnTo>
                                <a:lnTo>
                                  <a:pt x="2503" y="6327"/>
                                </a:lnTo>
                                <a:lnTo>
                                  <a:pt x="2516" y="6308"/>
                                </a:lnTo>
                                <a:lnTo>
                                  <a:pt x="2528" y="6288"/>
                                </a:lnTo>
                                <a:lnTo>
                                  <a:pt x="2540" y="6268"/>
                                </a:lnTo>
                                <a:lnTo>
                                  <a:pt x="2551" y="6248"/>
                                </a:lnTo>
                                <a:lnTo>
                                  <a:pt x="2562" y="6227"/>
                                </a:lnTo>
                                <a:lnTo>
                                  <a:pt x="2572" y="6205"/>
                                </a:lnTo>
                                <a:lnTo>
                                  <a:pt x="2581" y="6206"/>
                                </a:lnTo>
                                <a:lnTo>
                                  <a:pt x="2589" y="6207"/>
                                </a:lnTo>
                                <a:lnTo>
                                  <a:pt x="2598" y="6208"/>
                                </a:lnTo>
                                <a:lnTo>
                                  <a:pt x="2606" y="6209"/>
                                </a:lnTo>
                                <a:lnTo>
                                  <a:pt x="2613" y="6210"/>
                                </a:lnTo>
                                <a:lnTo>
                                  <a:pt x="2622" y="6211"/>
                                </a:lnTo>
                                <a:lnTo>
                                  <a:pt x="2631" y="6213"/>
                                </a:lnTo>
                                <a:lnTo>
                                  <a:pt x="2639" y="6213"/>
                                </a:lnTo>
                                <a:lnTo>
                                  <a:pt x="2672" y="6211"/>
                                </a:lnTo>
                                <a:lnTo>
                                  <a:pt x="2704" y="6209"/>
                                </a:lnTo>
                                <a:lnTo>
                                  <a:pt x="2736" y="6204"/>
                                </a:lnTo>
                                <a:lnTo>
                                  <a:pt x="2768" y="6198"/>
                                </a:lnTo>
                                <a:lnTo>
                                  <a:pt x="2799" y="6189"/>
                                </a:lnTo>
                                <a:lnTo>
                                  <a:pt x="2830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9" y="6155"/>
                                </a:lnTo>
                                <a:lnTo>
                                  <a:pt x="2911" y="6182"/>
                                </a:lnTo>
                                <a:lnTo>
                                  <a:pt x="2934" y="6207"/>
                                </a:lnTo>
                                <a:lnTo>
                                  <a:pt x="2960" y="6231"/>
                                </a:lnTo>
                                <a:lnTo>
                                  <a:pt x="2985" y="6254"/>
                                </a:lnTo>
                                <a:lnTo>
                                  <a:pt x="3012" y="6275"/>
                                </a:lnTo>
                                <a:lnTo>
                                  <a:pt x="3039" y="6295"/>
                                </a:lnTo>
                                <a:lnTo>
                                  <a:pt x="3068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8" y="6343"/>
                                </a:lnTo>
                                <a:lnTo>
                                  <a:pt x="3159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3" y="6377"/>
                                </a:lnTo>
                                <a:lnTo>
                                  <a:pt x="3256" y="6383"/>
                                </a:lnTo>
                                <a:lnTo>
                                  <a:pt x="3289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9" y="6393"/>
                                </a:lnTo>
                                <a:lnTo>
                                  <a:pt x="3381" y="6392"/>
                                </a:lnTo>
                                <a:lnTo>
                                  <a:pt x="3403" y="6391"/>
                                </a:lnTo>
                                <a:lnTo>
                                  <a:pt x="3424" y="6389"/>
                                </a:lnTo>
                                <a:lnTo>
                                  <a:pt x="3445" y="6387"/>
                                </a:lnTo>
                                <a:lnTo>
                                  <a:pt x="3466" y="6382"/>
                                </a:lnTo>
                                <a:lnTo>
                                  <a:pt x="3487" y="6378"/>
                                </a:lnTo>
                                <a:lnTo>
                                  <a:pt x="3508" y="6372"/>
                                </a:lnTo>
                                <a:lnTo>
                                  <a:pt x="3529" y="6367"/>
                                </a:lnTo>
                                <a:lnTo>
                                  <a:pt x="3549" y="6360"/>
                                </a:lnTo>
                                <a:lnTo>
                                  <a:pt x="3569" y="6352"/>
                                </a:lnTo>
                                <a:lnTo>
                                  <a:pt x="3588" y="6344"/>
                                </a:lnTo>
                                <a:lnTo>
                                  <a:pt x="3608" y="6336"/>
                                </a:lnTo>
                                <a:lnTo>
                                  <a:pt x="3627" y="6326"/>
                                </a:lnTo>
                                <a:lnTo>
                                  <a:pt x="3646" y="6316"/>
                                </a:lnTo>
                                <a:lnTo>
                                  <a:pt x="3663" y="6305"/>
                                </a:lnTo>
                                <a:lnTo>
                                  <a:pt x="3681" y="6292"/>
                                </a:lnTo>
                                <a:lnTo>
                                  <a:pt x="3699" y="6280"/>
                                </a:lnTo>
                                <a:lnTo>
                                  <a:pt x="3715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8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79" y="6210"/>
                                </a:lnTo>
                                <a:lnTo>
                                  <a:pt x="3795" y="6195"/>
                                </a:lnTo>
                                <a:lnTo>
                                  <a:pt x="3809" y="6178"/>
                                </a:lnTo>
                                <a:lnTo>
                                  <a:pt x="3824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50" y="6126"/>
                                </a:lnTo>
                                <a:lnTo>
                                  <a:pt x="3864" y="6108"/>
                                </a:lnTo>
                                <a:lnTo>
                                  <a:pt x="3876" y="6090"/>
                                </a:lnTo>
                                <a:lnTo>
                                  <a:pt x="3887" y="6071"/>
                                </a:lnTo>
                                <a:lnTo>
                                  <a:pt x="3898" y="6051"/>
                                </a:lnTo>
                                <a:lnTo>
                                  <a:pt x="3909" y="6031"/>
                                </a:lnTo>
                                <a:lnTo>
                                  <a:pt x="3943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7" y="6077"/>
                                </a:lnTo>
                                <a:lnTo>
                                  <a:pt x="4016" y="6085"/>
                                </a:lnTo>
                                <a:lnTo>
                                  <a:pt x="4035" y="6092"/>
                                </a:lnTo>
                                <a:lnTo>
                                  <a:pt x="4054" y="6097"/>
                                </a:lnTo>
                                <a:lnTo>
                                  <a:pt x="4073" y="6104"/>
                                </a:lnTo>
                                <a:lnTo>
                                  <a:pt x="4093" y="6108"/>
                                </a:lnTo>
                                <a:lnTo>
                                  <a:pt x="4113" y="6113"/>
                                </a:lnTo>
                                <a:lnTo>
                                  <a:pt x="4132" y="6116"/>
                                </a:lnTo>
                                <a:lnTo>
                                  <a:pt x="4152" y="6118"/>
                                </a:lnTo>
                                <a:lnTo>
                                  <a:pt x="4172" y="6121"/>
                                </a:lnTo>
                                <a:lnTo>
                                  <a:pt x="4193" y="6122"/>
                                </a:lnTo>
                                <a:lnTo>
                                  <a:pt x="4214" y="6123"/>
                                </a:lnTo>
                                <a:lnTo>
                                  <a:pt x="4221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5" y="6121"/>
                                </a:lnTo>
                                <a:lnTo>
                                  <a:pt x="4242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6" y="6118"/>
                                </a:lnTo>
                                <a:lnTo>
                                  <a:pt x="4263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80" y="6138"/>
                                </a:lnTo>
                                <a:lnTo>
                                  <a:pt x="4291" y="6160"/>
                                </a:lnTo>
                                <a:lnTo>
                                  <a:pt x="4302" y="6183"/>
                                </a:lnTo>
                                <a:lnTo>
                                  <a:pt x="4314" y="6204"/>
                                </a:lnTo>
                                <a:lnTo>
                                  <a:pt x="4326" y="6225"/>
                                </a:lnTo>
                                <a:lnTo>
                                  <a:pt x="4339" y="6245"/>
                                </a:lnTo>
                                <a:lnTo>
                                  <a:pt x="4353" y="6264"/>
                                </a:lnTo>
                                <a:lnTo>
                                  <a:pt x="4367" y="6282"/>
                                </a:lnTo>
                                <a:lnTo>
                                  <a:pt x="4381" y="6301"/>
                                </a:lnTo>
                                <a:lnTo>
                                  <a:pt x="4397" y="6319"/>
                                </a:lnTo>
                                <a:lnTo>
                                  <a:pt x="4412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7" y="6369"/>
                                </a:lnTo>
                                <a:lnTo>
                                  <a:pt x="4463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500" y="6413"/>
                                </a:lnTo>
                                <a:lnTo>
                                  <a:pt x="4519" y="6426"/>
                                </a:lnTo>
                                <a:lnTo>
                                  <a:pt x="4537" y="6439"/>
                                </a:lnTo>
                                <a:lnTo>
                                  <a:pt x="4557" y="6451"/>
                                </a:lnTo>
                                <a:lnTo>
                                  <a:pt x="4577" y="6462"/>
                                </a:lnTo>
                                <a:lnTo>
                                  <a:pt x="4598" y="6472"/>
                                </a:lnTo>
                                <a:lnTo>
                                  <a:pt x="4618" y="6482"/>
                                </a:lnTo>
                                <a:lnTo>
                                  <a:pt x="4639" y="6490"/>
                                </a:lnTo>
                                <a:lnTo>
                                  <a:pt x="4661" y="6497"/>
                                </a:lnTo>
                                <a:lnTo>
                                  <a:pt x="4683" y="6505"/>
                                </a:lnTo>
                                <a:lnTo>
                                  <a:pt x="4706" y="6511"/>
                                </a:lnTo>
                                <a:lnTo>
                                  <a:pt x="4728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3" y="6524"/>
                                </a:lnTo>
                                <a:lnTo>
                                  <a:pt x="4796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4" y="6528"/>
                                </a:lnTo>
                                <a:lnTo>
                                  <a:pt x="4846" y="6528"/>
                                </a:lnTo>
                                <a:lnTo>
                                  <a:pt x="4849" y="6528"/>
                                </a:lnTo>
                                <a:lnTo>
                                  <a:pt x="4853" y="6527"/>
                                </a:lnTo>
                                <a:lnTo>
                                  <a:pt x="4855" y="6527"/>
                                </a:lnTo>
                                <a:lnTo>
                                  <a:pt x="4858" y="6527"/>
                                </a:lnTo>
                                <a:lnTo>
                                  <a:pt x="4860" y="6527"/>
                                </a:lnTo>
                                <a:lnTo>
                                  <a:pt x="4864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6" y="6600"/>
                                </a:lnTo>
                                <a:lnTo>
                                  <a:pt x="4907" y="6624"/>
                                </a:lnTo>
                                <a:lnTo>
                                  <a:pt x="4919" y="6646"/>
                                </a:lnTo>
                                <a:lnTo>
                                  <a:pt x="4932" y="6669"/>
                                </a:lnTo>
                                <a:lnTo>
                                  <a:pt x="4946" y="6690"/>
                                </a:lnTo>
                                <a:lnTo>
                                  <a:pt x="4960" y="6711"/>
                                </a:lnTo>
                                <a:lnTo>
                                  <a:pt x="4974" y="6732"/>
                                </a:lnTo>
                                <a:lnTo>
                                  <a:pt x="4990" y="6752"/>
                                </a:lnTo>
                                <a:lnTo>
                                  <a:pt x="5005" y="6771"/>
                                </a:lnTo>
                                <a:lnTo>
                                  <a:pt x="5023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9" y="6825"/>
                                </a:lnTo>
                                <a:lnTo>
                                  <a:pt x="5076" y="6842"/>
                                </a:lnTo>
                                <a:lnTo>
                                  <a:pt x="5095" y="6858"/>
                                </a:lnTo>
                                <a:lnTo>
                                  <a:pt x="5115" y="6872"/>
                                </a:lnTo>
                                <a:lnTo>
                                  <a:pt x="5135" y="6886"/>
                                </a:lnTo>
                                <a:lnTo>
                                  <a:pt x="5156" y="6900"/>
                                </a:lnTo>
                                <a:lnTo>
                                  <a:pt x="5177" y="6912"/>
                                </a:lnTo>
                                <a:lnTo>
                                  <a:pt x="5198" y="6923"/>
                                </a:lnTo>
                                <a:lnTo>
                                  <a:pt x="5220" y="6934"/>
                                </a:lnTo>
                                <a:lnTo>
                                  <a:pt x="5242" y="6944"/>
                                </a:lnTo>
                                <a:lnTo>
                                  <a:pt x="5265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2" y="6967"/>
                                </a:lnTo>
                                <a:lnTo>
                                  <a:pt x="5335" y="6973"/>
                                </a:lnTo>
                                <a:lnTo>
                                  <a:pt x="5359" y="6977"/>
                                </a:lnTo>
                                <a:lnTo>
                                  <a:pt x="5384" y="6982"/>
                                </a:lnTo>
                                <a:lnTo>
                                  <a:pt x="5408" y="6984"/>
                                </a:lnTo>
                                <a:lnTo>
                                  <a:pt x="5434" y="6986"/>
                                </a:lnTo>
                                <a:lnTo>
                                  <a:pt x="5459" y="6986"/>
                                </a:lnTo>
                                <a:lnTo>
                                  <a:pt x="5479" y="6986"/>
                                </a:lnTo>
                                <a:lnTo>
                                  <a:pt x="5499" y="6985"/>
                                </a:lnTo>
                                <a:lnTo>
                                  <a:pt x="5518" y="6983"/>
                                </a:lnTo>
                                <a:lnTo>
                                  <a:pt x="5538" y="6981"/>
                                </a:lnTo>
                                <a:lnTo>
                                  <a:pt x="5556" y="6978"/>
                                </a:lnTo>
                                <a:lnTo>
                                  <a:pt x="5575" y="6974"/>
                                </a:lnTo>
                                <a:lnTo>
                                  <a:pt x="5594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2" y="6960"/>
                                </a:lnTo>
                                <a:lnTo>
                                  <a:pt x="5649" y="6953"/>
                                </a:lnTo>
                                <a:lnTo>
                                  <a:pt x="5667" y="6946"/>
                                </a:lnTo>
                                <a:lnTo>
                                  <a:pt x="5686" y="6940"/>
                                </a:lnTo>
                                <a:lnTo>
                                  <a:pt x="5720" y="6923"/>
                                </a:lnTo>
                                <a:lnTo>
                                  <a:pt x="5753" y="6904"/>
                                </a:lnTo>
                                <a:lnTo>
                                  <a:pt x="5785" y="6883"/>
                                </a:lnTo>
                                <a:lnTo>
                                  <a:pt x="5818" y="6861"/>
                                </a:lnTo>
                                <a:lnTo>
                                  <a:pt x="5847" y="6835"/>
                                </a:lnTo>
                                <a:lnTo>
                                  <a:pt x="5876" y="6809"/>
                                </a:lnTo>
                                <a:lnTo>
                                  <a:pt x="5903" y="6781"/>
                                </a:lnTo>
                                <a:lnTo>
                                  <a:pt x="5928" y="6750"/>
                                </a:lnTo>
                                <a:lnTo>
                                  <a:pt x="5953" y="6719"/>
                                </a:lnTo>
                                <a:lnTo>
                                  <a:pt x="5976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9" y="6704"/>
                                </a:lnTo>
                                <a:lnTo>
                                  <a:pt x="6060" y="6707"/>
                                </a:lnTo>
                                <a:lnTo>
                                  <a:pt x="6082" y="6711"/>
                                </a:lnTo>
                                <a:lnTo>
                                  <a:pt x="6104" y="6714"/>
                                </a:lnTo>
                                <a:lnTo>
                                  <a:pt x="6126" y="6716"/>
                                </a:lnTo>
                                <a:lnTo>
                                  <a:pt x="6148" y="6716"/>
                                </a:lnTo>
                                <a:lnTo>
                                  <a:pt x="6182" y="6715"/>
                                </a:lnTo>
                                <a:lnTo>
                                  <a:pt x="6214" y="6712"/>
                                </a:lnTo>
                                <a:lnTo>
                                  <a:pt x="6246" y="6708"/>
                                </a:lnTo>
                                <a:lnTo>
                                  <a:pt x="6277" y="6701"/>
                                </a:lnTo>
                                <a:lnTo>
                                  <a:pt x="6308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7" y="6673"/>
                                </a:lnTo>
                                <a:lnTo>
                                  <a:pt x="6396" y="6659"/>
                                </a:lnTo>
                                <a:lnTo>
                                  <a:pt x="6425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8" y="6613"/>
                                </a:lnTo>
                                <a:lnTo>
                                  <a:pt x="6505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3" y="6552"/>
                                </a:lnTo>
                                <a:lnTo>
                                  <a:pt x="6577" y="6530"/>
                                </a:lnTo>
                                <a:lnTo>
                                  <a:pt x="6599" y="6506"/>
                                </a:lnTo>
                                <a:lnTo>
                                  <a:pt x="6620" y="6481"/>
                                </a:lnTo>
                                <a:lnTo>
                                  <a:pt x="6640" y="6455"/>
                                </a:lnTo>
                                <a:lnTo>
                                  <a:pt x="6658" y="6428"/>
                                </a:lnTo>
                                <a:lnTo>
                                  <a:pt x="6676" y="6400"/>
                                </a:lnTo>
                                <a:lnTo>
                                  <a:pt x="6693" y="6371"/>
                                </a:lnTo>
                                <a:lnTo>
                                  <a:pt x="6708" y="6341"/>
                                </a:lnTo>
                                <a:lnTo>
                                  <a:pt x="6723" y="6310"/>
                                </a:lnTo>
                                <a:lnTo>
                                  <a:pt x="6735" y="6278"/>
                                </a:lnTo>
                                <a:lnTo>
                                  <a:pt x="6747" y="6246"/>
                                </a:lnTo>
                                <a:lnTo>
                                  <a:pt x="6757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2" y="6144"/>
                                </a:lnTo>
                                <a:lnTo>
                                  <a:pt x="6778" y="6108"/>
                                </a:lnTo>
                                <a:lnTo>
                                  <a:pt x="6781" y="6072"/>
                                </a:lnTo>
                                <a:lnTo>
                                  <a:pt x="6785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5" y="5970"/>
                                </a:lnTo>
                                <a:lnTo>
                                  <a:pt x="6782" y="5942"/>
                                </a:lnTo>
                                <a:lnTo>
                                  <a:pt x="6780" y="5914"/>
                                </a:lnTo>
                                <a:lnTo>
                                  <a:pt x="6776" y="5887"/>
                                </a:lnTo>
                                <a:lnTo>
                                  <a:pt x="6771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9" y="5806"/>
                                </a:lnTo>
                                <a:lnTo>
                                  <a:pt x="6751" y="5779"/>
                                </a:lnTo>
                                <a:lnTo>
                                  <a:pt x="6769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4" y="5743"/>
                                </a:lnTo>
                                <a:lnTo>
                                  <a:pt x="6821" y="5728"/>
                                </a:lnTo>
                                <a:lnTo>
                                  <a:pt x="6838" y="5715"/>
                                </a:lnTo>
                                <a:lnTo>
                                  <a:pt x="6853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4" y="5668"/>
                                </a:lnTo>
                                <a:lnTo>
                                  <a:pt x="6899" y="5652"/>
                                </a:lnTo>
                                <a:lnTo>
                                  <a:pt x="6913" y="5635"/>
                                </a:lnTo>
                                <a:lnTo>
                                  <a:pt x="6926" y="5617"/>
                                </a:lnTo>
                                <a:lnTo>
                                  <a:pt x="6939" y="5600"/>
                                </a:lnTo>
                                <a:lnTo>
                                  <a:pt x="6953" y="5581"/>
                                </a:lnTo>
                                <a:lnTo>
                                  <a:pt x="6965" y="5562"/>
                                </a:lnTo>
                                <a:lnTo>
                                  <a:pt x="6976" y="5543"/>
                                </a:lnTo>
                                <a:lnTo>
                                  <a:pt x="6987" y="5523"/>
                                </a:lnTo>
                                <a:lnTo>
                                  <a:pt x="6998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7" y="5461"/>
                                </a:lnTo>
                                <a:lnTo>
                                  <a:pt x="7026" y="5440"/>
                                </a:lnTo>
                                <a:lnTo>
                                  <a:pt x="7034" y="5418"/>
                                </a:lnTo>
                                <a:lnTo>
                                  <a:pt x="7041" y="5396"/>
                                </a:lnTo>
                                <a:lnTo>
                                  <a:pt x="7048" y="5374"/>
                                </a:lnTo>
                                <a:lnTo>
                                  <a:pt x="7053" y="5350"/>
                                </a:lnTo>
                                <a:lnTo>
                                  <a:pt x="7059" y="5327"/>
                                </a:lnTo>
                                <a:lnTo>
                                  <a:pt x="7064" y="5304"/>
                                </a:lnTo>
                                <a:lnTo>
                                  <a:pt x="7068" y="5280"/>
                                </a:lnTo>
                                <a:lnTo>
                                  <a:pt x="7071" y="5256"/>
                                </a:lnTo>
                                <a:lnTo>
                                  <a:pt x="7074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8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6" y="5106"/>
                                </a:lnTo>
                                <a:lnTo>
                                  <a:pt x="7073" y="5081"/>
                                </a:lnTo>
                                <a:lnTo>
                                  <a:pt x="7070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1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50" y="4960"/>
                                </a:lnTo>
                                <a:lnTo>
                                  <a:pt x="7068" y="4937"/>
                                </a:lnTo>
                                <a:lnTo>
                                  <a:pt x="7084" y="4911"/>
                                </a:lnTo>
                                <a:lnTo>
                                  <a:pt x="7100" y="4886"/>
                                </a:lnTo>
                                <a:lnTo>
                                  <a:pt x="7114" y="4860"/>
                                </a:lnTo>
                                <a:lnTo>
                                  <a:pt x="7129" y="4833"/>
                                </a:lnTo>
                                <a:lnTo>
                                  <a:pt x="7141" y="4805"/>
                                </a:lnTo>
                                <a:lnTo>
                                  <a:pt x="7153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3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8" y="4658"/>
                                </a:lnTo>
                                <a:lnTo>
                                  <a:pt x="7194" y="4627"/>
                                </a:lnTo>
                                <a:lnTo>
                                  <a:pt x="7198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5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39"/>
                        <wps:cNvSpPr>
                          <a:spLocks/>
                        </wps:cNvSpPr>
                        <wps:spPr bwMode="auto">
                          <a:xfrm>
                            <a:off x="9124" y="1647"/>
                            <a:ext cx="280" cy="221"/>
                          </a:xfrm>
                          <a:custGeom>
                            <a:avLst/>
                            <a:gdLst>
                              <a:gd name="T0" fmla="*/ 2514 w 2519"/>
                              <a:gd name="T1" fmla="*/ 1693 h 1987"/>
                              <a:gd name="T2" fmla="*/ 2487 w 2519"/>
                              <a:gd name="T3" fmla="*/ 1577 h 1987"/>
                              <a:gd name="T4" fmla="*/ 2443 w 2519"/>
                              <a:gd name="T5" fmla="*/ 1471 h 1987"/>
                              <a:gd name="T6" fmla="*/ 2382 w 2519"/>
                              <a:gd name="T7" fmla="*/ 1379 h 1987"/>
                              <a:gd name="T8" fmla="*/ 2404 w 2519"/>
                              <a:gd name="T9" fmla="*/ 1256 h 1987"/>
                              <a:gd name="T10" fmla="*/ 2430 w 2519"/>
                              <a:gd name="T11" fmla="*/ 1106 h 1987"/>
                              <a:gd name="T12" fmla="*/ 2425 w 2519"/>
                              <a:gd name="T13" fmla="*/ 976 h 1987"/>
                              <a:gd name="T14" fmla="*/ 2401 w 2519"/>
                              <a:gd name="T15" fmla="*/ 862 h 1987"/>
                              <a:gd name="T16" fmla="*/ 2359 w 2519"/>
                              <a:gd name="T17" fmla="*/ 758 h 1987"/>
                              <a:gd name="T18" fmla="*/ 2301 w 2519"/>
                              <a:gd name="T19" fmla="*/ 666 h 1987"/>
                              <a:gd name="T20" fmla="*/ 2231 w 2519"/>
                              <a:gd name="T21" fmla="*/ 589 h 1987"/>
                              <a:gd name="T22" fmla="*/ 2148 w 2519"/>
                              <a:gd name="T23" fmla="*/ 530 h 1987"/>
                              <a:gd name="T24" fmla="*/ 2056 w 2519"/>
                              <a:gd name="T25" fmla="*/ 490 h 1987"/>
                              <a:gd name="T26" fmla="*/ 1957 w 2519"/>
                              <a:gd name="T27" fmla="*/ 472 h 1987"/>
                              <a:gd name="T28" fmla="*/ 1895 w 2519"/>
                              <a:gd name="T29" fmla="*/ 473 h 1987"/>
                              <a:gd name="T30" fmla="*/ 1850 w 2519"/>
                              <a:gd name="T31" fmla="*/ 480 h 1987"/>
                              <a:gd name="T32" fmla="*/ 1822 w 2519"/>
                              <a:gd name="T33" fmla="*/ 407 h 1987"/>
                              <a:gd name="T34" fmla="*/ 1788 w 2519"/>
                              <a:gd name="T35" fmla="*/ 314 h 1987"/>
                              <a:gd name="T36" fmla="*/ 1742 w 2519"/>
                              <a:gd name="T37" fmla="*/ 228 h 1987"/>
                              <a:gd name="T38" fmla="*/ 1684 w 2519"/>
                              <a:gd name="T39" fmla="*/ 155 h 1987"/>
                              <a:gd name="T40" fmla="*/ 1617 w 2519"/>
                              <a:gd name="T41" fmla="*/ 93 h 1987"/>
                              <a:gd name="T42" fmla="*/ 1541 w 2519"/>
                              <a:gd name="T43" fmla="*/ 46 h 1987"/>
                              <a:gd name="T44" fmla="*/ 1458 w 2519"/>
                              <a:gd name="T45" fmla="*/ 14 h 1987"/>
                              <a:gd name="T46" fmla="*/ 1371 w 2519"/>
                              <a:gd name="T47" fmla="*/ 0 h 1987"/>
                              <a:gd name="T48" fmla="*/ 1276 w 2519"/>
                              <a:gd name="T49" fmla="*/ 7 h 1987"/>
                              <a:gd name="T50" fmla="*/ 1184 w 2519"/>
                              <a:gd name="T51" fmla="*/ 33 h 1987"/>
                              <a:gd name="T52" fmla="*/ 1100 w 2519"/>
                              <a:gd name="T53" fmla="*/ 80 h 1987"/>
                              <a:gd name="T54" fmla="*/ 1025 w 2519"/>
                              <a:gd name="T55" fmla="*/ 143 h 1987"/>
                              <a:gd name="T56" fmla="*/ 961 w 2519"/>
                              <a:gd name="T57" fmla="*/ 222 h 1987"/>
                              <a:gd name="T58" fmla="*/ 911 w 2519"/>
                              <a:gd name="T59" fmla="*/ 312 h 1987"/>
                              <a:gd name="T60" fmla="*/ 874 w 2519"/>
                              <a:gd name="T61" fmla="*/ 414 h 1987"/>
                              <a:gd name="T62" fmla="*/ 854 w 2519"/>
                              <a:gd name="T63" fmla="*/ 525 h 1987"/>
                              <a:gd name="T64" fmla="*/ 827 w 2519"/>
                              <a:gd name="T65" fmla="*/ 550 h 1987"/>
                              <a:gd name="T66" fmla="*/ 791 w 2519"/>
                              <a:gd name="T67" fmla="*/ 546 h 1987"/>
                              <a:gd name="T68" fmla="*/ 706 w 2519"/>
                              <a:gd name="T69" fmla="*/ 553 h 1987"/>
                              <a:gd name="T70" fmla="*/ 611 w 2519"/>
                              <a:gd name="T71" fmla="*/ 582 h 1987"/>
                              <a:gd name="T72" fmla="*/ 523 w 2519"/>
                              <a:gd name="T73" fmla="*/ 632 h 1987"/>
                              <a:gd name="T74" fmla="*/ 446 w 2519"/>
                              <a:gd name="T75" fmla="*/ 700 h 1987"/>
                              <a:gd name="T76" fmla="*/ 382 w 2519"/>
                              <a:gd name="T77" fmla="*/ 785 h 1987"/>
                              <a:gd name="T78" fmla="*/ 332 w 2519"/>
                              <a:gd name="T79" fmla="*/ 883 h 1987"/>
                              <a:gd name="T80" fmla="*/ 299 w 2519"/>
                              <a:gd name="T81" fmla="*/ 992 h 1987"/>
                              <a:gd name="T82" fmla="*/ 283 w 2519"/>
                              <a:gd name="T83" fmla="*/ 1110 h 1987"/>
                              <a:gd name="T84" fmla="*/ 288 w 2519"/>
                              <a:gd name="T85" fmla="*/ 1216 h 1987"/>
                              <a:gd name="T86" fmla="*/ 305 w 2519"/>
                              <a:gd name="T87" fmla="*/ 1311 h 1987"/>
                              <a:gd name="T88" fmla="*/ 262 w 2519"/>
                              <a:gd name="T89" fmla="*/ 1364 h 1987"/>
                              <a:gd name="T90" fmla="*/ 200 w 2519"/>
                              <a:gd name="T91" fmla="*/ 1421 h 1987"/>
                              <a:gd name="T92" fmla="*/ 145 w 2519"/>
                              <a:gd name="T93" fmla="*/ 1491 h 1987"/>
                              <a:gd name="T94" fmla="*/ 98 w 2519"/>
                              <a:gd name="T95" fmla="*/ 1573 h 1987"/>
                              <a:gd name="T96" fmla="*/ 59 w 2519"/>
                              <a:gd name="T97" fmla="*/ 1662 h 1987"/>
                              <a:gd name="T98" fmla="*/ 29 w 2519"/>
                              <a:gd name="T99" fmla="*/ 1758 h 1987"/>
                              <a:gd name="T100" fmla="*/ 9 w 2519"/>
                              <a:gd name="T101" fmla="*/ 1854 h 1987"/>
                              <a:gd name="T102" fmla="*/ 0 w 2519"/>
                              <a:gd name="T103" fmla="*/ 1951 h 1987"/>
                              <a:gd name="T104" fmla="*/ 1 w 2519"/>
                              <a:gd name="T105" fmla="*/ 1983 h 1987"/>
                              <a:gd name="T106" fmla="*/ 8 w 2519"/>
                              <a:gd name="T107" fmla="*/ 1963 h 1987"/>
                              <a:gd name="T108" fmla="*/ 2482 w 2519"/>
                              <a:gd name="T109" fmla="*/ 1974 h 1987"/>
                              <a:gd name="T110" fmla="*/ 2509 w 2519"/>
                              <a:gd name="T111" fmla="*/ 1884 h 1987"/>
                              <a:gd name="T112" fmla="*/ 2519 w 2519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19" h="1987">
                                <a:moveTo>
                                  <a:pt x="2519" y="1786"/>
                                </a:moveTo>
                                <a:lnTo>
                                  <a:pt x="2518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8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7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5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29" y="1446"/>
                                </a:lnTo>
                                <a:lnTo>
                                  <a:pt x="2414" y="1423"/>
                                </a:lnTo>
                                <a:lnTo>
                                  <a:pt x="2399" y="1400"/>
                                </a:lnTo>
                                <a:lnTo>
                                  <a:pt x="2382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2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3" y="1219"/>
                                </a:lnTo>
                                <a:lnTo>
                                  <a:pt x="2421" y="1182"/>
                                </a:lnTo>
                                <a:lnTo>
                                  <a:pt x="2426" y="1145"/>
                                </a:lnTo>
                                <a:lnTo>
                                  <a:pt x="2430" y="1106"/>
                                </a:lnTo>
                                <a:lnTo>
                                  <a:pt x="2431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1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6" y="734"/>
                                </a:lnTo>
                                <a:lnTo>
                                  <a:pt x="2331" y="710"/>
                                </a:lnTo>
                                <a:lnTo>
                                  <a:pt x="2317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7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1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8" y="530"/>
                                </a:lnTo>
                                <a:lnTo>
                                  <a:pt x="2125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6" y="490"/>
                                </a:lnTo>
                                <a:lnTo>
                                  <a:pt x="2031" y="483"/>
                                </a:lnTo>
                                <a:lnTo>
                                  <a:pt x="2007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7" y="472"/>
                                </a:lnTo>
                                <a:lnTo>
                                  <a:pt x="1895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2" y="475"/>
                                </a:lnTo>
                                <a:lnTo>
                                  <a:pt x="1861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3" y="456"/>
                                </a:lnTo>
                                <a:lnTo>
                                  <a:pt x="1828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7" y="291"/>
                                </a:lnTo>
                                <a:lnTo>
                                  <a:pt x="1766" y="269"/>
                                </a:lnTo>
                                <a:lnTo>
                                  <a:pt x="1754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699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4" y="107"/>
                                </a:lnTo>
                                <a:lnTo>
                                  <a:pt x="1617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0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8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5" y="5"/>
                                </a:lnTo>
                                <a:lnTo>
                                  <a:pt x="1393" y="2"/>
                                </a:lnTo>
                                <a:lnTo>
                                  <a:pt x="1371" y="0"/>
                                </a:lnTo>
                                <a:lnTo>
                                  <a:pt x="1348" y="0"/>
                                </a:lnTo>
                                <a:lnTo>
                                  <a:pt x="1323" y="0"/>
                                </a:lnTo>
                                <a:lnTo>
                                  <a:pt x="1299" y="2"/>
                                </a:lnTo>
                                <a:lnTo>
                                  <a:pt x="1276" y="7"/>
                                </a:lnTo>
                                <a:lnTo>
                                  <a:pt x="1251" y="11"/>
                                </a:lnTo>
                                <a:lnTo>
                                  <a:pt x="1228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1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0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7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7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3" y="553"/>
                                </a:lnTo>
                                <a:lnTo>
                                  <a:pt x="834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0" y="546"/>
                                </a:lnTo>
                                <a:lnTo>
                                  <a:pt x="791" y="546"/>
                                </a:lnTo>
                                <a:lnTo>
                                  <a:pt x="782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1" y="548"/>
                                </a:lnTo>
                                <a:lnTo>
                                  <a:pt x="706" y="553"/>
                                </a:lnTo>
                                <a:lnTo>
                                  <a:pt x="682" y="557"/>
                                </a:lnTo>
                                <a:lnTo>
                                  <a:pt x="657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8" y="593"/>
                                </a:lnTo>
                                <a:lnTo>
                                  <a:pt x="565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6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2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3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2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5" y="1080"/>
                                </a:lnTo>
                                <a:lnTo>
                                  <a:pt x="283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3" y="1167"/>
                                </a:lnTo>
                                <a:lnTo>
                                  <a:pt x="284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0" y="1288"/>
                                </a:lnTo>
                                <a:lnTo>
                                  <a:pt x="305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6" y="1378"/>
                                </a:lnTo>
                                <a:lnTo>
                                  <a:pt x="230" y="1391"/>
                                </a:lnTo>
                                <a:lnTo>
                                  <a:pt x="215" y="1405"/>
                                </a:lnTo>
                                <a:lnTo>
                                  <a:pt x="200" y="1421"/>
                                </a:lnTo>
                                <a:lnTo>
                                  <a:pt x="186" y="1436"/>
                                </a:lnTo>
                                <a:lnTo>
                                  <a:pt x="171" y="1454"/>
                                </a:lnTo>
                                <a:lnTo>
                                  <a:pt x="158" y="1472"/>
                                </a:lnTo>
                                <a:lnTo>
                                  <a:pt x="145" y="1491"/>
                                </a:lnTo>
                                <a:lnTo>
                                  <a:pt x="133" y="1509"/>
                                </a:lnTo>
                                <a:lnTo>
                                  <a:pt x="121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8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7" y="1616"/>
                                </a:lnTo>
                                <a:lnTo>
                                  <a:pt x="67" y="1639"/>
                                </a:lnTo>
                                <a:lnTo>
                                  <a:pt x="59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29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9" y="1854"/>
                                </a:lnTo>
                                <a:lnTo>
                                  <a:pt x="6" y="1878"/>
                                </a:lnTo>
                                <a:lnTo>
                                  <a:pt x="3" y="1903"/>
                                </a:lnTo>
                                <a:lnTo>
                                  <a:pt x="1" y="1927"/>
                                </a:lnTo>
                                <a:lnTo>
                                  <a:pt x="0" y="1951"/>
                                </a:lnTo>
                                <a:lnTo>
                                  <a:pt x="0" y="1974"/>
                                </a:lnTo>
                                <a:lnTo>
                                  <a:pt x="0" y="1985"/>
                                </a:lnTo>
                                <a:lnTo>
                                  <a:pt x="1" y="1987"/>
                                </a:lnTo>
                                <a:lnTo>
                                  <a:pt x="1" y="1983"/>
                                </a:lnTo>
                                <a:lnTo>
                                  <a:pt x="3" y="1975"/>
                                </a:lnTo>
                                <a:lnTo>
                                  <a:pt x="4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0" y="1968"/>
                                </a:lnTo>
                                <a:lnTo>
                                  <a:pt x="11" y="1974"/>
                                </a:lnTo>
                                <a:lnTo>
                                  <a:pt x="2482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4" y="1905"/>
                                </a:lnTo>
                                <a:lnTo>
                                  <a:pt x="2509" y="1884"/>
                                </a:lnTo>
                                <a:lnTo>
                                  <a:pt x="2514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8" y="1814"/>
                                </a:lnTo>
                                <a:lnTo>
                                  <a:pt x="2519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40"/>
                        <wps:cNvSpPr>
                          <a:spLocks/>
                        </wps:cNvSpPr>
                        <wps:spPr bwMode="auto">
                          <a:xfrm>
                            <a:off x="9247" y="1734"/>
                            <a:ext cx="280" cy="183"/>
                          </a:xfrm>
                          <a:custGeom>
                            <a:avLst/>
                            <a:gdLst>
                              <a:gd name="T0" fmla="*/ 2514 w 2521"/>
                              <a:gd name="T1" fmla="*/ 1693 h 1987"/>
                              <a:gd name="T2" fmla="*/ 2487 w 2521"/>
                              <a:gd name="T3" fmla="*/ 1577 h 1987"/>
                              <a:gd name="T4" fmla="*/ 2443 w 2521"/>
                              <a:gd name="T5" fmla="*/ 1471 h 1987"/>
                              <a:gd name="T6" fmla="*/ 2383 w 2521"/>
                              <a:gd name="T7" fmla="*/ 1379 h 1987"/>
                              <a:gd name="T8" fmla="*/ 2404 w 2521"/>
                              <a:gd name="T9" fmla="*/ 1256 h 1987"/>
                              <a:gd name="T10" fmla="*/ 2431 w 2521"/>
                              <a:gd name="T11" fmla="*/ 1106 h 1987"/>
                              <a:gd name="T12" fmla="*/ 2425 w 2521"/>
                              <a:gd name="T13" fmla="*/ 976 h 1987"/>
                              <a:gd name="T14" fmla="*/ 2401 w 2521"/>
                              <a:gd name="T15" fmla="*/ 862 h 1987"/>
                              <a:gd name="T16" fmla="*/ 2359 w 2521"/>
                              <a:gd name="T17" fmla="*/ 758 h 1987"/>
                              <a:gd name="T18" fmla="*/ 2301 w 2521"/>
                              <a:gd name="T19" fmla="*/ 666 h 1987"/>
                              <a:gd name="T20" fmla="*/ 2231 w 2521"/>
                              <a:gd name="T21" fmla="*/ 589 h 1987"/>
                              <a:gd name="T22" fmla="*/ 2149 w 2521"/>
                              <a:gd name="T23" fmla="*/ 530 h 1987"/>
                              <a:gd name="T24" fmla="*/ 2057 w 2521"/>
                              <a:gd name="T25" fmla="*/ 490 h 1987"/>
                              <a:gd name="T26" fmla="*/ 1957 w 2521"/>
                              <a:gd name="T27" fmla="*/ 472 h 1987"/>
                              <a:gd name="T28" fmla="*/ 1896 w 2521"/>
                              <a:gd name="T29" fmla="*/ 473 h 1987"/>
                              <a:gd name="T30" fmla="*/ 1850 w 2521"/>
                              <a:gd name="T31" fmla="*/ 480 h 1987"/>
                              <a:gd name="T32" fmla="*/ 1822 w 2521"/>
                              <a:gd name="T33" fmla="*/ 407 h 1987"/>
                              <a:gd name="T34" fmla="*/ 1788 w 2521"/>
                              <a:gd name="T35" fmla="*/ 314 h 1987"/>
                              <a:gd name="T36" fmla="*/ 1742 w 2521"/>
                              <a:gd name="T37" fmla="*/ 228 h 1987"/>
                              <a:gd name="T38" fmla="*/ 1684 w 2521"/>
                              <a:gd name="T39" fmla="*/ 155 h 1987"/>
                              <a:gd name="T40" fmla="*/ 1618 w 2521"/>
                              <a:gd name="T41" fmla="*/ 93 h 1987"/>
                              <a:gd name="T42" fmla="*/ 1541 w 2521"/>
                              <a:gd name="T43" fmla="*/ 46 h 1987"/>
                              <a:gd name="T44" fmla="*/ 1459 w 2521"/>
                              <a:gd name="T45" fmla="*/ 14 h 1987"/>
                              <a:gd name="T46" fmla="*/ 1371 w 2521"/>
                              <a:gd name="T47" fmla="*/ 0 h 1987"/>
                              <a:gd name="T48" fmla="*/ 1276 w 2521"/>
                              <a:gd name="T49" fmla="*/ 7 h 1987"/>
                              <a:gd name="T50" fmla="*/ 1184 w 2521"/>
                              <a:gd name="T51" fmla="*/ 33 h 1987"/>
                              <a:gd name="T52" fmla="*/ 1100 w 2521"/>
                              <a:gd name="T53" fmla="*/ 80 h 1987"/>
                              <a:gd name="T54" fmla="*/ 1025 w 2521"/>
                              <a:gd name="T55" fmla="*/ 143 h 1987"/>
                              <a:gd name="T56" fmla="*/ 962 w 2521"/>
                              <a:gd name="T57" fmla="*/ 222 h 1987"/>
                              <a:gd name="T58" fmla="*/ 911 w 2521"/>
                              <a:gd name="T59" fmla="*/ 312 h 1987"/>
                              <a:gd name="T60" fmla="*/ 874 w 2521"/>
                              <a:gd name="T61" fmla="*/ 414 h 1987"/>
                              <a:gd name="T62" fmla="*/ 854 w 2521"/>
                              <a:gd name="T63" fmla="*/ 525 h 1987"/>
                              <a:gd name="T64" fmla="*/ 827 w 2521"/>
                              <a:gd name="T65" fmla="*/ 550 h 1987"/>
                              <a:gd name="T66" fmla="*/ 792 w 2521"/>
                              <a:gd name="T67" fmla="*/ 546 h 1987"/>
                              <a:gd name="T68" fmla="*/ 707 w 2521"/>
                              <a:gd name="T69" fmla="*/ 553 h 1987"/>
                              <a:gd name="T70" fmla="*/ 611 w 2521"/>
                              <a:gd name="T71" fmla="*/ 582 h 1987"/>
                              <a:gd name="T72" fmla="*/ 523 w 2521"/>
                              <a:gd name="T73" fmla="*/ 632 h 1987"/>
                              <a:gd name="T74" fmla="*/ 447 w 2521"/>
                              <a:gd name="T75" fmla="*/ 700 h 1987"/>
                              <a:gd name="T76" fmla="*/ 383 w 2521"/>
                              <a:gd name="T77" fmla="*/ 785 h 1987"/>
                              <a:gd name="T78" fmla="*/ 332 w 2521"/>
                              <a:gd name="T79" fmla="*/ 883 h 1987"/>
                              <a:gd name="T80" fmla="*/ 299 w 2521"/>
                              <a:gd name="T81" fmla="*/ 992 h 1987"/>
                              <a:gd name="T82" fmla="*/ 284 w 2521"/>
                              <a:gd name="T83" fmla="*/ 1110 h 1987"/>
                              <a:gd name="T84" fmla="*/ 288 w 2521"/>
                              <a:gd name="T85" fmla="*/ 1216 h 1987"/>
                              <a:gd name="T86" fmla="*/ 307 w 2521"/>
                              <a:gd name="T87" fmla="*/ 1311 h 1987"/>
                              <a:gd name="T88" fmla="*/ 262 w 2521"/>
                              <a:gd name="T89" fmla="*/ 1364 h 1987"/>
                              <a:gd name="T90" fmla="*/ 201 w 2521"/>
                              <a:gd name="T91" fmla="*/ 1421 h 1987"/>
                              <a:gd name="T92" fmla="*/ 146 w 2521"/>
                              <a:gd name="T93" fmla="*/ 1491 h 1987"/>
                              <a:gd name="T94" fmla="*/ 99 w 2521"/>
                              <a:gd name="T95" fmla="*/ 1573 h 1987"/>
                              <a:gd name="T96" fmla="*/ 60 w 2521"/>
                              <a:gd name="T97" fmla="*/ 1662 h 1987"/>
                              <a:gd name="T98" fmla="*/ 30 w 2521"/>
                              <a:gd name="T99" fmla="*/ 1758 h 1987"/>
                              <a:gd name="T100" fmla="*/ 10 w 2521"/>
                              <a:gd name="T101" fmla="*/ 1854 h 1987"/>
                              <a:gd name="T102" fmla="*/ 1 w 2521"/>
                              <a:gd name="T103" fmla="*/ 1951 h 1987"/>
                              <a:gd name="T104" fmla="*/ 2 w 2521"/>
                              <a:gd name="T105" fmla="*/ 1983 h 1987"/>
                              <a:gd name="T106" fmla="*/ 8 w 2521"/>
                              <a:gd name="T107" fmla="*/ 1963 h 1987"/>
                              <a:gd name="T108" fmla="*/ 2483 w 2521"/>
                              <a:gd name="T109" fmla="*/ 1974 h 1987"/>
                              <a:gd name="T110" fmla="*/ 2511 w 2521"/>
                              <a:gd name="T111" fmla="*/ 1884 h 1987"/>
                              <a:gd name="T112" fmla="*/ 2521 w 2521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21" h="1987">
                                <a:moveTo>
                                  <a:pt x="2521" y="1786"/>
                                </a:moveTo>
                                <a:lnTo>
                                  <a:pt x="2519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9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8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6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30" y="1446"/>
                                </a:lnTo>
                                <a:lnTo>
                                  <a:pt x="2415" y="1423"/>
                                </a:lnTo>
                                <a:lnTo>
                                  <a:pt x="2400" y="1400"/>
                                </a:lnTo>
                                <a:lnTo>
                                  <a:pt x="2383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3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4" y="1219"/>
                                </a:lnTo>
                                <a:lnTo>
                                  <a:pt x="2422" y="1182"/>
                                </a:lnTo>
                                <a:lnTo>
                                  <a:pt x="2428" y="1145"/>
                                </a:lnTo>
                                <a:lnTo>
                                  <a:pt x="2431" y="1106"/>
                                </a:lnTo>
                                <a:lnTo>
                                  <a:pt x="2432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2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7" y="734"/>
                                </a:lnTo>
                                <a:lnTo>
                                  <a:pt x="2332" y="710"/>
                                </a:lnTo>
                                <a:lnTo>
                                  <a:pt x="2318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8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2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9" y="530"/>
                                </a:lnTo>
                                <a:lnTo>
                                  <a:pt x="2127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7" y="490"/>
                                </a:lnTo>
                                <a:lnTo>
                                  <a:pt x="2033" y="483"/>
                                </a:lnTo>
                                <a:lnTo>
                                  <a:pt x="2008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9" y="472"/>
                                </a:lnTo>
                                <a:lnTo>
                                  <a:pt x="1896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3" y="475"/>
                                </a:lnTo>
                                <a:lnTo>
                                  <a:pt x="1862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5" y="456"/>
                                </a:lnTo>
                                <a:lnTo>
                                  <a:pt x="1829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8" y="291"/>
                                </a:lnTo>
                                <a:lnTo>
                                  <a:pt x="1767" y="269"/>
                                </a:lnTo>
                                <a:lnTo>
                                  <a:pt x="1755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700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5" y="107"/>
                                </a:lnTo>
                                <a:lnTo>
                                  <a:pt x="1618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1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9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6" y="5"/>
                                </a:lnTo>
                                <a:lnTo>
                                  <a:pt x="1394" y="2"/>
                                </a:lnTo>
                                <a:lnTo>
                                  <a:pt x="1371" y="0"/>
                                </a:lnTo>
                                <a:lnTo>
                                  <a:pt x="1349" y="0"/>
                                </a:lnTo>
                                <a:lnTo>
                                  <a:pt x="1324" y="0"/>
                                </a:lnTo>
                                <a:lnTo>
                                  <a:pt x="1300" y="2"/>
                                </a:lnTo>
                                <a:lnTo>
                                  <a:pt x="1276" y="7"/>
                                </a:lnTo>
                                <a:lnTo>
                                  <a:pt x="1253" y="11"/>
                                </a:lnTo>
                                <a:lnTo>
                                  <a:pt x="1229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2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1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8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8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4" y="553"/>
                                </a:lnTo>
                                <a:lnTo>
                                  <a:pt x="835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1" y="546"/>
                                </a:lnTo>
                                <a:lnTo>
                                  <a:pt x="792" y="546"/>
                                </a:lnTo>
                                <a:lnTo>
                                  <a:pt x="783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3" y="548"/>
                                </a:lnTo>
                                <a:lnTo>
                                  <a:pt x="707" y="553"/>
                                </a:lnTo>
                                <a:lnTo>
                                  <a:pt x="683" y="557"/>
                                </a:lnTo>
                                <a:lnTo>
                                  <a:pt x="658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9" y="593"/>
                                </a:lnTo>
                                <a:lnTo>
                                  <a:pt x="567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7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3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4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3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6" y="1080"/>
                                </a:lnTo>
                                <a:lnTo>
                                  <a:pt x="284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4" y="1167"/>
                                </a:lnTo>
                                <a:lnTo>
                                  <a:pt x="286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1" y="1288"/>
                                </a:lnTo>
                                <a:lnTo>
                                  <a:pt x="307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7" y="1378"/>
                                </a:lnTo>
                                <a:lnTo>
                                  <a:pt x="231" y="1391"/>
                                </a:lnTo>
                                <a:lnTo>
                                  <a:pt x="216" y="1405"/>
                                </a:lnTo>
                                <a:lnTo>
                                  <a:pt x="201" y="1421"/>
                                </a:lnTo>
                                <a:lnTo>
                                  <a:pt x="187" y="1436"/>
                                </a:lnTo>
                                <a:lnTo>
                                  <a:pt x="173" y="1454"/>
                                </a:lnTo>
                                <a:lnTo>
                                  <a:pt x="159" y="1472"/>
                                </a:lnTo>
                                <a:lnTo>
                                  <a:pt x="146" y="1491"/>
                                </a:lnTo>
                                <a:lnTo>
                                  <a:pt x="134" y="1509"/>
                                </a:lnTo>
                                <a:lnTo>
                                  <a:pt x="122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9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8" y="1616"/>
                                </a:lnTo>
                                <a:lnTo>
                                  <a:pt x="69" y="1639"/>
                                </a:lnTo>
                                <a:lnTo>
                                  <a:pt x="60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30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10" y="1854"/>
                                </a:lnTo>
                                <a:lnTo>
                                  <a:pt x="7" y="1878"/>
                                </a:lnTo>
                                <a:lnTo>
                                  <a:pt x="3" y="1903"/>
                                </a:lnTo>
                                <a:lnTo>
                                  <a:pt x="2" y="1927"/>
                                </a:lnTo>
                                <a:lnTo>
                                  <a:pt x="1" y="1951"/>
                                </a:lnTo>
                                <a:lnTo>
                                  <a:pt x="0" y="1974"/>
                                </a:lnTo>
                                <a:lnTo>
                                  <a:pt x="1" y="1985"/>
                                </a:lnTo>
                                <a:lnTo>
                                  <a:pt x="1" y="1987"/>
                                </a:lnTo>
                                <a:lnTo>
                                  <a:pt x="2" y="1983"/>
                                </a:lnTo>
                                <a:lnTo>
                                  <a:pt x="3" y="1975"/>
                                </a:lnTo>
                                <a:lnTo>
                                  <a:pt x="6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1" y="1968"/>
                                </a:lnTo>
                                <a:lnTo>
                                  <a:pt x="12" y="1974"/>
                                </a:lnTo>
                                <a:lnTo>
                                  <a:pt x="2483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5" y="1905"/>
                                </a:lnTo>
                                <a:lnTo>
                                  <a:pt x="2511" y="1884"/>
                                </a:lnTo>
                                <a:lnTo>
                                  <a:pt x="2515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9" y="1814"/>
                                </a:lnTo>
                                <a:lnTo>
                                  <a:pt x="2521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41"/>
                        <wps:cNvSpPr>
                          <a:spLocks/>
                        </wps:cNvSpPr>
                        <wps:spPr bwMode="auto">
                          <a:xfrm>
                            <a:off x="8556" y="1673"/>
                            <a:ext cx="280" cy="221"/>
                          </a:xfrm>
                          <a:custGeom>
                            <a:avLst/>
                            <a:gdLst>
                              <a:gd name="T0" fmla="*/ 2514 w 2519"/>
                              <a:gd name="T1" fmla="*/ 1693 h 1987"/>
                              <a:gd name="T2" fmla="*/ 2487 w 2519"/>
                              <a:gd name="T3" fmla="*/ 1577 h 1987"/>
                              <a:gd name="T4" fmla="*/ 2443 w 2519"/>
                              <a:gd name="T5" fmla="*/ 1471 h 1987"/>
                              <a:gd name="T6" fmla="*/ 2382 w 2519"/>
                              <a:gd name="T7" fmla="*/ 1379 h 1987"/>
                              <a:gd name="T8" fmla="*/ 2404 w 2519"/>
                              <a:gd name="T9" fmla="*/ 1256 h 1987"/>
                              <a:gd name="T10" fmla="*/ 2430 w 2519"/>
                              <a:gd name="T11" fmla="*/ 1106 h 1987"/>
                              <a:gd name="T12" fmla="*/ 2425 w 2519"/>
                              <a:gd name="T13" fmla="*/ 976 h 1987"/>
                              <a:gd name="T14" fmla="*/ 2401 w 2519"/>
                              <a:gd name="T15" fmla="*/ 862 h 1987"/>
                              <a:gd name="T16" fmla="*/ 2359 w 2519"/>
                              <a:gd name="T17" fmla="*/ 758 h 1987"/>
                              <a:gd name="T18" fmla="*/ 2301 w 2519"/>
                              <a:gd name="T19" fmla="*/ 666 h 1987"/>
                              <a:gd name="T20" fmla="*/ 2231 w 2519"/>
                              <a:gd name="T21" fmla="*/ 589 h 1987"/>
                              <a:gd name="T22" fmla="*/ 2148 w 2519"/>
                              <a:gd name="T23" fmla="*/ 530 h 1987"/>
                              <a:gd name="T24" fmla="*/ 2056 w 2519"/>
                              <a:gd name="T25" fmla="*/ 490 h 1987"/>
                              <a:gd name="T26" fmla="*/ 1957 w 2519"/>
                              <a:gd name="T27" fmla="*/ 472 h 1987"/>
                              <a:gd name="T28" fmla="*/ 1896 w 2519"/>
                              <a:gd name="T29" fmla="*/ 473 h 1987"/>
                              <a:gd name="T30" fmla="*/ 1850 w 2519"/>
                              <a:gd name="T31" fmla="*/ 480 h 1987"/>
                              <a:gd name="T32" fmla="*/ 1822 w 2519"/>
                              <a:gd name="T33" fmla="*/ 407 h 1987"/>
                              <a:gd name="T34" fmla="*/ 1788 w 2519"/>
                              <a:gd name="T35" fmla="*/ 314 h 1987"/>
                              <a:gd name="T36" fmla="*/ 1742 w 2519"/>
                              <a:gd name="T37" fmla="*/ 228 h 1987"/>
                              <a:gd name="T38" fmla="*/ 1684 w 2519"/>
                              <a:gd name="T39" fmla="*/ 155 h 1987"/>
                              <a:gd name="T40" fmla="*/ 1617 w 2519"/>
                              <a:gd name="T41" fmla="*/ 93 h 1987"/>
                              <a:gd name="T42" fmla="*/ 1541 w 2519"/>
                              <a:gd name="T43" fmla="*/ 46 h 1987"/>
                              <a:gd name="T44" fmla="*/ 1459 w 2519"/>
                              <a:gd name="T45" fmla="*/ 14 h 1987"/>
                              <a:gd name="T46" fmla="*/ 1371 w 2519"/>
                              <a:gd name="T47" fmla="*/ 0 h 1987"/>
                              <a:gd name="T48" fmla="*/ 1276 w 2519"/>
                              <a:gd name="T49" fmla="*/ 7 h 1987"/>
                              <a:gd name="T50" fmla="*/ 1184 w 2519"/>
                              <a:gd name="T51" fmla="*/ 33 h 1987"/>
                              <a:gd name="T52" fmla="*/ 1100 w 2519"/>
                              <a:gd name="T53" fmla="*/ 80 h 1987"/>
                              <a:gd name="T54" fmla="*/ 1025 w 2519"/>
                              <a:gd name="T55" fmla="*/ 143 h 1987"/>
                              <a:gd name="T56" fmla="*/ 962 w 2519"/>
                              <a:gd name="T57" fmla="*/ 222 h 1987"/>
                              <a:gd name="T58" fmla="*/ 911 w 2519"/>
                              <a:gd name="T59" fmla="*/ 312 h 1987"/>
                              <a:gd name="T60" fmla="*/ 874 w 2519"/>
                              <a:gd name="T61" fmla="*/ 414 h 1987"/>
                              <a:gd name="T62" fmla="*/ 854 w 2519"/>
                              <a:gd name="T63" fmla="*/ 525 h 1987"/>
                              <a:gd name="T64" fmla="*/ 827 w 2519"/>
                              <a:gd name="T65" fmla="*/ 550 h 1987"/>
                              <a:gd name="T66" fmla="*/ 791 w 2519"/>
                              <a:gd name="T67" fmla="*/ 546 h 1987"/>
                              <a:gd name="T68" fmla="*/ 707 w 2519"/>
                              <a:gd name="T69" fmla="*/ 553 h 1987"/>
                              <a:gd name="T70" fmla="*/ 611 w 2519"/>
                              <a:gd name="T71" fmla="*/ 582 h 1987"/>
                              <a:gd name="T72" fmla="*/ 523 w 2519"/>
                              <a:gd name="T73" fmla="*/ 632 h 1987"/>
                              <a:gd name="T74" fmla="*/ 447 w 2519"/>
                              <a:gd name="T75" fmla="*/ 700 h 1987"/>
                              <a:gd name="T76" fmla="*/ 382 w 2519"/>
                              <a:gd name="T77" fmla="*/ 785 h 1987"/>
                              <a:gd name="T78" fmla="*/ 332 w 2519"/>
                              <a:gd name="T79" fmla="*/ 883 h 1987"/>
                              <a:gd name="T80" fmla="*/ 299 w 2519"/>
                              <a:gd name="T81" fmla="*/ 992 h 1987"/>
                              <a:gd name="T82" fmla="*/ 283 w 2519"/>
                              <a:gd name="T83" fmla="*/ 1110 h 1987"/>
                              <a:gd name="T84" fmla="*/ 288 w 2519"/>
                              <a:gd name="T85" fmla="*/ 1216 h 1987"/>
                              <a:gd name="T86" fmla="*/ 305 w 2519"/>
                              <a:gd name="T87" fmla="*/ 1311 h 1987"/>
                              <a:gd name="T88" fmla="*/ 262 w 2519"/>
                              <a:gd name="T89" fmla="*/ 1364 h 1987"/>
                              <a:gd name="T90" fmla="*/ 200 w 2519"/>
                              <a:gd name="T91" fmla="*/ 1421 h 1987"/>
                              <a:gd name="T92" fmla="*/ 146 w 2519"/>
                              <a:gd name="T93" fmla="*/ 1491 h 1987"/>
                              <a:gd name="T94" fmla="*/ 99 w 2519"/>
                              <a:gd name="T95" fmla="*/ 1573 h 1987"/>
                              <a:gd name="T96" fmla="*/ 59 w 2519"/>
                              <a:gd name="T97" fmla="*/ 1662 h 1987"/>
                              <a:gd name="T98" fmla="*/ 29 w 2519"/>
                              <a:gd name="T99" fmla="*/ 1758 h 1987"/>
                              <a:gd name="T100" fmla="*/ 9 w 2519"/>
                              <a:gd name="T101" fmla="*/ 1854 h 1987"/>
                              <a:gd name="T102" fmla="*/ 1 w 2519"/>
                              <a:gd name="T103" fmla="*/ 1951 h 1987"/>
                              <a:gd name="T104" fmla="*/ 2 w 2519"/>
                              <a:gd name="T105" fmla="*/ 1983 h 1987"/>
                              <a:gd name="T106" fmla="*/ 8 w 2519"/>
                              <a:gd name="T107" fmla="*/ 1963 h 1987"/>
                              <a:gd name="T108" fmla="*/ 2483 w 2519"/>
                              <a:gd name="T109" fmla="*/ 1974 h 1987"/>
                              <a:gd name="T110" fmla="*/ 2511 w 2519"/>
                              <a:gd name="T111" fmla="*/ 1884 h 1987"/>
                              <a:gd name="T112" fmla="*/ 2519 w 2519"/>
                              <a:gd name="T113" fmla="*/ 1786 h 1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19" h="1987">
                                <a:moveTo>
                                  <a:pt x="2519" y="1786"/>
                                </a:moveTo>
                                <a:lnTo>
                                  <a:pt x="2519" y="1754"/>
                                </a:lnTo>
                                <a:lnTo>
                                  <a:pt x="2517" y="1723"/>
                                </a:lnTo>
                                <a:lnTo>
                                  <a:pt x="2514" y="1693"/>
                                </a:lnTo>
                                <a:lnTo>
                                  <a:pt x="2509" y="1663"/>
                                </a:lnTo>
                                <a:lnTo>
                                  <a:pt x="2503" y="1634"/>
                                </a:lnTo>
                                <a:lnTo>
                                  <a:pt x="2496" y="1605"/>
                                </a:lnTo>
                                <a:lnTo>
                                  <a:pt x="2487" y="1577"/>
                                </a:lnTo>
                                <a:lnTo>
                                  <a:pt x="2478" y="1549"/>
                                </a:lnTo>
                                <a:lnTo>
                                  <a:pt x="2467" y="1523"/>
                                </a:lnTo>
                                <a:lnTo>
                                  <a:pt x="2455" y="1496"/>
                                </a:lnTo>
                                <a:lnTo>
                                  <a:pt x="2443" y="1471"/>
                                </a:lnTo>
                                <a:lnTo>
                                  <a:pt x="2430" y="1446"/>
                                </a:lnTo>
                                <a:lnTo>
                                  <a:pt x="2414" y="1423"/>
                                </a:lnTo>
                                <a:lnTo>
                                  <a:pt x="2399" y="1400"/>
                                </a:lnTo>
                                <a:lnTo>
                                  <a:pt x="2382" y="1379"/>
                                </a:lnTo>
                                <a:lnTo>
                                  <a:pt x="2366" y="1358"/>
                                </a:lnTo>
                                <a:lnTo>
                                  <a:pt x="2380" y="1324"/>
                                </a:lnTo>
                                <a:lnTo>
                                  <a:pt x="2393" y="1290"/>
                                </a:lnTo>
                                <a:lnTo>
                                  <a:pt x="2404" y="1256"/>
                                </a:lnTo>
                                <a:lnTo>
                                  <a:pt x="2413" y="1219"/>
                                </a:lnTo>
                                <a:lnTo>
                                  <a:pt x="2421" y="1182"/>
                                </a:lnTo>
                                <a:lnTo>
                                  <a:pt x="2426" y="1145"/>
                                </a:lnTo>
                                <a:lnTo>
                                  <a:pt x="2430" y="1106"/>
                                </a:lnTo>
                                <a:lnTo>
                                  <a:pt x="2431" y="1066"/>
                                </a:lnTo>
                                <a:lnTo>
                                  <a:pt x="2431" y="1036"/>
                                </a:lnTo>
                                <a:lnTo>
                                  <a:pt x="2429" y="1006"/>
                                </a:lnTo>
                                <a:lnTo>
                                  <a:pt x="2425" y="976"/>
                                </a:lnTo>
                                <a:lnTo>
                                  <a:pt x="2421" y="946"/>
                                </a:lnTo>
                                <a:lnTo>
                                  <a:pt x="2415" y="918"/>
                                </a:lnTo>
                                <a:lnTo>
                                  <a:pt x="2409" y="890"/>
                                </a:lnTo>
                                <a:lnTo>
                                  <a:pt x="2401" y="862"/>
                                </a:lnTo>
                                <a:lnTo>
                                  <a:pt x="2392" y="834"/>
                                </a:lnTo>
                                <a:lnTo>
                                  <a:pt x="2382" y="809"/>
                                </a:lnTo>
                                <a:lnTo>
                                  <a:pt x="2371" y="782"/>
                                </a:lnTo>
                                <a:lnTo>
                                  <a:pt x="2359" y="758"/>
                                </a:lnTo>
                                <a:lnTo>
                                  <a:pt x="2346" y="734"/>
                                </a:lnTo>
                                <a:lnTo>
                                  <a:pt x="2332" y="710"/>
                                </a:lnTo>
                                <a:lnTo>
                                  <a:pt x="2317" y="688"/>
                                </a:lnTo>
                                <a:lnTo>
                                  <a:pt x="2301" y="666"/>
                                </a:lnTo>
                                <a:lnTo>
                                  <a:pt x="2285" y="646"/>
                                </a:lnTo>
                                <a:lnTo>
                                  <a:pt x="2267" y="626"/>
                                </a:lnTo>
                                <a:lnTo>
                                  <a:pt x="2249" y="607"/>
                                </a:lnTo>
                                <a:lnTo>
                                  <a:pt x="2231" y="589"/>
                                </a:lnTo>
                                <a:lnTo>
                                  <a:pt x="2211" y="573"/>
                                </a:lnTo>
                                <a:lnTo>
                                  <a:pt x="2191" y="557"/>
                                </a:lnTo>
                                <a:lnTo>
                                  <a:pt x="2170" y="543"/>
                                </a:lnTo>
                                <a:lnTo>
                                  <a:pt x="2148" y="530"/>
                                </a:lnTo>
                                <a:lnTo>
                                  <a:pt x="2126" y="517"/>
                                </a:lnTo>
                                <a:lnTo>
                                  <a:pt x="2103" y="507"/>
                                </a:lnTo>
                                <a:lnTo>
                                  <a:pt x="2080" y="498"/>
                                </a:lnTo>
                                <a:lnTo>
                                  <a:pt x="2056" y="490"/>
                                </a:lnTo>
                                <a:lnTo>
                                  <a:pt x="2033" y="483"/>
                                </a:lnTo>
                                <a:lnTo>
                                  <a:pt x="2007" y="478"/>
                                </a:lnTo>
                                <a:lnTo>
                                  <a:pt x="1983" y="474"/>
                                </a:lnTo>
                                <a:lnTo>
                                  <a:pt x="1957" y="472"/>
                                </a:lnTo>
                                <a:lnTo>
                                  <a:pt x="1932" y="471"/>
                                </a:lnTo>
                                <a:lnTo>
                                  <a:pt x="1920" y="471"/>
                                </a:lnTo>
                                <a:lnTo>
                                  <a:pt x="1908" y="472"/>
                                </a:lnTo>
                                <a:lnTo>
                                  <a:pt x="1896" y="473"/>
                                </a:lnTo>
                                <a:lnTo>
                                  <a:pt x="1884" y="474"/>
                                </a:lnTo>
                                <a:lnTo>
                                  <a:pt x="1873" y="475"/>
                                </a:lnTo>
                                <a:lnTo>
                                  <a:pt x="1861" y="478"/>
                                </a:lnTo>
                                <a:lnTo>
                                  <a:pt x="1850" y="480"/>
                                </a:lnTo>
                                <a:lnTo>
                                  <a:pt x="1839" y="482"/>
                                </a:lnTo>
                                <a:lnTo>
                                  <a:pt x="1835" y="456"/>
                                </a:lnTo>
                                <a:lnTo>
                                  <a:pt x="1829" y="432"/>
                                </a:lnTo>
                                <a:lnTo>
                                  <a:pt x="1822" y="407"/>
                                </a:lnTo>
                                <a:lnTo>
                                  <a:pt x="1815" y="382"/>
                                </a:lnTo>
                                <a:lnTo>
                                  <a:pt x="1807" y="359"/>
                                </a:lnTo>
                                <a:lnTo>
                                  <a:pt x="1798" y="336"/>
                                </a:lnTo>
                                <a:lnTo>
                                  <a:pt x="1788" y="314"/>
                                </a:lnTo>
                                <a:lnTo>
                                  <a:pt x="1778" y="291"/>
                                </a:lnTo>
                                <a:lnTo>
                                  <a:pt x="1766" y="269"/>
                                </a:lnTo>
                                <a:lnTo>
                                  <a:pt x="1754" y="249"/>
                                </a:lnTo>
                                <a:lnTo>
                                  <a:pt x="1742" y="228"/>
                                </a:lnTo>
                                <a:lnTo>
                                  <a:pt x="1728" y="209"/>
                                </a:lnTo>
                                <a:lnTo>
                                  <a:pt x="1714" y="190"/>
                                </a:lnTo>
                                <a:lnTo>
                                  <a:pt x="1700" y="172"/>
                                </a:lnTo>
                                <a:lnTo>
                                  <a:pt x="1684" y="155"/>
                                </a:lnTo>
                                <a:lnTo>
                                  <a:pt x="1669" y="138"/>
                                </a:lnTo>
                                <a:lnTo>
                                  <a:pt x="1652" y="122"/>
                                </a:lnTo>
                                <a:lnTo>
                                  <a:pt x="1634" y="107"/>
                                </a:lnTo>
                                <a:lnTo>
                                  <a:pt x="1617" y="93"/>
                                </a:lnTo>
                                <a:lnTo>
                                  <a:pt x="1599" y="80"/>
                                </a:lnTo>
                                <a:lnTo>
                                  <a:pt x="1580" y="67"/>
                                </a:lnTo>
                                <a:lnTo>
                                  <a:pt x="1561" y="56"/>
                                </a:lnTo>
                                <a:lnTo>
                                  <a:pt x="1541" y="46"/>
                                </a:lnTo>
                                <a:lnTo>
                                  <a:pt x="1521" y="36"/>
                                </a:lnTo>
                                <a:lnTo>
                                  <a:pt x="1501" y="29"/>
                                </a:lnTo>
                                <a:lnTo>
                                  <a:pt x="1480" y="21"/>
                                </a:lnTo>
                                <a:lnTo>
                                  <a:pt x="1459" y="14"/>
                                </a:lnTo>
                                <a:lnTo>
                                  <a:pt x="1437" y="9"/>
                                </a:lnTo>
                                <a:lnTo>
                                  <a:pt x="1415" y="5"/>
                                </a:lnTo>
                                <a:lnTo>
                                  <a:pt x="1393" y="2"/>
                                </a:lnTo>
                                <a:lnTo>
                                  <a:pt x="1371" y="0"/>
                                </a:lnTo>
                                <a:lnTo>
                                  <a:pt x="1349" y="0"/>
                                </a:lnTo>
                                <a:lnTo>
                                  <a:pt x="1323" y="0"/>
                                </a:lnTo>
                                <a:lnTo>
                                  <a:pt x="1299" y="2"/>
                                </a:lnTo>
                                <a:lnTo>
                                  <a:pt x="1276" y="7"/>
                                </a:lnTo>
                                <a:lnTo>
                                  <a:pt x="1251" y="11"/>
                                </a:lnTo>
                                <a:lnTo>
                                  <a:pt x="1228" y="16"/>
                                </a:lnTo>
                                <a:lnTo>
                                  <a:pt x="1206" y="24"/>
                                </a:lnTo>
                                <a:lnTo>
                                  <a:pt x="1184" y="33"/>
                                </a:lnTo>
                                <a:lnTo>
                                  <a:pt x="1162" y="43"/>
                                </a:lnTo>
                                <a:lnTo>
                                  <a:pt x="1141" y="54"/>
                                </a:lnTo>
                                <a:lnTo>
                                  <a:pt x="1120" y="66"/>
                                </a:lnTo>
                                <a:lnTo>
                                  <a:pt x="1100" y="80"/>
                                </a:lnTo>
                                <a:lnTo>
                                  <a:pt x="1080" y="94"/>
                                </a:lnTo>
                                <a:lnTo>
                                  <a:pt x="1061" y="108"/>
                                </a:lnTo>
                                <a:lnTo>
                                  <a:pt x="1042" y="125"/>
                                </a:lnTo>
                                <a:lnTo>
                                  <a:pt x="1025" y="143"/>
                                </a:lnTo>
                                <a:lnTo>
                                  <a:pt x="1008" y="161"/>
                                </a:lnTo>
                                <a:lnTo>
                                  <a:pt x="991" y="181"/>
                                </a:lnTo>
                                <a:lnTo>
                                  <a:pt x="976" y="200"/>
                                </a:lnTo>
                                <a:lnTo>
                                  <a:pt x="962" y="222"/>
                                </a:lnTo>
                                <a:lnTo>
                                  <a:pt x="947" y="243"/>
                                </a:lnTo>
                                <a:lnTo>
                                  <a:pt x="934" y="265"/>
                                </a:lnTo>
                                <a:lnTo>
                                  <a:pt x="922" y="288"/>
                                </a:lnTo>
                                <a:lnTo>
                                  <a:pt x="911" y="312"/>
                                </a:lnTo>
                                <a:lnTo>
                                  <a:pt x="900" y="337"/>
                                </a:lnTo>
                                <a:lnTo>
                                  <a:pt x="891" y="362"/>
                                </a:lnTo>
                                <a:lnTo>
                                  <a:pt x="882" y="388"/>
                                </a:lnTo>
                                <a:lnTo>
                                  <a:pt x="874" y="414"/>
                                </a:lnTo>
                                <a:lnTo>
                                  <a:pt x="867" y="441"/>
                                </a:lnTo>
                                <a:lnTo>
                                  <a:pt x="862" y="469"/>
                                </a:lnTo>
                                <a:lnTo>
                                  <a:pt x="858" y="496"/>
                                </a:lnTo>
                                <a:lnTo>
                                  <a:pt x="854" y="525"/>
                                </a:lnTo>
                                <a:lnTo>
                                  <a:pt x="852" y="554"/>
                                </a:lnTo>
                                <a:lnTo>
                                  <a:pt x="843" y="553"/>
                                </a:lnTo>
                                <a:lnTo>
                                  <a:pt x="835" y="551"/>
                                </a:lnTo>
                                <a:lnTo>
                                  <a:pt x="827" y="550"/>
                                </a:lnTo>
                                <a:lnTo>
                                  <a:pt x="818" y="548"/>
                                </a:lnTo>
                                <a:lnTo>
                                  <a:pt x="809" y="547"/>
                                </a:lnTo>
                                <a:lnTo>
                                  <a:pt x="800" y="546"/>
                                </a:lnTo>
                                <a:lnTo>
                                  <a:pt x="791" y="546"/>
                                </a:lnTo>
                                <a:lnTo>
                                  <a:pt x="782" y="545"/>
                                </a:lnTo>
                                <a:lnTo>
                                  <a:pt x="757" y="546"/>
                                </a:lnTo>
                                <a:lnTo>
                                  <a:pt x="731" y="548"/>
                                </a:lnTo>
                                <a:lnTo>
                                  <a:pt x="707" y="553"/>
                                </a:lnTo>
                                <a:lnTo>
                                  <a:pt x="682" y="557"/>
                                </a:lnTo>
                                <a:lnTo>
                                  <a:pt x="657" y="564"/>
                                </a:lnTo>
                                <a:lnTo>
                                  <a:pt x="634" y="573"/>
                                </a:lnTo>
                                <a:lnTo>
                                  <a:pt x="611" y="582"/>
                                </a:lnTo>
                                <a:lnTo>
                                  <a:pt x="589" y="593"/>
                                </a:lnTo>
                                <a:lnTo>
                                  <a:pt x="567" y="604"/>
                                </a:lnTo>
                                <a:lnTo>
                                  <a:pt x="544" y="617"/>
                                </a:lnTo>
                                <a:lnTo>
                                  <a:pt x="523" y="632"/>
                                </a:lnTo>
                                <a:lnTo>
                                  <a:pt x="503" y="647"/>
                                </a:lnTo>
                                <a:lnTo>
                                  <a:pt x="484" y="664"/>
                                </a:lnTo>
                                <a:lnTo>
                                  <a:pt x="465" y="681"/>
                                </a:lnTo>
                                <a:lnTo>
                                  <a:pt x="447" y="700"/>
                                </a:lnTo>
                                <a:lnTo>
                                  <a:pt x="429" y="720"/>
                                </a:lnTo>
                                <a:lnTo>
                                  <a:pt x="413" y="740"/>
                                </a:lnTo>
                                <a:lnTo>
                                  <a:pt x="397" y="762"/>
                                </a:lnTo>
                                <a:lnTo>
                                  <a:pt x="382" y="785"/>
                                </a:lnTo>
                                <a:lnTo>
                                  <a:pt x="368" y="808"/>
                                </a:lnTo>
                                <a:lnTo>
                                  <a:pt x="355" y="832"/>
                                </a:lnTo>
                                <a:lnTo>
                                  <a:pt x="343" y="858"/>
                                </a:lnTo>
                                <a:lnTo>
                                  <a:pt x="332" y="883"/>
                                </a:lnTo>
                                <a:lnTo>
                                  <a:pt x="322" y="910"/>
                                </a:lnTo>
                                <a:lnTo>
                                  <a:pt x="313" y="936"/>
                                </a:lnTo>
                                <a:lnTo>
                                  <a:pt x="305" y="964"/>
                                </a:lnTo>
                                <a:lnTo>
                                  <a:pt x="299" y="992"/>
                                </a:lnTo>
                                <a:lnTo>
                                  <a:pt x="293" y="1021"/>
                                </a:lnTo>
                                <a:lnTo>
                                  <a:pt x="289" y="1051"/>
                                </a:lnTo>
                                <a:lnTo>
                                  <a:pt x="286" y="1080"/>
                                </a:lnTo>
                                <a:lnTo>
                                  <a:pt x="283" y="1110"/>
                                </a:lnTo>
                                <a:lnTo>
                                  <a:pt x="283" y="1141"/>
                                </a:lnTo>
                                <a:lnTo>
                                  <a:pt x="283" y="1167"/>
                                </a:lnTo>
                                <a:lnTo>
                                  <a:pt x="286" y="1191"/>
                                </a:lnTo>
                                <a:lnTo>
                                  <a:pt x="288" y="1216"/>
                                </a:lnTo>
                                <a:lnTo>
                                  <a:pt x="291" y="1240"/>
                                </a:lnTo>
                                <a:lnTo>
                                  <a:pt x="295" y="1264"/>
                                </a:lnTo>
                                <a:lnTo>
                                  <a:pt x="300" y="1288"/>
                                </a:lnTo>
                                <a:lnTo>
                                  <a:pt x="305" y="1311"/>
                                </a:lnTo>
                                <a:lnTo>
                                  <a:pt x="312" y="1334"/>
                                </a:lnTo>
                                <a:lnTo>
                                  <a:pt x="295" y="1343"/>
                                </a:lnTo>
                                <a:lnTo>
                                  <a:pt x="279" y="1353"/>
                                </a:lnTo>
                                <a:lnTo>
                                  <a:pt x="262" y="1364"/>
                                </a:lnTo>
                                <a:lnTo>
                                  <a:pt x="247" y="1378"/>
                                </a:lnTo>
                                <a:lnTo>
                                  <a:pt x="230" y="1391"/>
                                </a:lnTo>
                                <a:lnTo>
                                  <a:pt x="216" y="1405"/>
                                </a:lnTo>
                                <a:lnTo>
                                  <a:pt x="200" y="1421"/>
                                </a:lnTo>
                                <a:lnTo>
                                  <a:pt x="186" y="1436"/>
                                </a:lnTo>
                                <a:lnTo>
                                  <a:pt x="173" y="1454"/>
                                </a:lnTo>
                                <a:lnTo>
                                  <a:pt x="158" y="1472"/>
                                </a:lnTo>
                                <a:lnTo>
                                  <a:pt x="146" y="1491"/>
                                </a:lnTo>
                                <a:lnTo>
                                  <a:pt x="133" y="1509"/>
                                </a:lnTo>
                                <a:lnTo>
                                  <a:pt x="121" y="1530"/>
                                </a:lnTo>
                                <a:lnTo>
                                  <a:pt x="110" y="1550"/>
                                </a:lnTo>
                                <a:lnTo>
                                  <a:pt x="99" y="1573"/>
                                </a:lnTo>
                                <a:lnTo>
                                  <a:pt x="87" y="1594"/>
                                </a:lnTo>
                                <a:lnTo>
                                  <a:pt x="78" y="1616"/>
                                </a:lnTo>
                                <a:lnTo>
                                  <a:pt x="68" y="1639"/>
                                </a:lnTo>
                                <a:lnTo>
                                  <a:pt x="59" y="1662"/>
                                </a:lnTo>
                                <a:lnTo>
                                  <a:pt x="51" y="1686"/>
                                </a:lnTo>
                                <a:lnTo>
                                  <a:pt x="43" y="1709"/>
                                </a:lnTo>
                                <a:lnTo>
                                  <a:pt x="35" y="1733"/>
                                </a:lnTo>
                                <a:lnTo>
                                  <a:pt x="29" y="1758"/>
                                </a:lnTo>
                                <a:lnTo>
                                  <a:pt x="23" y="1781"/>
                                </a:lnTo>
                                <a:lnTo>
                                  <a:pt x="18" y="1805"/>
                                </a:lnTo>
                                <a:lnTo>
                                  <a:pt x="13" y="1830"/>
                                </a:lnTo>
                                <a:lnTo>
                                  <a:pt x="9" y="1854"/>
                                </a:lnTo>
                                <a:lnTo>
                                  <a:pt x="7" y="1878"/>
                                </a:lnTo>
                                <a:lnTo>
                                  <a:pt x="3" y="1903"/>
                                </a:lnTo>
                                <a:lnTo>
                                  <a:pt x="2" y="1927"/>
                                </a:lnTo>
                                <a:lnTo>
                                  <a:pt x="1" y="1951"/>
                                </a:lnTo>
                                <a:lnTo>
                                  <a:pt x="0" y="1974"/>
                                </a:lnTo>
                                <a:lnTo>
                                  <a:pt x="0" y="1985"/>
                                </a:lnTo>
                                <a:lnTo>
                                  <a:pt x="1" y="1987"/>
                                </a:lnTo>
                                <a:lnTo>
                                  <a:pt x="2" y="1983"/>
                                </a:lnTo>
                                <a:lnTo>
                                  <a:pt x="3" y="1975"/>
                                </a:lnTo>
                                <a:lnTo>
                                  <a:pt x="4" y="1968"/>
                                </a:lnTo>
                                <a:lnTo>
                                  <a:pt x="7" y="1963"/>
                                </a:lnTo>
                                <a:lnTo>
                                  <a:pt x="8" y="1963"/>
                                </a:lnTo>
                                <a:lnTo>
                                  <a:pt x="9" y="1965"/>
                                </a:lnTo>
                                <a:lnTo>
                                  <a:pt x="10" y="1968"/>
                                </a:lnTo>
                                <a:lnTo>
                                  <a:pt x="12" y="1974"/>
                                </a:lnTo>
                                <a:lnTo>
                                  <a:pt x="2483" y="1974"/>
                                </a:lnTo>
                                <a:lnTo>
                                  <a:pt x="2491" y="1949"/>
                                </a:lnTo>
                                <a:lnTo>
                                  <a:pt x="2498" y="1927"/>
                                </a:lnTo>
                                <a:lnTo>
                                  <a:pt x="2505" y="1905"/>
                                </a:lnTo>
                                <a:lnTo>
                                  <a:pt x="2511" y="1884"/>
                                </a:lnTo>
                                <a:lnTo>
                                  <a:pt x="2514" y="1863"/>
                                </a:lnTo>
                                <a:lnTo>
                                  <a:pt x="2517" y="1840"/>
                                </a:lnTo>
                                <a:lnTo>
                                  <a:pt x="2519" y="1814"/>
                                </a:lnTo>
                                <a:lnTo>
                                  <a:pt x="2519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42"/>
                        <wps:cNvSpPr>
                          <a:spLocks/>
                        </wps:cNvSpPr>
                        <wps:spPr bwMode="auto">
                          <a:xfrm>
                            <a:off x="8807" y="1734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1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41 w 280"/>
                              <a:gd name="T109" fmla="*/ 171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1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1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2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2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41" y="171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43"/>
                        <wps:cNvSpPr>
                          <a:spLocks/>
                        </wps:cNvSpPr>
                        <wps:spPr bwMode="auto">
                          <a:xfrm>
                            <a:off x="9003" y="1734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2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9 w 280"/>
                              <a:gd name="T25" fmla="*/ 54 h 221"/>
                              <a:gd name="T26" fmla="*/ 218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3 w 280"/>
                              <a:gd name="T33" fmla="*/ 45 h 221"/>
                              <a:gd name="T34" fmla="*/ 199 w 280"/>
                              <a:gd name="T35" fmla="*/ 35 h 221"/>
                              <a:gd name="T36" fmla="*/ 194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79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4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8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4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9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8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3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8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4" y="25"/>
                                </a:lnTo>
                                <a:lnTo>
                                  <a:pt x="192" y="23"/>
                                </a:lnTo>
                                <a:lnTo>
                                  <a:pt x="191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4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4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5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7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79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44"/>
                        <wps:cNvSpPr>
                          <a:spLocks/>
                        </wps:cNvSpPr>
                        <wps:spPr bwMode="auto">
                          <a:xfrm>
                            <a:off x="8017" y="1029"/>
                            <a:ext cx="800" cy="777"/>
                          </a:xfrm>
                          <a:custGeom>
                            <a:avLst/>
                            <a:gdLst>
                              <a:gd name="T0" fmla="*/ 7066 w 7204"/>
                              <a:gd name="T1" fmla="*/ 4050 h 6986"/>
                              <a:gd name="T2" fmla="*/ 6687 w 7204"/>
                              <a:gd name="T3" fmla="*/ 3794 h 6986"/>
                              <a:gd name="T4" fmla="*/ 6393 w 7204"/>
                              <a:gd name="T5" fmla="*/ 3318 h 6986"/>
                              <a:gd name="T6" fmla="*/ 6448 w 7204"/>
                              <a:gd name="T7" fmla="*/ 2884 h 6986"/>
                              <a:gd name="T8" fmla="*/ 6393 w 7204"/>
                              <a:gd name="T9" fmla="*/ 2359 h 6986"/>
                              <a:gd name="T10" fmla="*/ 6053 w 7204"/>
                              <a:gd name="T11" fmla="*/ 2028 h 6986"/>
                              <a:gd name="T12" fmla="*/ 5693 w 7204"/>
                              <a:gd name="T13" fmla="*/ 2003 h 6986"/>
                              <a:gd name="T14" fmla="*/ 5496 w 7204"/>
                              <a:gd name="T15" fmla="*/ 1608 h 6986"/>
                              <a:gd name="T16" fmla="*/ 5126 w 7204"/>
                              <a:gd name="T17" fmla="*/ 1424 h 6986"/>
                              <a:gd name="T18" fmla="*/ 4938 w 7204"/>
                              <a:gd name="T19" fmla="*/ 1383 h 6986"/>
                              <a:gd name="T20" fmla="*/ 4831 w 7204"/>
                              <a:gd name="T21" fmla="*/ 948 h 6986"/>
                              <a:gd name="T22" fmla="*/ 4463 w 7204"/>
                              <a:gd name="T23" fmla="*/ 654 h 6986"/>
                              <a:gd name="T24" fmla="*/ 4182 w 7204"/>
                              <a:gd name="T25" fmla="*/ 578 h 6986"/>
                              <a:gd name="T26" fmla="*/ 3966 w 7204"/>
                              <a:gd name="T27" fmla="*/ 166 h 6986"/>
                              <a:gd name="T28" fmla="*/ 3561 w 7204"/>
                              <a:gd name="T29" fmla="*/ 0 h 6986"/>
                              <a:gd name="T30" fmla="*/ 3134 w 7204"/>
                              <a:gd name="T31" fmla="*/ 187 h 6986"/>
                              <a:gd name="T32" fmla="*/ 2928 w 7204"/>
                              <a:gd name="T33" fmla="*/ 644 h 6986"/>
                              <a:gd name="T34" fmla="*/ 2875 w 7204"/>
                              <a:gd name="T35" fmla="*/ 1155 h 6986"/>
                              <a:gd name="T36" fmla="*/ 2770 w 7204"/>
                              <a:gd name="T37" fmla="*/ 1599 h 6986"/>
                              <a:gd name="T38" fmla="*/ 2705 w 7204"/>
                              <a:gd name="T39" fmla="*/ 1651 h 6986"/>
                              <a:gd name="T40" fmla="*/ 2304 w 7204"/>
                              <a:gd name="T41" fmla="*/ 1424 h 6986"/>
                              <a:gd name="T42" fmla="*/ 1917 w 7204"/>
                              <a:gd name="T43" fmla="*/ 1398 h 6986"/>
                              <a:gd name="T44" fmla="*/ 1548 w 7204"/>
                              <a:gd name="T45" fmla="*/ 1692 h 6986"/>
                              <a:gd name="T46" fmla="*/ 1446 w 7204"/>
                              <a:gd name="T47" fmla="*/ 2195 h 6986"/>
                              <a:gd name="T48" fmla="*/ 1240 w 7204"/>
                              <a:gd name="T49" fmla="*/ 2653 h 6986"/>
                              <a:gd name="T50" fmla="*/ 936 w 7204"/>
                              <a:gd name="T51" fmla="*/ 2992 h 6986"/>
                              <a:gd name="T52" fmla="*/ 672 w 7204"/>
                              <a:gd name="T53" fmla="*/ 3346 h 6986"/>
                              <a:gd name="T54" fmla="*/ 660 w 7204"/>
                              <a:gd name="T55" fmla="*/ 3820 h 6986"/>
                              <a:gd name="T56" fmla="*/ 852 w 7204"/>
                              <a:gd name="T57" fmla="*/ 4279 h 6986"/>
                              <a:gd name="T58" fmla="*/ 789 w 7204"/>
                              <a:gd name="T59" fmla="*/ 4622 h 6986"/>
                              <a:gd name="T60" fmla="*/ 571 w 7204"/>
                              <a:gd name="T61" fmla="*/ 4647 h 6986"/>
                              <a:gd name="T62" fmla="*/ 165 w 7204"/>
                              <a:gd name="T63" fmla="*/ 4878 h 6986"/>
                              <a:gd name="T64" fmla="*/ 0 w 7204"/>
                              <a:gd name="T65" fmla="*/ 5360 h 6986"/>
                              <a:gd name="T66" fmla="*/ 149 w 7204"/>
                              <a:gd name="T67" fmla="*/ 5819 h 6986"/>
                              <a:gd name="T68" fmla="*/ 519 w 7204"/>
                              <a:gd name="T69" fmla="*/ 6062 h 6986"/>
                              <a:gd name="T70" fmla="*/ 582 w 7204"/>
                              <a:gd name="T71" fmla="*/ 6408 h 6986"/>
                              <a:gd name="T72" fmla="*/ 843 w 7204"/>
                              <a:gd name="T73" fmla="*/ 6822 h 6986"/>
                              <a:gd name="T74" fmla="*/ 1268 w 7204"/>
                              <a:gd name="T75" fmla="*/ 6941 h 6986"/>
                              <a:gd name="T76" fmla="*/ 1575 w 7204"/>
                              <a:gd name="T77" fmla="*/ 6804 h 6986"/>
                              <a:gd name="T78" fmla="*/ 1796 w 7204"/>
                              <a:gd name="T79" fmla="*/ 6554 h 6986"/>
                              <a:gd name="T80" fmla="*/ 2186 w 7204"/>
                              <a:gd name="T81" fmla="*/ 6567 h 6986"/>
                              <a:gd name="T82" fmla="*/ 2460 w 7204"/>
                              <a:gd name="T83" fmla="*/ 6381 h 6986"/>
                              <a:gd name="T84" fmla="*/ 2622 w 7204"/>
                              <a:gd name="T85" fmla="*/ 6211 h 6986"/>
                              <a:gd name="T86" fmla="*/ 3011 w 7204"/>
                              <a:gd name="T87" fmla="*/ 6275 h 6986"/>
                              <a:gd name="T88" fmla="*/ 3446 w 7204"/>
                              <a:gd name="T89" fmla="*/ 6387 h 6986"/>
                              <a:gd name="T90" fmla="*/ 3732 w 7204"/>
                              <a:gd name="T91" fmla="*/ 6255 h 6986"/>
                              <a:gd name="T92" fmla="*/ 3979 w 7204"/>
                              <a:gd name="T93" fmla="*/ 6068 h 6986"/>
                              <a:gd name="T94" fmla="*/ 4235 w 7204"/>
                              <a:gd name="T95" fmla="*/ 6121 h 6986"/>
                              <a:gd name="T96" fmla="*/ 4397 w 7204"/>
                              <a:gd name="T97" fmla="*/ 6319 h 6986"/>
                              <a:gd name="T98" fmla="*/ 4683 w 7204"/>
                              <a:gd name="T99" fmla="*/ 6505 h 6986"/>
                              <a:gd name="T100" fmla="*/ 4866 w 7204"/>
                              <a:gd name="T101" fmla="*/ 6526 h 6986"/>
                              <a:gd name="T102" fmla="*/ 5077 w 7204"/>
                              <a:gd name="T103" fmla="*/ 6842 h 6986"/>
                              <a:gd name="T104" fmla="*/ 5409 w 7204"/>
                              <a:gd name="T105" fmla="*/ 6984 h 6986"/>
                              <a:gd name="T106" fmla="*/ 5720 w 7204"/>
                              <a:gd name="T107" fmla="*/ 6923 h 6986"/>
                              <a:gd name="T108" fmla="*/ 6103 w 7204"/>
                              <a:gd name="T109" fmla="*/ 6714 h 6986"/>
                              <a:gd name="T110" fmla="*/ 6529 w 7204"/>
                              <a:gd name="T111" fmla="*/ 6574 h 6986"/>
                              <a:gd name="T112" fmla="*/ 6772 w 7204"/>
                              <a:gd name="T113" fmla="*/ 6144 h 6986"/>
                              <a:gd name="T114" fmla="*/ 6804 w 7204"/>
                              <a:gd name="T115" fmla="*/ 5743 h 6986"/>
                              <a:gd name="T116" fmla="*/ 7007 w 7204"/>
                              <a:gd name="T117" fmla="*/ 5482 h 6986"/>
                              <a:gd name="T118" fmla="*/ 7077 w 7204"/>
                              <a:gd name="T119" fmla="*/ 5132 h 6986"/>
                              <a:gd name="T120" fmla="*/ 7163 w 7204"/>
                              <a:gd name="T121" fmla="*/ 4748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04" h="6986">
                                <a:moveTo>
                                  <a:pt x="7204" y="4496"/>
                                </a:moveTo>
                                <a:lnTo>
                                  <a:pt x="7204" y="4460"/>
                                </a:lnTo>
                                <a:lnTo>
                                  <a:pt x="7202" y="4425"/>
                                </a:lnTo>
                                <a:lnTo>
                                  <a:pt x="7198" y="4389"/>
                                </a:lnTo>
                                <a:lnTo>
                                  <a:pt x="7192" y="4355"/>
                                </a:lnTo>
                                <a:lnTo>
                                  <a:pt x="7186" y="4322"/>
                                </a:lnTo>
                                <a:lnTo>
                                  <a:pt x="7178" y="4289"/>
                                </a:lnTo>
                                <a:lnTo>
                                  <a:pt x="7168" y="4255"/>
                                </a:lnTo>
                                <a:lnTo>
                                  <a:pt x="7157" y="4224"/>
                                </a:lnTo>
                                <a:lnTo>
                                  <a:pt x="7145" y="4193"/>
                                </a:lnTo>
                                <a:lnTo>
                                  <a:pt x="7131" y="4162"/>
                                </a:lnTo>
                                <a:lnTo>
                                  <a:pt x="7117" y="4133"/>
                                </a:lnTo>
                                <a:lnTo>
                                  <a:pt x="7101" y="4105"/>
                                </a:lnTo>
                                <a:lnTo>
                                  <a:pt x="7084" y="4077"/>
                                </a:lnTo>
                                <a:lnTo>
                                  <a:pt x="7066" y="4050"/>
                                </a:lnTo>
                                <a:lnTo>
                                  <a:pt x="7046" y="4025"/>
                                </a:lnTo>
                                <a:lnTo>
                                  <a:pt x="7026" y="4000"/>
                                </a:lnTo>
                                <a:lnTo>
                                  <a:pt x="7005" y="3976"/>
                                </a:lnTo>
                                <a:lnTo>
                                  <a:pt x="6983" y="3954"/>
                                </a:lnTo>
                                <a:lnTo>
                                  <a:pt x="6960" y="3933"/>
                                </a:lnTo>
                                <a:lnTo>
                                  <a:pt x="6937" y="3913"/>
                                </a:lnTo>
                                <a:lnTo>
                                  <a:pt x="6911" y="3894"/>
                                </a:lnTo>
                                <a:lnTo>
                                  <a:pt x="6886" y="3876"/>
                                </a:lnTo>
                                <a:lnTo>
                                  <a:pt x="6859" y="3861"/>
                                </a:lnTo>
                                <a:lnTo>
                                  <a:pt x="6833" y="3845"/>
                                </a:lnTo>
                                <a:lnTo>
                                  <a:pt x="6805" y="3833"/>
                                </a:lnTo>
                                <a:lnTo>
                                  <a:pt x="6776" y="3821"/>
                                </a:lnTo>
                                <a:lnTo>
                                  <a:pt x="6747" y="3810"/>
                                </a:lnTo>
                                <a:lnTo>
                                  <a:pt x="6718" y="3801"/>
                                </a:lnTo>
                                <a:lnTo>
                                  <a:pt x="6687" y="3794"/>
                                </a:lnTo>
                                <a:lnTo>
                                  <a:pt x="6657" y="3789"/>
                                </a:lnTo>
                                <a:lnTo>
                                  <a:pt x="6626" y="3784"/>
                                </a:lnTo>
                                <a:lnTo>
                                  <a:pt x="6594" y="3782"/>
                                </a:lnTo>
                                <a:lnTo>
                                  <a:pt x="6589" y="3737"/>
                                </a:lnTo>
                                <a:lnTo>
                                  <a:pt x="6581" y="3692"/>
                                </a:lnTo>
                                <a:lnTo>
                                  <a:pt x="6573" y="3649"/>
                                </a:lnTo>
                                <a:lnTo>
                                  <a:pt x="6560" y="3606"/>
                                </a:lnTo>
                                <a:lnTo>
                                  <a:pt x="6547" y="3565"/>
                                </a:lnTo>
                                <a:lnTo>
                                  <a:pt x="6531" y="3525"/>
                                </a:lnTo>
                                <a:lnTo>
                                  <a:pt x="6513" y="3487"/>
                                </a:lnTo>
                                <a:lnTo>
                                  <a:pt x="6492" y="3450"/>
                                </a:lnTo>
                                <a:lnTo>
                                  <a:pt x="6470" y="3414"/>
                                </a:lnTo>
                                <a:lnTo>
                                  <a:pt x="6446" y="3381"/>
                                </a:lnTo>
                                <a:lnTo>
                                  <a:pt x="6421" y="3349"/>
                                </a:lnTo>
                                <a:lnTo>
                                  <a:pt x="6393" y="3318"/>
                                </a:lnTo>
                                <a:lnTo>
                                  <a:pt x="6365" y="3290"/>
                                </a:lnTo>
                                <a:lnTo>
                                  <a:pt x="6334" y="3263"/>
                                </a:lnTo>
                                <a:lnTo>
                                  <a:pt x="6302" y="3239"/>
                                </a:lnTo>
                                <a:lnTo>
                                  <a:pt x="6268" y="3216"/>
                                </a:lnTo>
                                <a:lnTo>
                                  <a:pt x="6290" y="3191"/>
                                </a:lnTo>
                                <a:lnTo>
                                  <a:pt x="6313" y="3165"/>
                                </a:lnTo>
                                <a:lnTo>
                                  <a:pt x="6333" y="3138"/>
                                </a:lnTo>
                                <a:lnTo>
                                  <a:pt x="6351" y="3109"/>
                                </a:lnTo>
                                <a:lnTo>
                                  <a:pt x="6369" y="3080"/>
                                </a:lnTo>
                                <a:lnTo>
                                  <a:pt x="6386" y="3049"/>
                                </a:lnTo>
                                <a:lnTo>
                                  <a:pt x="6401" y="3018"/>
                                </a:lnTo>
                                <a:lnTo>
                                  <a:pt x="6415" y="2986"/>
                                </a:lnTo>
                                <a:lnTo>
                                  <a:pt x="6428" y="2953"/>
                                </a:lnTo>
                                <a:lnTo>
                                  <a:pt x="6439" y="2920"/>
                                </a:lnTo>
                                <a:lnTo>
                                  <a:pt x="6448" y="2884"/>
                                </a:lnTo>
                                <a:lnTo>
                                  <a:pt x="6455" y="2849"/>
                                </a:lnTo>
                                <a:lnTo>
                                  <a:pt x="6462" y="2813"/>
                                </a:lnTo>
                                <a:lnTo>
                                  <a:pt x="6466" y="2777"/>
                                </a:lnTo>
                                <a:lnTo>
                                  <a:pt x="6469" y="2739"/>
                                </a:lnTo>
                                <a:lnTo>
                                  <a:pt x="6470" y="2700"/>
                                </a:lnTo>
                                <a:lnTo>
                                  <a:pt x="6469" y="2664"/>
                                </a:lnTo>
                                <a:lnTo>
                                  <a:pt x="6466" y="2627"/>
                                </a:lnTo>
                                <a:lnTo>
                                  <a:pt x="6463" y="2592"/>
                                </a:lnTo>
                                <a:lnTo>
                                  <a:pt x="6456" y="2556"/>
                                </a:lnTo>
                                <a:lnTo>
                                  <a:pt x="6450" y="2522"/>
                                </a:lnTo>
                                <a:lnTo>
                                  <a:pt x="6441" y="2488"/>
                                </a:lnTo>
                                <a:lnTo>
                                  <a:pt x="6431" y="2454"/>
                                </a:lnTo>
                                <a:lnTo>
                                  <a:pt x="6420" y="2422"/>
                                </a:lnTo>
                                <a:lnTo>
                                  <a:pt x="6407" y="2390"/>
                                </a:lnTo>
                                <a:lnTo>
                                  <a:pt x="6393" y="2359"/>
                                </a:lnTo>
                                <a:lnTo>
                                  <a:pt x="6378" y="2329"/>
                                </a:lnTo>
                                <a:lnTo>
                                  <a:pt x="6361" y="2300"/>
                                </a:lnTo>
                                <a:lnTo>
                                  <a:pt x="6344" y="2273"/>
                                </a:lnTo>
                                <a:lnTo>
                                  <a:pt x="6325" y="2245"/>
                                </a:lnTo>
                                <a:lnTo>
                                  <a:pt x="6305" y="2219"/>
                                </a:lnTo>
                                <a:lnTo>
                                  <a:pt x="6284" y="2194"/>
                                </a:lnTo>
                                <a:lnTo>
                                  <a:pt x="6262" y="2171"/>
                                </a:lnTo>
                                <a:lnTo>
                                  <a:pt x="6238" y="2147"/>
                                </a:lnTo>
                                <a:lnTo>
                                  <a:pt x="6214" y="2126"/>
                                </a:lnTo>
                                <a:lnTo>
                                  <a:pt x="6190" y="2106"/>
                                </a:lnTo>
                                <a:lnTo>
                                  <a:pt x="6163" y="2087"/>
                                </a:lnTo>
                                <a:lnTo>
                                  <a:pt x="6137" y="2071"/>
                                </a:lnTo>
                                <a:lnTo>
                                  <a:pt x="6109" y="2054"/>
                                </a:lnTo>
                                <a:lnTo>
                                  <a:pt x="6081" y="2040"/>
                                </a:lnTo>
                                <a:lnTo>
                                  <a:pt x="6053" y="2028"/>
                                </a:lnTo>
                                <a:lnTo>
                                  <a:pt x="6023" y="2016"/>
                                </a:lnTo>
                                <a:lnTo>
                                  <a:pt x="5993" y="2007"/>
                                </a:lnTo>
                                <a:lnTo>
                                  <a:pt x="5962" y="1999"/>
                                </a:lnTo>
                                <a:lnTo>
                                  <a:pt x="5931" y="1992"/>
                                </a:lnTo>
                                <a:lnTo>
                                  <a:pt x="5899" y="1988"/>
                                </a:lnTo>
                                <a:lnTo>
                                  <a:pt x="5867" y="1984"/>
                                </a:lnTo>
                                <a:lnTo>
                                  <a:pt x="5834" y="1983"/>
                                </a:lnTo>
                                <a:lnTo>
                                  <a:pt x="5816" y="1984"/>
                                </a:lnTo>
                                <a:lnTo>
                                  <a:pt x="5797" y="1985"/>
                                </a:lnTo>
                                <a:lnTo>
                                  <a:pt x="5779" y="1987"/>
                                </a:lnTo>
                                <a:lnTo>
                                  <a:pt x="5762" y="1989"/>
                                </a:lnTo>
                                <a:lnTo>
                                  <a:pt x="5745" y="1992"/>
                                </a:lnTo>
                                <a:lnTo>
                                  <a:pt x="5727" y="1995"/>
                                </a:lnTo>
                                <a:lnTo>
                                  <a:pt x="5710" y="1999"/>
                                </a:lnTo>
                                <a:lnTo>
                                  <a:pt x="5693" y="2003"/>
                                </a:lnTo>
                                <a:lnTo>
                                  <a:pt x="5687" y="1972"/>
                                </a:lnTo>
                                <a:lnTo>
                                  <a:pt x="5680" y="1941"/>
                                </a:lnTo>
                                <a:lnTo>
                                  <a:pt x="5672" y="1912"/>
                                </a:lnTo>
                                <a:lnTo>
                                  <a:pt x="5663" y="1882"/>
                                </a:lnTo>
                                <a:lnTo>
                                  <a:pt x="5652" y="1854"/>
                                </a:lnTo>
                                <a:lnTo>
                                  <a:pt x="5641" y="1826"/>
                                </a:lnTo>
                                <a:lnTo>
                                  <a:pt x="5629" y="1798"/>
                                </a:lnTo>
                                <a:lnTo>
                                  <a:pt x="5616" y="1772"/>
                                </a:lnTo>
                                <a:lnTo>
                                  <a:pt x="5601" y="1746"/>
                                </a:lnTo>
                                <a:lnTo>
                                  <a:pt x="5586" y="1721"/>
                                </a:lnTo>
                                <a:lnTo>
                                  <a:pt x="5569" y="1696"/>
                                </a:lnTo>
                                <a:lnTo>
                                  <a:pt x="5552" y="1673"/>
                                </a:lnTo>
                                <a:lnTo>
                                  <a:pt x="5535" y="1651"/>
                                </a:lnTo>
                                <a:lnTo>
                                  <a:pt x="5516" y="1629"/>
                                </a:lnTo>
                                <a:lnTo>
                                  <a:pt x="5496" y="1608"/>
                                </a:lnTo>
                                <a:lnTo>
                                  <a:pt x="5476" y="1588"/>
                                </a:lnTo>
                                <a:lnTo>
                                  <a:pt x="5455" y="1569"/>
                                </a:lnTo>
                                <a:lnTo>
                                  <a:pt x="5433" y="1550"/>
                                </a:lnTo>
                                <a:lnTo>
                                  <a:pt x="5411" y="1533"/>
                                </a:lnTo>
                                <a:lnTo>
                                  <a:pt x="5388" y="1518"/>
                                </a:lnTo>
                                <a:lnTo>
                                  <a:pt x="5364" y="1502"/>
                                </a:lnTo>
                                <a:lnTo>
                                  <a:pt x="5340" y="1489"/>
                                </a:lnTo>
                                <a:lnTo>
                                  <a:pt x="5315" y="1477"/>
                                </a:lnTo>
                                <a:lnTo>
                                  <a:pt x="5289" y="1465"/>
                                </a:lnTo>
                                <a:lnTo>
                                  <a:pt x="5264" y="1455"/>
                                </a:lnTo>
                                <a:lnTo>
                                  <a:pt x="5237" y="1446"/>
                                </a:lnTo>
                                <a:lnTo>
                                  <a:pt x="5209" y="1438"/>
                                </a:lnTo>
                                <a:lnTo>
                                  <a:pt x="5182" y="1431"/>
                                </a:lnTo>
                                <a:lnTo>
                                  <a:pt x="5154" y="1427"/>
                                </a:lnTo>
                                <a:lnTo>
                                  <a:pt x="5126" y="1424"/>
                                </a:lnTo>
                                <a:lnTo>
                                  <a:pt x="5098" y="1421"/>
                                </a:lnTo>
                                <a:lnTo>
                                  <a:pt x="5069" y="1420"/>
                                </a:lnTo>
                                <a:lnTo>
                                  <a:pt x="5051" y="1420"/>
                                </a:lnTo>
                                <a:lnTo>
                                  <a:pt x="5034" y="1421"/>
                                </a:lnTo>
                                <a:lnTo>
                                  <a:pt x="5016" y="1424"/>
                                </a:lnTo>
                                <a:lnTo>
                                  <a:pt x="4999" y="1425"/>
                                </a:lnTo>
                                <a:lnTo>
                                  <a:pt x="4983" y="1428"/>
                                </a:lnTo>
                                <a:lnTo>
                                  <a:pt x="4965" y="1430"/>
                                </a:lnTo>
                                <a:lnTo>
                                  <a:pt x="4948" y="1434"/>
                                </a:lnTo>
                                <a:lnTo>
                                  <a:pt x="4932" y="1438"/>
                                </a:lnTo>
                                <a:lnTo>
                                  <a:pt x="4933" y="1427"/>
                                </a:lnTo>
                                <a:lnTo>
                                  <a:pt x="4935" y="1416"/>
                                </a:lnTo>
                                <a:lnTo>
                                  <a:pt x="4936" y="1405"/>
                                </a:lnTo>
                                <a:lnTo>
                                  <a:pt x="4937" y="1394"/>
                                </a:lnTo>
                                <a:lnTo>
                                  <a:pt x="4938" y="1383"/>
                                </a:lnTo>
                                <a:lnTo>
                                  <a:pt x="4940" y="1371"/>
                                </a:lnTo>
                                <a:lnTo>
                                  <a:pt x="4940" y="1360"/>
                                </a:lnTo>
                                <a:lnTo>
                                  <a:pt x="4940" y="1348"/>
                                </a:lnTo>
                                <a:lnTo>
                                  <a:pt x="4940" y="1312"/>
                                </a:lnTo>
                                <a:lnTo>
                                  <a:pt x="4937" y="1275"/>
                                </a:lnTo>
                                <a:lnTo>
                                  <a:pt x="4933" y="1240"/>
                                </a:lnTo>
                                <a:lnTo>
                                  <a:pt x="4927" y="1204"/>
                                </a:lnTo>
                                <a:lnTo>
                                  <a:pt x="4920" y="1170"/>
                                </a:lnTo>
                                <a:lnTo>
                                  <a:pt x="4912" y="1135"/>
                                </a:lnTo>
                                <a:lnTo>
                                  <a:pt x="4902" y="1102"/>
                                </a:lnTo>
                                <a:lnTo>
                                  <a:pt x="4890" y="1070"/>
                                </a:lnTo>
                                <a:lnTo>
                                  <a:pt x="4878" y="1038"/>
                                </a:lnTo>
                                <a:lnTo>
                                  <a:pt x="4863" y="1007"/>
                                </a:lnTo>
                                <a:lnTo>
                                  <a:pt x="4848" y="977"/>
                                </a:lnTo>
                                <a:lnTo>
                                  <a:pt x="4831" y="948"/>
                                </a:lnTo>
                                <a:lnTo>
                                  <a:pt x="4813" y="919"/>
                                </a:lnTo>
                                <a:lnTo>
                                  <a:pt x="4795" y="893"/>
                                </a:lnTo>
                                <a:lnTo>
                                  <a:pt x="4775" y="867"/>
                                </a:lnTo>
                                <a:lnTo>
                                  <a:pt x="4754" y="842"/>
                                </a:lnTo>
                                <a:lnTo>
                                  <a:pt x="4731" y="818"/>
                                </a:lnTo>
                                <a:lnTo>
                                  <a:pt x="4708" y="795"/>
                                </a:lnTo>
                                <a:lnTo>
                                  <a:pt x="4684" y="774"/>
                                </a:lnTo>
                                <a:lnTo>
                                  <a:pt x="4660" y="754"/>
                                </a:lnTo>
                                <a:lnTo>
                                  <a:pt x="4634" y="735"/>
                                </a:lnTo>
                                <a:lnTo>
                                  <a:pt x="4606" y="719"/>
                                </a:lnTo>
                                <a:lnTo>
                                  <a:pt x="4580" y="702"/>
                                </a:lnTo>
                                <a:lnTo>
                                  <a:pt x="4551" y="688"/>
                                </a:lnTo>
                                <a:lnTo>
                                  <a:pt x="4522" y="675"/>
                                </a:lnTo>
                                <a:lnTo>
                                  <a:pt x="4493" y="664"/>
                                </a:lnTo>
                                <a:lnTo>
                                  <a:pt x="4463" y="654"/>
                                </a:lnTo>
                                <a:lnTo>
                                  <a:pt x="4432" y="647"/>
                                </a:lnTo>
                                <a:lnTo>
                                  <a:pt x="4401" y="640"/>
                                </a:lnTo>
                                <a:lnTo>
                                  <a:pt x="4369" y="636"/>
                                </a:lnTo>
                                <a:lnTo>
                                  <a:pt x="4336" y="632"/>
                                </a:lnTo>
                                <a:lnTo>
                                  <a:pt x="4303" y="631"/>
                                </a:lnTo>
                                <a:lnTo>
                                  <a:pt x="4289" y="632"/>
                                </a:lnTo>
                                <a:lnTo>
                                  <a:pt x="4275" y="632"/>
                                </a:lnTo>
                                <a:lnTo>
                                  <a:pt x="4261" y="633"/>
                                </a:lnTo>
                                <a:lnTo>
                                  <a:pt x="4247" y="636"/>
                                </a:lnTo>
                                <a:lnTo>
                                  <a:pt x="4232" y="637"/>
                                </a:lnTo>
                                <a:lnTo>
                                  <a:pt x="4218" y="639"/>
                                </a:lnTo>
                                <a:lnTo>
                                  <a:pt x="4205" y="642"/>
                                </a:lnTo>
                                <a:lnTo>
                                  <a:pt x="4192" y="644"/>
                                </a:lnTo>
                                <a:lnTo>
                                  <a:pt x="4187" y="611"/>
                                </a:lnTo>
                                <a:lnTo>
                                  <a:pt x="4182" y="578"/>
                                </a:lnTo>
                                <a:lnTo>
                                  <a:pt x="4176" y="545"/>
                                </a:lnTo>
                                <a:lnTo>
                                  <a:pt x="4168" y="512"/>
                                </a:lnTo>
                                <a:lnTo>
                                  <a:pt x="4159" y="481"/>
                                </a:lnTo>
                                <a:lnTo>
                                  <a:pt x="4148" y="450"/>
                                </a:lnTo>
                                <a:lnTo>
                                  <a:pt x="4137" y="421"/>
                                </a:lnTo>
                                <a:lnTo>
                                  <a:pt x="4125" y="392"/>
                                </a:lnTo>
                                <a:lnTo>
                                  <a:pt x="4111" y="363"/>
                                </a:lnTo>
                                <a:lnTo>
                                  <a:pt x="4096" y="335"/>
                                </a:lnTo>
                                <a:lnTo>
                                  <a:pt x="4081" y="309"/>
                                </a:lnTo>
                                <a:lnTo>
                                  <a:pt x="4064" y="282"/>
                                </a:lnTo>
                                <a:lnTo>
                                  <a:pt x="4047" y="256"/>
                                </a:lnTo>
                                <a:lnTo>
                                  <a:pt x="4028" y="232"/>
                                </a:lnTo>
                                <a:lnTo>
                                  <a:pt x="4008" y="210"/>
                                </a:lnTo>
                                <a:lnTo>
                                  <a:pt x="3987" y="187"/>
                                </a:lnTo>
                                <a:lnTo>
                                  <a:pt x="3966" y="166"/>
                                </a:lnTo>
                                <a:lnTo>
                                  <a:pt x="3944" y="146"/>
                                </a:lnTo>
                                <a:lnTo>
                                  <a:pt x="3920" y="127"/>
                                </a:lnTo>
                                <a:lnTo>
                                  <a:pt x="3896" y="109"/>
                                </a:lnTo>
                                <a:lnTo>
                                  <a:pt x="3872" y="92"/>
                                </a:lnTo>
                                <a:lnTo>
                                  <a:pt x="3846" y="77"/>
                                </a:lnTo>
                                <a:lnTo>
                                  <a:pt x="3821" y="64"/>
                                </a:lnTo>
                                <a:lnTo>
                                  <a:pt x="3794" y="50"/>
                                </a:lnTo>
                                <a:lnTo>
                                  <a:pt x="3767" y="39"/>
                                </a:lnTo>
                                <a:lnTo>
                                  <a:pt x="3739" y="29"/>
                                </a:lnTo>
                                <a:lnTo>
                                  <a:pt x="3710" y="20"/>
                                </a:lnTo>
                                <a:lnTo>
                                  <a:pt x="3681" y="14"/>
                                </a:lnTo>
                                <a:lnTo>
                                  <a:pt x="3652" y="8"/>
                                </a:lnTo>
                                <a:lnTo>
                                  <a:pt x="3622" y="4"/>
                                </a:lnTo>
                                <a:lnTo>
                                  <a:pt x="3592" y="2"/>
                                </a:lnTo>
                                <a:lnTo>
                                  <a:pt x="3561" y="0"/>
                                </a:lnTo>
                                <a:lnTo>
                                  <a:pt x="3529" y="2"/>
                                </a:lnTo>
                                <a:lnTo>
                                  <a:pt x="3496" y="4"/>
                                </a:lnTo>
                                <a:lnTo>
                                  <a:pt x="3465" y="9"/>
                                </a:lnTo>
                                <a:lnTo>
                                  <a:pt x="3433" y="15"/>
                                </a:lnTo>
                                <a:lnTo>
                                  <a:pt x="3403" y="24"/>
                                </a:lnTo>
                                <a:lnTo>
                                  <a:pt x="3372" y="33"/>
                                </a:lnTo>
                                <a:lnTo>
                                  <a:pt x="3343" y="44"/>
                                </a:lnTo>
                                <a:lnTo>
                                  <a:pt x="3313" y="57"/>
                                </a:lnTo>
                                <a:lnTo>
                                  <a:pt x="3285" y="71"/>
                                </a:lnTo>
                                <a:lnTo>
                                  <a:pt x="3258" y="87"/>
                                </a:lnTo>
                                <a:lnTo>
                                  <a:pt x="3231" y="105"/>
                                </a:lnTo>
                                <a:lnTo>
                                  <a:pt x="3206" y="123"/>
                                </a:lnTo>
                                <a:lnTo>
                                  <a:pt x="3180" y="143"/>
                                </a:lnTo>
                                <a:lnTo>
                                  <a:pt x="3156" y="164"/>
                                </a:lnTo>
                                <a:lnTo>
                                  <a:pt x="3134" y="187"/>
                                </a:lnTo>
                                <a:lnTo>
                                  <a:pt x="3112" y="211"/>
                                </a:lnTo>
                                <a:lnTo>
                                  <a:pt x="3091" y="235"/>
                                </a:lnTo>
                                <a:lnTo>
                                  <a:pt x="3070" y="262"/>
                                </a:lnTo>
                                <a:lnTo>
                                  <a:pt x="3051" y="289"/>
                                </a:lnTo>
                                <a:lnTo>
                                  <a:pt x="3033" y="316"/>
                                </a:lnTo>
                                <a:lnTo>
                                  <a:pt x="3017" y="346"/>
                                </a:lnTo>
                                <a:lnTo>
                                  <a:pt x="3002" y="376"/>
                                </a:lnTo>
                                <a:lnTo>
                                  <a:pt x="2988" y="407"/>
                                </a:lnTo>
                                <a:lnTo>
                                  <a:pt x="2974" y="438"/>
                                </a:lnTo>
                                <a:lnTo>
                                  <a:pt x="2963" y="471"/>
                                </a:lnTo>
                                <a:lnTo>
                                  <a:pt x="2953" y="505"/>
                                </a:lnTo>
                                <a:lnTo>
                                  <a:pt x="2945" y="539"/>
                                </a:lnTo>
                                <a:lnTo>
                                  <a:pt x="2938" y="573"/>
                                </a:lnTo>
                                <a:lnTo>
                                  <a:pt x="2932" y="609"/>
                                </a:lnTo>
                                <a:lnTo>
                                  <a:pt x="2928" y="644"/>
                                </a:lnTo>
                                <a:lnTo>
                                  <a:pt x="2926" y="681"/>
                                </a:lnTo>
                                <a:lnTo>
                                  <a:pt x="2925" y="718"/>
                                </a:lnTo>
                                <a:lnTo>
                                  <a:pt x="2926" y="757"/>
                                </a:lnTo>
                                <a:lnTo>
                                  <a:pt x="2929" y="796"/>
                                </a:lnTo>
                                <a:lnTo>
                                  <a:pt x="2934" y="835"/>
                                </a:lnTo>
                                <a:lnTo>
                                  <a:pt x="2940" y="873"/>
                                </a:lnTo>
                                <a:lnTo>
                                  <a:pt x="2949" y="910"/>
                                </a:lnTo>
                                <a:lnTo>
                                  <a:pt x="2959" y="946"/>
                                </a:lnTo>
                                <a:lnTo>
                                  <a:pt x="2971" y="981"/>
                                </a:lnTo>
                                <a:lnTo>
                                  <a:pt x="2984" y="1016"/>
                                </a:lnTo>
                                <a:lnTo>
                                  <a:pt x="2960" y="1041"/>
                                </a:lnTo>
                                <a:lnTo>
                                  <a:pt x="2937" y="1068"/>
                                </a:lnTo>
                                <a:lnTo>
                                  <a:pt x="2915" y="1097"/>
                                </a:lnTo>
                                <a:lnTo>
                                  <a:pt x="2895" y="1125"/>
                                </a:lnTo>
                                <a:lnTo>
                                  <a:pt x="2875" y="1155"/>
                                </a:lnTo>
                                <a:lnTo>
                                  <a:pt x="2857" y="1187"/>
                                </a:lnTo>
                                <a:lnTo>
                                  <a:pt x="2842" y="1220"/>
                                </a:lnTo>
                                <a:lnTo>
                                  <a:pt x="2826" y="1253"/>
                                </a:lnTo>
                                <a:lnTo>
                                  <a:pt x="2813" y="1287"/>
                                </a:lnTo>
                                <a:lnTo>
                                  <a:pt x="2801" y="1323"/>
                                </a:lnTo>
                                <a:lnTo>
                                  <a:pt x="2791" y="1359"/>
                                </a:lnTo>
                                <a:lnTo>
                                  <a:pt x="2783" y="1396"/>
                                </a:lnTo>
                                <a:lnTo>
                                  <a:pt x="2776" y="1434"/>
                                </a:lnTo>
                                <a:lnTo>
                                  <a:pt x="2771" y="1472"/>
                                </a:lnTo>
                                <a:lnTo>
                                  <a:pt x="2769" y="1512"/>
                                </a:lnTo>
                                <a:lnTo>
                                  <a:pt x="2768" y="1551"/>
                                </a:lnTo>
                                <a:lnTo>
                                  <a:pt x="2768" y="1563"/>
                                </a:lnTo>
                                <a:lnTo>
                                  <a:pt x="2769" y="1575"/>
                                </a:lnTo>
                                <a:lnTo>
                                  <a:pt x="2769" y="1588"/>
                                </a:lnTo>
                                <a:lnTo>
                                  <a:pt x="2770" y="1599"/>
                                </a:lnTo>
                                <a:lnTo>
                                  <a:pt x="2772" y="1611"/>
                                </a:lnTo>
                                <a:lnTo>
                                  <a:pt x="2773" y="1623"/>
                                </a:lnTo>
                                <a:lnTo>
                                  <a:pt x="2774" y="1634"/>
                                </a:lnTo>
                                <a:lnTo>
                                  <a:pt x="2776" y="1646"/>
                                </a:lnTo>
                                <a:lnTo>
                                  <a:pt x="2775" y="1646"/>
                                </a:lnTo>
                                <a:lnTo>
                                  <a:pt x="2774" y="1646"/>
                                </a:lnTo>
                                <a:lnTo>
                                  <a:pt x="2774" y="1645"/>
                                </a:lnTo>
                                <a:lnTo>
                                  <a:pt x="2750" y="1646"/>
                                </a:lnTo>
                                <a:lnTo>
                                  <a:pt x="2728" y="1649"/>
                                </a:lnTo>
                                <a:lnTo>
                                  <a:pt x="2705" y="1651"/>
                                </a:lnTo>
                                <a:lnTo>
                                  <a:pt x="2682" y="1655"/>
                                </a:lnTo>
                                <a:lnTo>
                                  <a:pt x="2659" y="1660"/>
                                </a:lnTo>
                                <a:lnTo>
                                  <a:pt x="2638" y="1665"/>
                                </a:lnTo>
                                <a:lnTo>
                                  <a:pt x="2616" y="1672"/>
                                </a:lnTo>
                                <a:lnTo>
                                  <a:pt x="2594" y="1678"/>
                                </a:lnTo>
                                <a:lnTo>
                                  <a:pt x="2572" y="1645"/>
                                </a:lnTo>
                                <a:lnTo>
                                  <a:pt x="2547" y="1613"/>
                                </a:lnTo>
                                <a:lnTo>
                                  <a:pt x="2522" y="1582"/>
                                </a:lnTo>
                                <a:lnTo>
                                  <a:pt x="2495" y="1554"/>
                                </a:lnTo>
                                <a:lnTo>
                                  <a:pt x="2467" y="1527"/>
                                </a:lnTo>
                                <a:lnTo>
                                  <a:pt x="2436" y="1502"/>
                                </a:lnTo>
                                <a:lnTo>
                                  <a:pt x="2405" y="1479"/>
                                </a:lnTo>
                                <a:lnTo>
                                  <a:pt x="2373" y="1458"/>
                                </a:lnTo>
                                <a:lnTo>
                                  <a:pt x="2338" y="1439"/>
                                </a:lnTo>
                                <a:lnTo>
                                  <a:pt x="2304" y="1424"/>
                                </a:lnTo>
                                <a:lnTo>
                                  <a:pt x="2269" y="1409"/>
                                </a:lnTo>
                                <a:lnTo>
                                  <a:pt x="2231" y="1397"/>
                                </a:lnTo>
                                <a:lnTo>
                                  <a:pt x="2213" y="1392"/>
                                </a:lnTo>
                                <a:lnTo>
                                  <a:pt x="2193" y="1388"/>
                                </a:lnTo>
                                <a:lnTo>
                                  <a:pt x="2175" y="1384"/>
                                </a:lnTo>
                                <a:lnTo>
                                  <a:pt x="2156" y="1380"/>
                                </a:lnTo>
                                <a:lnTo>
                                  <a:pt x="2136" y="1378"/>
                                </a:lnTo>
                                <a:lnTo>
                                  <a:pt x="2116" y="1377"/>
                                </a:lnTo>
                                <a:lnTo>
                                  <a:pt x="2096" y="1376"/>
                                </a:lnTo>
                                <a:lnTo>
                                  <a:pt x="2076" y="1375"/>
                                </a:lnTo>
                                <a:lnTo>
                                  <a:pt x="2044" y="1376"/>
                                </a:lnTo>
                                <a:lnTo>
                                  <a:pt x="2011" y="1379"/>
                                </a:lnTo>
                                <a:lnTo>
                                  <a:pt x="1980" y="1384"/>
                                </a:lnTo>
                                <a:lnTo>
                                  <a:pt x="1948" y="1390"/>
                                </a:lnTo>
                                <a:lnTo>
                                  <a:pt x="1917" y="1398"/>
                                </a:lnTo>
                                <a:lnTo>
                                  <a:pt x="1887" y="1408"/>
                                </a:lnTo>
                                <a:lnTo>
                                  <a:pt x="1858" y="1419"/>
                                </a:lnTo>
                                <a:lnTo>
                                  <a:pt x="1828" y="1431"/>
                                </a:lnTo>
                                <a:lnTo>
                                  <a:pt x="1801" y="1446"/>
                                </a:lnTo>
                                <a:lnTo>
                                  <a:pt x="1773" y="1462"/>
                                </a:lnTo>
                                <a:lnTo>
                                  <a:pt x="1746" y="1479"/>
                                </a:lnTo>
                                <a:lnTo>
                                  <a:pt x="1721" y="1498"/>
                                </a:lnTo>
                                <a:lnTo>
                                  <a:pt x="1695" y="1518"/>
                                </a:lnTo>
                                <a:lnTo>
                                  <a:pt x="1671" y="1539"/>
                                </a:lnTo>
                                <a:lnTo>
                                  <a:pt x="1649" y="1562"/>
                                </a:lnTo>
                                <a:lnTo>
                                  <a:pt x="1627" y="1585"/>
                                </a:lnTo>
                                <a:lnTo>
                                  <a:pt x="1606" y="1611"/>
                                </a:lnTo>
                                <a:lnTo>
                                  <a:pt x="1585" y="1636"/>
                                </a:lnTo>
                                <a:lnTo>
                                  <a:pt x="1566" y="1663"/>
                                </a:lnTo>
                                <a:lnTo>
                                  <a:pt x="1548" y="1692"/>
                                </a:lnTo>
                                <a:lnTo>
                                  <a:pt x="1532" y="1721"/>
                                </a:lnTo>
                                <a:lnTo>
                                  <a:pt x="1517" y="1750"/>
                                </a:lnTo>
                                <a:lnTo>
                                  <a:pt x="1503" y="1782"/>
                                </a:lnTo>
                                <a:lnTo>
                                  <a:pt x="1490" y="1814"/>
                                </a:lnTo>
                                <a:lnTo>
                                  <a:pt x="1479" y="1846"/>
                                </a:lnTo>
                                <a:lnTo>
                                  <a:pt x="1469" y="1879"/>
                                </a:lnTo>
                                <a:lnTo>
                                  <a:pt x="1460" y="1913"/>
                                </a:lnTo>
                                <a:lnTo>
                                  <a:pt x="1453" y="1948"/>
                                </a:lnTo>
                                <a:lnTo>
                                  <a:pt x="1448" y="1983"/>
                                </a:lnTo>
                                <a:lnTo>
                                  <a:pt x="1443" y="2019"/>
                                </a:lnTo>
                                <a:lnTo>
                                  <a:pt x="1441" y="2055"/>
                                </a:lnTo>
                                <a:lnTo>
                                  <a:pt x="1440" y="2092"/>
                                </a:lnTo>
                                <a:lnTo>
                                  <a:pt x="1441" y="2127"/>
                                </a:lnTo>
                                <a:lnTo>
                                  <a:pt x="1443" y="2162"/>
                                </a:lnTo>
                                <a:lnTo>
                                  <a:pt x="1446" y="2195"/>
                                </a:lnTo>
                                <a:lnTo>
                                  <a:pt x="1452" y="2228"/>
                                </a:lnTo>
                                <a:lnTo>
                                  <a:pt x="1459" y="2261"/>
                                </a:lnTo>
                                <a:lnTo>
                                  <a:pt x="1466" y="2292"/>
                                </a:lnTo>
                                <a:lnTo>
                                  <a:pt x="1475" y="2325"/>
                                </a:lnTo>
                                <a:lnTo>
                                  <a:pt x="1485" y="2356"/>
                                </a:lnTo>
                                <a:lnTo>
                                  <a:pt x="1454" y="2378"/>
                                </a:lnTo>
                                <a:lnTo>
                                  <a:pt x="1424" y="2401"/>
                                </a:lnTo>
                                <a:lnTo>
                                  <a:pt x="1396" y="2428"/>
                                </a:lnTo>
                                <a:lnTo>
                                  <a:pt x="1369" y="2454"/>
                                </a:lnTo>
                                <a:lnTo>
                                  <a:pt x="1344" y="2484"/>
                                </a:lnTo>
                                <a:lnTo>
                                  <a:pt x="1319" y="2515"/>
                                </a:lnTo>
                                <a:lnTo>
                                  <a:pt x="1297" y="2547"/>
                                </a:lnTo>
                                <a:lnTo>
                                  <a:pt x="1276" y="2581"/>
                                </a:lnTo>
                                <a:lnTo>
                                  <a:pt x="1257" y="2616"/>
                                </a:lnTo>
                                <a:lnTo>
                                  <a:pt x="1240" y="2653"/>
                                </a:lnTo>
                                <a:lnTo>
                                  <a:pt x="1224" y="2690"/>
                                </a:lnTo>
                                <a:lnTo>
                                  <a:pt x="1211" y="2729"/>
                                </a:lnTo>
                                <a:lnTo>
                                  <a:pt x="1199" y="2769"/>
                                </a:lnTo>
                                <a:lnTo>
                                  <a:pt x="1190" y="2810"/>
                                </a:lnTo>
                                <a:lnTo>
                                  <a:pt x="1182" y="2852"/>
                                </a:lnTo>
                                <a:lnTo>
                                  <a:pt x="1177" y="2895"/>
                                </a:lnTo>
                                <a:lnTo>
                                  <a:pt x="1148" y="2901"/>
                                </a:lnTo>
                                <a:lnTo>
                                  <a:pt x="1120" y="2908"/>
                                </a:lnTo>
                                <a:lnTo>
                                  <a:pt x="1092" y="2915"/>
                                </a:lnTo>
                                <a:lnTo>
                                  <a:pt x="1065" y="2925"/>
                                </a:lnTo>
                                <a:lnTo>
                                  <a:pt x="1038" y="2936"/>
                                </a:lnTo>
                                <a:lnTo>
                                  <a:pt x="1012" y="2949"/>
                                </a:lnTo>
                                <a:lnTo>
                                  <a:pt x="986" y="2962"/>
                                </a:lnTo>
                                <a:lnTo>
                                  <a:pt x="961" y="2976"/>
                                </a:lnTo>
                                <a:lnTo>
                                  <a:pt x="936" y="2992"/>
                                </a:lnTo>
                                <a:lnTo>
                                  <a:pt x="913" y="3008"/>
                                </a:lnTo>
                                <a:lnTo>
                                  <a:pt x="890" y="3026"/>
                                </a:lnTo>
                                <a:lnTo>
                                  <a:pt x="868" y="3045"/>
                                </a:lnTo>
                                <a:lnTo>
                                  <a:pt x="847" y="3066"/>
                                </a:lnTo>
                                <a:lnTo>
                                  <a:pt x="826" y="3087"/>
                                </a:lnTo>
                                <a:lnTo>
                                  <a:pt x="807" y="3109"/>
                                </a:lnTo>
                                <a:lnTo>
                                  <a:pt x="788" y="3131"/>
                                </a:lnTo>
                                <a:lnTo>
                                  <a:pt x="769" y="3156"/>
                                </a:lnTo>
                                <a:lnTo>
                                  <a:pt x="753" y="3180"/>
                                </a:lnTo>
                                <a:lnTo>
                                  <a:pt x="736" y="3207"/>
                                </a:lnTo>
                                <a:lnTo>
                                  <a:pt x="722" y="3233"/>
                                </a:lnTo>
                                <a:lnTo>
                                  <a:pt x="707" y="3260"/>
                                </a:lnTo>
                                <a:lnTo>
                                  <a:pt x="695" y="3289"/>
                                </a:lnTo>
                                <a:lnTo>
                                  <a:pt x="683" y="3317"/>
                                </a:lnTo>
                                <a:lnTo>
                                  <a:pt x="672" y="3346"/>
                                </a:lnTo>
                                <a:lnTo>
                                  <a:pt x="662" y="3376"/>
                                </a:lnTo>
                                <a:lnTo>
                                  <a:pt x="654" y="3407"/>
                                </a:lnTo>
                                <a:lnTo>
                                  <a:pt x="647" y="3438"/>
                                </a:lnTo>
                                <a:lnTo>
                                  <a:pt x="641" y="3471"/>
                                </a:lnTo>
                                <a:lnTo>
                                  <a:pt x="637" y="3503"/>
                                </a:lnTo>
                                <a:lnTo>
                                  <a:pt x="633" y="3535"/>
                                </a:lnTo>
                                <a:lnTo>
                                  <a:pt x="631" y="3569"/>
                                </a:lnTo>
                                <a:lnTo>
                                  <a:pt x="630" y="3602"/>
                                </a:lnTo>
                                <a:lnTo>
                                  <a:pt x="630" y="3625"/>
                                </a:lnTo>
                                <a:lnTo>
                                  <a:pt x="631" y="3648"/>
                                </a:lnTo>
                                <a:lnTo>
                                  <a:pt x="633" y="3670"/>
                                </a:lnTo>
                                <a:lnTo>
                                  <a:pt x="635" y="3692"/>
                                </a:lnTo>
                                <a:lnTo>
                                  <a:pt x="641" y="3735"/>
                                </a:lnTo>
                                <a:lnTo>
                                  <a:pt x="650" y="3778"/>
                                </a:lnTo>
                                <a:lnTo>
                                  <a:pt x="660" y="3820"/>
                                </a:lnTo>
                                <a:lnTo>
                                  <a:pt x="672" y="3860"/>
                                </a:lnTo>
                                <a:lnTo>
                                  <a:pt x="687" y="3898"/>
                                </a:lnTo>
                                <a:lnTo>
                                  <a:pt x="704" y="3937"/>
                                </a:lnTo>
                                <a:lnTo>
                                  <a:pt x="723" y="3974"/>
                                </a:lnTo>
                                <a:lnTo>
                                  <a:pt x="743" y="4009"/>
                                </a:lnTo>
                                <a:lnTo>
                                  <a:pt x="765" y="4042"/>
                                </a:lnTo>
                                <a:lnTo>
                                  <a:pt x="789" y="4076"/>
                                </a:lnTo>
                                <a:lnTo>
                                  <a:pt x="815" y="4106"/>
                                </a:lnTo>
                                <a:lnTo>
                                  <a:pt x="842" y="4134"/>
                                </a:lnTo>
                                <a:lnTo>
                                  <a:pt x="870" y="4162"/>
                                </a:lnTo>
                                <a:lnTo>
                                  <a:pt x="900" y="4188"/>
                                </a:lnTo>
                                <a:lnTo>
                                  <a:pt x="888" y="4210"/>
                                </a:lnTo>
                                <a:lnTo>
                                  <a:pt x="876" y="4232"/>
                                </a:lnTo>
                                <a:lnTo>
                                  <a:pt x="863" y="4255"/>
                                </a:lnTo>
                                <a:lnTo>
                                  <a:pt x="852" y="4279"/>
                                </a:lnTo>
                                <a:lnTo>
                                  <a:pt x="842" y="4303"/>
                                </a:lnTo>
                                <a:lnTo>
                                  <a:pt x="834" y="4327"/>
                                </a:lnTo>
                                <a:lnTo>
                                  <a:pt x="825" y="4352"/>
                                </a:lnTo>
                                <a:lnTo>
                                  <a:pt x="817" y="4377"/>
                                </a:lnTo>
                                <a:lnTo>
                                  <a:pt x="810" y="4403"/>
                                </a:lnTo>
                                <a:lnTo>
                                  <a:pt x="805" y="4429"/>
                                </a:lnTo>
                                <a:lnTo>
                                  <a:pt x="799" y="4456"/>
                                </a:lnTo>
                                <a:lnTo>
                                  <a:pt x="795" y="4482"/>
                                </a:lnTo>
                                <a:lnTo>
                                  <a:pt x="791" y="4510"/>
                                </a:lnTo>
                                <a:lnTo>
                                  <a:pt x="789" y="4538"/>
                                </a:lnTo>
                                <a:lnTo>
                                  <a:pt x="788" y="4566"/>
                                </a:lnTo>
                                <a:lnTo>
                                  <a:pt x="788" y="4594"/>
                                </a:lnTo>
                                <a:lnTo>
                                  <a:pt x="788" y="4603"/>
                                </a:lnTo>
                                <a:lnTo>
                                  <a:pt x="788" y="4613"/>
                                </a:lnTo>
                                <a:lnTo>
                                  <a:pt x="789" y="4622"/>
                                </a:lnTo>
                                <a:lnTo>
                                  <a:pt x="790" y="4631"/>
                                </a:lnTo>
                                <a:lnTo>
                                  <a:pt x="791" y="4641"/>
                                </a:lnTo>
                                <a:lnTo>
                                  <a:pt x="793" y="4650"/>
                                </a:lnTo>
                                <a:lnTo>
                                  <a:pt x="794" y="4659"/>
                                </a:lnTo>
                                <a:lnTo>
                                  <a:pt x="794" y="4668"/>
                                </a:lnTo>
                                <a:lnTo>
                                  <a:pt x="775" y="4663"/>
                                </a:lnTo>
                                <a:lnTo>
                                  <a:pt x="756" y="4658"/>
                                </a:lnTo>
                                <a:lnTo>
                                  <a:pt x="736" y="4653"/>
                                </a:lnTo>
                                <a:lnTo>
                                  <a:pt x="717" y="4650"/>
                                </a:lnTo>
                                <a:lnTo>
                                  <a:pt x="697" y="4648"/>
                                </a:lnTo>
                                <a:lnTo>
                                  <a:pt x="678" y="4645"/>
                                </a:lnTo>
                                <a:lnTo>
                                  <a:pt x="656" y="4643"/>
                                </a:lnTo>
                                <a:lnTo>
                                  <a:pt x="637" y="4643"/>
                                </a:lnTo>
                                <a:lnTo>
                                  <a:pt x="603" y="4644"/>
                                </a:lnTo>
                                <a:lnTo>
                                  <a:pt x="571" y="4647"/>
                                </a:lnTo>
                                <a:lnTo>
                                  <a:pt x="539" y="4651"/>
                                </a:lnTo>
                                <a:lnTo>
                                  <a:pt x="508" y="4658"/>
                                </a:lnTo>
                                <a:lnTo>
                                  <a:pt x="477" y="4665"/>
                                </a:lnTo>
                                <a:lnTo>
                                  <a:pt x="447" y="4675"/>
                                </a:lnTo>
                                <a:lnTo>
                                  <a:pt x="417" y="4686"/>
                                </a:lnTo>
                                <a:lnTo>
                                  <a:pt x="389" y="4700"/>
                                </a:lnTo>
                                <a:lnTo>
                                  <a:pt x="361" y="4714"/>
                                </a:lnTo>
                                <a:lnTo>
                                  <a:pt x="333" y="4730"/>
                                </a:lnTo>
                                <a:lnTo>
                                  <a:pt x="307" y="4747"/>
                                </a:lnTo>
                                <a:lnTo>
                                  <a:pt x="280" y="4765"/>
                                </a:lnTo>
                                <a:lnTo>
                                  <a:pt x="256" y="4786"/>
                                </a:lnTo>
                                <a:lnTo>
                                  <a:pt x="232" y="4807"/>
                                </a:lnTo>
                                <a:lnTo>
                                  <a:pt x="208" y="4829"/>
                                </a:lnTo>
                                <a:lnTo>
                                  <a:pt x="186" y="4853"/>
                                </a:lnTo>
                                <a:lnTo>
                                  <a:pt x="165" y="4878"/>
                                </a:lnTo>
                                <a:lnTo>
                                  <a:pt x="145" y="4904"/>
                                </a:lnTo>
                                <a:lnTo>
                                  <a:pt x="127" y="4931"/>
                                </a:lnTo>
                                <a:lnTo>
                                  <a:pt x="109" y="4959"/>
                                </a:lnTo>
                                <a:lnTo>
                                  <a:pt x="92" y="4989"/>
                                </a:lnTo>
                                <a:lnTo>
                                  <a:pt x="77" y="5019"/>
                                </a:lnTo>
                                <a:lnTo>
                                  <a:pt x="62" y="5050"/>
                                </a:lnTo>
                                <a:lnTo>
                                  <a:pt x="50" y="5081"/>
                                </a:lnTo>
                                <a:lnTo>
                                  <a:pt x="39" y="5114"/>
                                </a:lnTo>
                                <a:lnTo>
                                  <a:pt x="29" y="5147"/>
                                </a:lnTo>
                                <a:lnTo>
                                  <a:pt x="20" y="5181"/>
                                </a:lnTo>
                                <a:lnTo>
                                  <a:pt x="13" y="5216"/>
                                </a:lnTo>
                                <a:lnTo>
                                  <a:pt x="7" y="5251"/>
                                </a:lnTo>
                                <a:lnTo>
                                  <a:pt x="4" y="5287"/>
                                </a:lnTo>
                                <a:lnTo>
                                  <a:pt x="1" y="5324"/>
                                </a:lnTo>
                                <a:lnTo>
                                  <a:pt x="0" y="5360"/>
                                </a:lnTo>
                                <a:lnTo>
                                  <a:pt x="0" y="5395"/>
                                </a:lnTo>
                                <a:lnTo>
                                  <a:pt x="3" y="5429"/>
                                </a:lnTo>
                                <a:lnTo>
                                  <a:pt x="7" y="5463"/>
                                </a:lnTo>
                                <a:lnTo>
                                  <a:pt x="11" y="5497"/>
                                </a:lnTo>
                                <a:lnTo>
                                  <a:pt x="18" y="5530"/>
                                </a:lnTo>
                                <a:lnTo>
                                  <a:pt x="26" y="5562"/>
                                </a:lnTo>
                                <a:lnTo>
                                  <a:pt x="35" y="5593"/>
                                </a:lnTo>
                                <a:lnTo>
                                  <a:pt x="45" y="5624"/>
                                </a:lnTo>
                                <a:lnTo>
                                  <a:pt x="57" y="5655"/>
                                </a:lnTo>
                                <a:lnTo>
                                  <a:pt x="69" y="5684"/>
                                </a:lnTo>
                                <a:lnTo>
                                  <a:pt x="83" y="5713"/>
                                </a:lnTo>
                                <a:lnTo>
                                  <a:pt x="98" y="5740"/>
                                </a:lnTo>
                                <a:lnTo>
                                  <a:pt x="113" y="5768"/>
                                </a:lnTo>
                                <a:lnTo>
                                  <a:pt x="131" y="5794"/>
                                </a:lnTo>
                                <a:lnTo>
                                  <a:pt x="149" y="5819"/>
                                </a:lnTo>
                                <a:lnTo>
                                  <a:pt x="169" y="5843"/>
                                </a:lnTo>
                                <a:lnTo>
                                  <a:pt x="188" y="5867"/>
                                </a:lnTo>
                                <a:lnTo>
                                  <a:pt x="208" y="5889"/>
                                </a:lnTo>
                                <a:lnTo>
                                  <a:pt x="231" y="5910"/>
                                </a:lnTo>
                                <a:lnTo>
                                  <a:pt x="254" y="5930"/>
                                </a:lnTo>
                                <a:lnTo>
                                  <a:pt x="277" y="5949"/>
                                </a:lnTo>
                                <a:lnTo>
                                  <a:pt x="301" y="5967"/>
                                </a:lnTo>
                                <a:lnTo>
                                  <a:pt x="326" y="5983"/>
                                </a:lnTo>
                                <a:lnTo>
                                  <a:pt x="352" y="5999"/>
                                </a:lnTo>
                                <a:lnTo>
                                  <a:pt x="378" y="6012"/>
                                </a:lnTo>
                                <a:lnTo>
                                  <a:pt x="405" y="6025"/>
                                </a:lnTo>
                                <a:lnTo>
                                  <a:pt x="433" y="6036"/>
                                </a:lnTo>
                                <a:lnTo>
                                  <a:pt x="461" y="6046"/>
                                </a:lnTo>
                                <a:lnTo>
                                  <a:pt x="489" y="6054"/>
                                </a:lnTo>
                                <a:lnTo>
                                  <a:pt x="519" y="6062"/>
                                </a:lnTo>
                                <a:lnTo>
                                  <a:pt x="549" y="6067"/>
                                </a:lnTo>
                                <a:lnTo>
                                  <a:pt x="579" y="6071"/>
                                </a:lnTo>
                                <a:lnTo>
                                  <a:pt x="576" y="6090"/>
                                </a:lnTo>
                                <a:lnTo>
                                  <a:pt x="572" y="6109"/>
                                </a:lnTo>
                                <a:lnTo>
                                  <a:pt x="569" y="6128"/>
                                </a:lnTo>
                                <a:lnTo>
                                  <a:pt x="567" y="6148"/>
                                </a:lnTo>
                                <a:lnTo>
                                  <a:pt x="565" y="6168"/>
                                </a:lnTo>
                                <a:lnTo>
                                  <a:pt x="564" y="6188"/>
                                </a:lnTo>
                                <a:lnTo>
                                  <a:pt x="562" y="6208"/>
                                </a:lnTo>
                                <a:lnTo>
                                  <a:pt x="562" y="6228"/>
                                </a:lnTo>
                                <a:lnTo>
                                  <a:pt x="564" y="6265"/>
                                </a:lnTo>
                                <a:lnTo>
                                  <a:pt x="566" y="6301"/>
                                </a:lnTo>
                                <a:lnTo>
                                  <a:pt x="570" y="6337"/>
                                </a:lnTo>
                                <a:lnTo>
                                  <a:pt x="576" y="6372"/>
                                </a:lnTo>
                                <a:lnTo>
                                  <a:pt x="582" y="6408"/>
                                </a:lnTo>
                                <a:lnTo>
                                  <a:pt x="591" y="6441"/>
                                </a:lnTo>
                                <a:lnTo>
                                  <a:pt x="601" y="6474"/>
                                </a:lnTo>
                                <a:lnTo>
                                  <a:pt x="612" y="6507"/>
                                </a:lnTo>
                                <a:lnTo>
                                  <a:pt x="626" y="6538"/>
                                </a:lnTo>
                                <a:lnTo>
                                  <a:pt x="640" y="6569"/>
                                </a:lnTo>
                                <a:lnTo>
                                  <a:pt x="654" y="6599"/>
                                </a:lnTo>
                                <a:lnTo>
                                  <a:pt x="671" y="6629"/>
                                </a:lnTo>
                                <a:lnTo>
                                  <a:pt x="689" y="6657"/>
                                </a:lnTo>
                                <a:lnTo>
                                  <a:pt x="707" y="6684"/>
                                </a:lnTo>
                                <a:lnTo>
                                  <a:pt x="727" y="6710"/>
                                </a:lnTo>
                                <a:lnTo>
                                  <a:pt x="749" y="6735"/>
                                </a:lnTo>
                                <a:lnTo>
                                  <a:pt x="772" y="6759"/>
                                </a:lnTo>
                                <a:lnTo>
                                  <a:pt x="794" y="6781"/>
                                </a:lnTo>
                                <a:lnTo>
                                  <a:pt x="818" y="6802"/>
                                </a:lnTo>
                                <a:lnTo>
                                  <a:pt x="843" y="6822"/>
                                </a:lnTo>
                                <a:lnTo>
                                  <a:pt x="869" y="6841"/>
                                </a:lnTo>
                                <a:lnTo>
                                  <a:pt x="895" y="6859"/>
                                </a:lnTo>
                                <a:lnTo>
                                  <a:pt x="923" y="6874"/>
                                </a:lnTo>
                                <a:lnTo>
                                  <a:pt x="951" y="6889"/>
                                </a:lnTo>
                                <a:lnTo>
                                  <a:pt x="980" y="6902"/>
                                </a:lnTo>
                                <a:lnTo>
                                  <a:pt x="1009" y="6913"/>
                                </a:lnTo>
                                <a:lnTo>
                                  <a:pt x="1039" y="6923"/>
                                </a:lnTo>
                                <a:lnTo>
                                  <a:pt x="1070" y="6931"/>
                                </a:lnTo>
                                <a:lnTo>
                                  <a:pt x="1102" y="6936"/>
                                </a:lnTo>
                                <a:lnTo>
                                  <a:pt x="1133" y="6942"/>
                                </a:lnTo>
                                <a:lnTo>
                                  <a:pt x="1167" y="6944"/>
                                </a:lnTo>
                                <a:lnTo>
                                  <a:pt x="1199" y="6945"/>
                                </a:lnTo>
                                <a:lnTo>
                                  <a:pt x="1222" y="6944"/>
                                </a:lnTo>
                                <a:lnTo>
                                  <a:pt x="1245" y="6943"/>
                                </a:lnTo>
                                <a:lnTo>
                                  <a:pt x="1268" y="6941"/>
                                </a:lnTo>
                                <a:lnTo>
                                  <a:pt x="1292" y="6937"/>
                                </a:lnTo>
                                <a:lnTo>
                                  <a:pt x="1314" y="6933"/>
                                </a:lnTo>
                                <a:lnTo>
                                  <a:pt x="1336" y="6929"/>
                                </a:lnTo>
                                <a:lnTo>
                                  <a:pt x="1358" y="6922"/>
                                </a:lnTo>
                                <a:lnTo>
                                  <a:pt x="1379" y="6915"/>
                                </a:lnTo>
                                <a:lnTo>
                                  <a:pt x="1400" y="6907"/>
                                </a:lnTo>
                                <a:lnTo>
                                  <a:pt x="1421" y="6900"/>
                                </a:lnTo>
                                <a:lnTo>
                                  <a:pt x="1442" y="6891"/>
                                </a:lnTo>
                                <a:lnTo>
                                  <a:pt x="1462" y="6880"/>
                                </a:lnTo>
                                <a:lnTo>
                                  <a:pt x="1482" y="6870"/>
                                </a:lnTo>
                                <a:lnTo>
                                  <a:pt x="1502" y="6858"/>
                                </a:lnTo>
                                <a:lnTo>
                                  <a:pt x="1521" y="6845"/>
                                </a:lnTo>
                                <a:lnTo>
                                  <a:pt x="1539" y="6832"/>
                                </a:lnTo>
                                <a:lnTo>
                                  <a:pt x="1557" y="6819"/>
                                </a:lnTo>
                                <a:lnTo>
                                  <a:pt x="1575" y="6804"/>
                                </a:lnTo>
                                <a:lnTo>
                                  <a:pt x="1593" y="6790"/>
                                </a:lnTo>
                                <a:lnTo>
                                  <a:pt x="1609" y="6774"/>
                                </a:lnTo>
                                <a:lnTo>
                                  <a:pt x="1625" y="6758"/>
                                </a:lnTo>
                                <a:lnTo>
                                  <a:pt x="1641" y="6741"/>
                                </a:lnTo>
                                <a:lnTo>
                                  <a:pt x="1657" y="6723"/>
                                </a:lnTo>
                                <a:lnTo>
                                  <a:pt x="1671" y="6706"/>
                                </a:lnTo>
                                <a:lnTo>
                                  <a:pt x="1685" y="6687"/>
                                </a:lnTo>
                                <a:lnTo>
                                  <a:pt x="1699" y="6667"/>
                                </a:lnTo>
                                <a:lnTo>
                                  <a:pt x="1712" y="6648"/>
                                </a:lnTo>
                                <a:lnTo>
                                  <a:pt x="1724" y="6627"/>
                                </a:lnTo>
                                <a:lnTo>
                                  <a:pt x="1736" y="6607"/>
                                </a:lnTo>
                                <a:lnTo>
                                  <a:pt x="1747" y="6586"/>
                                </a:lnTo>
                                <a:lnTo>
                                  <a:pt x="1758" y="6564"/>
                                </a:lnTo>
                                <a:lnTo>
                                  <a:pt x="1768" y="6542"/>
                                </a:lnTo>
                                <a:lnTo>
                                  <a:pt x="1796" y="6554"/>
                                </a:lnTo>
                                <a:lnTo>
                                  <a:pt x="1825" y="6565"/>
                                </a:lnTo>
                                <a:lnTo>
                                  <a:pt x="1855" y="6574"/>
                                </a:lnTo>
                                <a:lnTo>
                                  <a:pt x="1885" y="6582"/>
                                </a:lnTo>
                                <a:lnTo>
                                  <a:pt x="1915" y="6588"/>
                                </a:lnTo>
                                <a:lnTo>
                                  <a:pt x="1945" y="6592"/>
                                </a:lnTo>
                                <a:lnTo>
                                  <a:pt x="1978" y="6595"/>
                                </a:lnTo>
                                <a:lnTo>
                                  <a:pt x="2009" y="6596"/>
                                </a:lnTo>
                                <a:lnTo>
                                  <a:pt x="2032" y="6595"/>
                                </a:lnTo>
                                <a:lnTo>
                                  <a:pt x="2055" y="6594"/>
                                </a:lnTo>
                                <a:lnTo>
                                  <a:pt x="2077" y="6592"/>
                                </a:lnTo>
                                <a:lnTo>
                                  <a:pt x="2099" y="6588"/>
                                </a:lnTo>
                                <a:lnTo>
                                  <a:pt x="2121" y="6585"/>
                                </a:lnTo>
                                <a:lnTo>
                                  <a:pt x="2144" y="6579"/>
                                </a:lnTo>
                                <a:lnTo>
                                  <a:pt x="2165" y="6574"/>
                                </a:lnTo>
                                <a:lnTo>
                                  <a:pt x="2186" y="6567"/>
                                </a:lnTo>
                                <a:lnTo>
                                  <a:pt x="2207" y="6559"/>
                                </a:lnTo>
                                <a:lnTo>
                                  <a:pt x="2228" y="6552"/>
                                </a:lnTo>
                                <a:lnTo>
                                  <a:pt x="2248" y="6543"/>
                                </a:lnTo>
                                <a:lnTo>
                                  <a:pt x="2267" y="6533"/>
                                </a:lnTo>
                                <a:lnTo>
                                  <a:pt x="2287" y="6523"/>
                                </a:lnTo>
                                <a:lnTo>
                                  <a:pt x="2306" y="6512"/>
                                </a:lnTo>
                                <a:lnTo>
                                  <a:pt x="2325" y="6500"/>
                                </a:lnTo>
                                <a:lnTo>
                                  <a:pt x="2344" y="6487"/>
                                </a:lnTo>
                                <a:lnTo>
                                  <a:pt x="2362" y="6474"/>
                                </a:lnTo>
                                <a:lnTo>
                                  <a:pt x="2379" y="6460"/>
                                </a:lnTo>
                                <a:lnTo>
                                  <a:pt x="2396" y="6445"/>
                                </a:lnTo>
                                <a:lnTo>
                                  <a:pt x="2412" y="6430"/>
                                </a:lnTo>
                                <a:lnTo>
                                  <a:pt x="2429" y="6414"/>
                                </a:lnTo>
                                <a:lnTo>
                                  <a:pt x="2444" y="6398"/>
                                </a:lnTo>
                                <a:lnTo>
                                  <a:pt x="2460" y="6381"/>
                                </a:lnTo>
                                <a:lnTo>
                                  <a:pt x="2474" y="6363"/>
                                </a:lnTo>
                                <a:lnTo>
                                  <a:pt x="2489" y="6346"/>
                                </a:lnTo>
                                <a:lnTo>
                                  <a:pt x="2502" y="6327"/>
                                </a:lnTo>
                                <a:lnTo>
                                  <a:pt x="2515" y="6308"/>
                                </a:lnTo>
                                <a:lnTo>
                                  <a:pt x="2527" y="6288"/>
                                </a:lnTo>
                                <a:lnTo>
                                  <a:pt x="2540" y="6268"/>
                                </a:lnTo>
                                <a:lnTo>
                                  <a:pt x="2552" y="6248"/>
                                </a:lnTo>
                                <a:lnTo>
                                  <a:pt x="2562" y="6227"/>
                                </a:lnTo>
                                <a:lnTo>
                                  <a:pt x="2573" y="6205"/>
                                </a:lnTo>
                                <a:lnTo>
                                  <a:pt x="2581" y="6206"/>
                                </a:lnTo>
                                <a:lnTo>
                                  <a:pt x="2589" y="6207"/>
                                </a:lnTo>
                                <a:lnTo>
                                  <a:pt x="2597" y="6208"/>
                                </a:lnTo>
                                <a:lnTo>
                                  <a:pt x="2605" y="6209"/>
                                </a:lnTo>
                                <a:lnTo>
                                  <a:pt x="2614" y="6210"/>
                                </a:lnTo>
                                <a:lnTo>
                                  <a:pt x="2622" y="6211"/>
                                </a:lnTo>
                                <a:lnTo>
                                  <a:pt x="2630" y="6213"/>
                                </a:lnTo>
                                <a:lnTo>
                                  <a:pt x="2639" y="6213"/>
                                </a:lnTo>
                                <a:lnTo>
                                  <a:pt x="2671" y="6211"/>
                                </a:lnTo>
                                <a:lnTo>
                                  <a:pt x="2705" y="6209"/>
                                </a:lnTo>
                                <a:lnTo>
                                  <a:pt x="2737" y="6204"/>
                                </a:lnTo>
                                <a:lnTo>
                                  <a:pt x="2768" y="6198"/>
                                </a:lnTo>
                                <a:lnTo>
                                  <a:pt x="2799" y="6189"/>
                                </a:lnTo>
                                <a:lnTo>
                                  <a:pt x="2830" y="6179"/>
                                </a:lnTo>
                                <a:lnTo>
                                  <a:pt x="2859" y="6168"/>
                                </a:lnTo>
                                <a:lnTo>
                                  <a:pt x="2888" y="6155"/>
                                </a:lnTo>
                                <a:lnTo>
                                  <a:pt x="2910" y="6182"/>
                                </a:lnTo>
                                <a:lnTo>
                                  <a:pt x="2935" y="6207"/>
                                </a:lnTo>
                                <a:lnTo>
                                  <a:pt x="2959" y="6231"/>
                                </a:lnTo>
                                <a:lnTo>
                                  <a:pt x="2984" y="6254"/>
                                </a:lnTo>
                                <a:lnTo>
                                  <a:pt x="3011" y="6275"/>
                                </a:lnTo>
                                <a:lnTo>
                                  <a:pt x="3039" y="6295"/>
                                </a:lnTo>
                                <a:lnTo>
                                  <a:pt x="3067" y="6312"/>
                                </a:lnTo>
                                <a:lnTo>
                                  <a:pt x="3097" y="6328"/>
                                </a:lnTo>
                                <a:lnTo>
                                  <a:pt x="3127" y="6343"/>
                                </a:lnTo>
                                <a:lnTo>
                                  <a:pt x="3158" y="6356"/>
                                </a:lnTo>
                                <a:lnTo>
                                  <a:pt x="3190" y="6367"/>
                                </a:lnTo>
                                <a:lnTo>
                                  <a:pt x="3222" y="6377"/>
                                </a:lnTo>
                                <a:lnTo>
                                  <a:pt x="3256" y="6383"/>
                                </a:lnTo>
                                <a:lnTo>
                                  <a:pt x="3290" y="6389"/>
                                </a:lnTo>
                                <a:lnTo>
                                  <a:pt x="3324" y="6392"/>
                                </a:lnTo>
                                <a:lnTo>
                                  <a:pt x="3358" y="6393"/>
                                </a:lnTo>
                                <a:lnTo>
                                  <a:pt x="3381" y="6392"/>
                                </a:lnTo>
                                <a:lnTo>
                                  <a:pt x="3403" y="6391"/>
                                </a:lnTo>
                                <a:lnTo>
                                  <a:pt x="3424" y="6389"/>
                                </a:lnTo>
                                <a:lnTo>
                                  <a:pt x="3446" y="6387"/>
                                </a:lnTo>
                                <a:lnTo>
                                  <a:pt x="3467" y="6382"/>
                                </a:lnTo>
                                <a:lnTo>
                                  <a:pt x="3488" y="6378"/>
                                </a:lnTo>
                                <a:lnTo>
                                  <a:pt x="3509" y="6372"/>
                                </a:lnTo>
                                <a:lnTo>
                                  <a:pt x="3529" y="6367"/>
                                </a:lnTo>
                                <a:lnTo>
                                  <a:pt x="3549" y="6360"/>
                                </a:lnTo>
                                <a:lnTo>
                                  <a:pt x="3569" y="6352"/>
                                </a:lnTo>
                                <a:lnTo>
                                  <a:pt x="3589" y="6344"/>
                                </a:lnTo>
                                <a:lnTo>
                                  <a:pt x="3607" y="6336"/>
                                </a:lnTo>
                                <a:lnTo>
                                  <a:pt x="3626" y="6326"/>
                                </a:lnTo>
                                <a:lnTo>
                                  <a:pt x="3645" y="6316"/>
                                </a:lnTo>
                                <a:lnTo>
                                  <a:pt x="3663" y="6305"/>
                                </a:lnTo>
                                <a:lnTo>
                                  <a:pt x="3681" y="6292"/>
                                </a:lnTo>
                                <a:lnTo>
                                  <a:pt x="3698" y="6280"/>
                                </a:lnTo>
                                <a:lnTo>
                                  <a:pt x="3716" y="6268"/>
                                </a:lnTo>
                                <a:lnTo>
                                  <a:pt x="3732" y="6255"/>
                                </a:lnTo>
                                <a:lnTo>
                                  <a:pt x="3749" y="6240"/>
                                </a:lnTo>
                                <a:lnTo>
                                  <a:pt x="3764" y="6226"/>
                                </a:lnTo>
                                <a:lnTo>
                                  <a:pt x="3780" y="6210"/>
                                </a:lnTo>
                                <a:lnTo>
                                  <a:pt x="3794" y="6195"/>
                                </a:lnTo>
                                <a:lnTo>
                                  <a:pt x="3810" y="6178"/>
                                </a:lnTo>
                                <a:lnTo>
                                  <a:pt x="3823" y="6162"/>
                                </a:lnTo>
                                <a:lnTo>
                                  <a:pt x="3837" y="6144"/>
                                </a:lnTo>
                                <a:lnTo>
                                  <a:pt x="3851" y="6126"/>
                                </a:lnTo>
                                <a:lnTo>
                                  <a:pt x="3863" y="6108"/>
                                </a:lnTo>
                                <a:lnTo>
                                  <a:pt x="3875" y="6090"/>
                                </a:lnTo>
                                <a:lnTo>
                                  <a:pt x="3887" y="6071"/>
                                </a:lnTo>
                                <a:lnTo>
                                  <a:pt x="3898" y="6051"/>
                                </a:lnTo>
                                <a:lnTo>
                                  <a:pt x="3908" y="6031"/>
                                </a:lnTo>
                                <a:lnTo>
                                  <a:pt x="3943" y="6051"/>
                                </a:lnTo>
                                <a:lnTo>
                                  <a:pt x="3979" y="6068"/>
                                </a:lnTo>
                                <a:lnTo>
                                  <a:pt x="3997" y="6077"/>
                                </a:lnTo>
                                <a:lnTo>
                                  <a:pt x="4016" y="6085"/>
                                </a:lnTo>
                                <a:lnTo>
                                  <a:pt x="4034" y="6092"/>
                                </a:lnTo>
                                <a:lnTo>
                                  <a:pt x="4053" y="6097"/>
                                </a:lnTo>
                                <a:lnTo>
                                  <a:pt x="4073" y="6104"/>
                                </a:lnTo>
                                <a:lnTo>
                                  <a:pt x="4092" y="6108"/>
                                </a:lnTo>
                                <a:lnTo>
                                  <a:pt x="4112" y="6113"/>
                                </a:lnTo>
                                <a:lnTo>
                                  <a:pt x="4132" y="6116"/>
                                </a:lnTo>
                                <a:lnTo>
                                  <a:pt x="4152" y="6118"/>
                                </a:lnTo>
                                <a:lnTo>
                                  <a:pt x="4173" y="6121"/>
                                </a:lnTo>
                                <a:lnTo>
                                  <a:pt x="4193" y="6122"/>
                                </a:lnTo>
                                <a:lnTo>
                                  <a:pt x="4214" y="6123"/>
                                </a:lnTo>
                                <a:lnTo>
                                  <a:pt x="4220" y="6122"/>
                                </a:lnTo>
                                <a:lnTo>
                                  <a:pt x="4228" y="6122"/>
                                </a:lnTo>
                                <a:lnTo>
                                  <a:pt x="4235" y="6121"/>
                                </a:lnTo>
                                <a:lnTo>
                                  <a:pt x="4242" y="6119"/>
                                </a:lnTo>
                                <a:lnTo>
                                  <a:pt x="4249" y="6119"/>
                                </a:lnTo>
                                <a:lnTo>
                                  <a:pt x="4256" y="6118"/>
                                </a:lnTo>
                                <a:lnTo>
                                  <a:pt x="4262" y="6117"/>
                                </a:lnTo>
                                <a:lnTo>
                                  <a:pt x="4270" y="6116"/>
                                </a:lnTo>
                                <a:lnTo>
                                  <a:pt x="4280" y="6138"/>
                                </a:lnTo>
                                <a:lnTo>
                                  <a:pt x="4290" y="6160"/>
                                </a:lnTo>
                                <a:lnTo>
                                  <a:pt x="4301" y="6183"/>
                                </a:lnTo>
                                <a:lnTo>
                                  <a:pt x="4313" y="6204"/>
                                </a:lnTo>
                                <a:lnTo>
                                  <a:pt x="4325" y="6225"/>
                                </a:lnTo>
                                <a:lnTo>
                                  <a:pt x="4339" y="6245"/>
                                </a:lnTo>
                                <a:lnTo>
                                  <a:pt x="4352" y="6264"/>
                                </a:lnTo>
                                <a:lnTo>
                                  <a:pt x="4366" y="6282"/>
                                </a:lnTo>
                                <a:lnTo>
                                  <a:pt x="4382" y="6301"/>
                                </a:lnTo>
                                <a:lnTo>
                                  <a:pt x="4397" y="6319"/>
                                </a:lnTo>
                                <a:lnTo>
                                  <a:pt x="4413" y="6337"/>
                                </a:lnTo>
                                <a:lnTo>
                                  <a:pt x="4429" y="6353"/>
                                </a:lnTo>
                                <a:lnTo>
                                  <a:pt x="4446" y="6369"/>
                                </a:lnTo>
                                <a:lnTo>
                                  <a:pt x="4464" y="6384"/>
                                </a:lnTo>
                                <a:lnTo>
                                  <a:pt x="4481" y="6399"/>
                                </a:lnTo>
                                <a:lnTo>
                                  <a:pt x="4499" y="6413"/>
                                </a:lnTo>
                                <a:lnTo>
                                  <a:pt x="4518" y="6426"/>
                                </a:lnTo>
                                <a:lnTo>
                                  <a:pt x="4538" y="6439"/>
                                </a:lnTo>
                                <a:lnTo>
                                  <a:pt x="4557" y="6451"/>
                                </a:lnTo>
                                <a:lnTo>
                                  <a:pt x="4578" y="6462"/>
                                </a:lnTo>
                                <a:lnTo>
                                  <a:pt x="4598" y="6472"/>
                                </a:lnTo>
                                <a:lnTo>
                                  <a:pt x="4619" y="6482"/>
                                </a:lnTo>
                                <a:lnTo>
                                  <a:pt x="4640" y="6490"/>
                                </a:lnTo>
                                <a:lnTo>
                                  <a:pt x="4661" y="6497"/>
                                </a:lnTo>
                                <a:lnTo>
                                  <a:pt x="4683" y="6505"/>
                                </a:lnTo>
                                <a:lnTo>
                                  <a:pt x="4705" y="6511"/>
                                </a:lnTo>
                                <a:lnTo>
                                  <a:pt x="4727" y="6516"/>
                                </a:lnTo>
                                <a:lnTo>
                                  <a:pt x="4750" y="6521"/>
                                </a:lnTo>
                                <a:lnTo>
                                  <a:pt x="4774" y="6524"/>
                                </a:lnTo>
                                <a:lnTo>
                                  <a:pt x="4797" y="6526"/>
                                </a:lnTo>
                                <a:lnTo>
                                  <a:pt x="4820" y="6527"/>
                                </a:lnTo>
                                <a:lnTo>
                                  <a:pt x="4843" y="6528"/>
                                </a:lnTo>
                                <a:lnTo>
                                  <a:pt x="4847" y="6528"/>
                                </a:lnTo>
                                <a:lnTo>
                                  <a:pt x="4849" y="6528"/>
                                </a:lnTo>
                                <a:lnTo>
                                  <a:pt x="4852" y="6527"/>
                                </a:lnTo>
                                <a:lnTo>
                                  <a:pt x="4855" y="6527"/>
                                </a:lnTo>
                                <a:lnTo>
                                  <a:pt x="4858" y="6527"/>
                                </a:lnTo>
                                <a:lnTo>
                                  <a:pt x="4861" y="6527"/>
                                </a:lnTo>
                                <a:lnTo>
                                  <a:pt x="4863" y="6526"/>
                                </a:lnTo>
                                <a:lnTo>
                                  <a:pt x="4866" y="6526"/>
                                </a:lnTo>
                                <a:lnTo>
                                  <a:pt x="4875" y="6552"/>
                                </a:lnTo>
                                <a:lnTo>
                                  <a:pt x="4885" y="6576"/>
                                </a:lnTo>
                                <a:lnTo>
                                  <a:pt x="4895" y="6600"/>
                                </a:lnTo>
                                <a:lnTo>
                                  <a:pt x="4907" y="6624"/>
                                </a:lnTo>
                                <a:lnTo>
                                  <a:pt x="4918" y="6646"/>
                                </a:lnTo>
                                <a:lnTo>
                                  <a:pt x="4932" y="6669"/>
                                </a:lnTo>
                                <a:lnTo>
                                  <a:pt x="4945" y="6690"/>
                                </a:lnTo>
                                <a:lnTo>
                                  <a:pt x="4959" y="6711"/>
                                </a:lnTo>
                                <a:lnTo>
                                  <a:pt x="4974" y="6732"/>
                                </a:lnTo>
                                <a:lnTo>
                                  <a:pt x="4989" y="6752"/>
                                </a:lnTo>
                                <a:lnTo>
                                  <a:pt x="5006" y="6771"/>
                                </a:lnTo>
                                <a:lnTo>
                                  <a:pt x="5022" y="6790"/>
                                </a:lnTo>
                                <a:lnTo>
                                  <a:pt x="5040" y="6808"/>
                                </a:lnTo>
                                <a:lnTo>
                                  <a:pt x="5058" y="6825"/>
                                </a:lnTo>
                                <a:lnTo>
                                  <a:pt x="5077" y="6842"/>
                                </a:lnTo>
                                <a:lnTo>
                                  <a:pt x="5096" y="6858"/>
                                </a:lnTo>
                                <a:lnTo>
                                  <a:pt x="5114" y="6872"/>
                                </a:lnTo>
                                <a:lnTo>
                                  <a:pt x="5135" y="6886"/>
                                </a:lnTo>
                                <a:lnTo>
                                  <a:pt x="5155" y="6900"/>
                                </a:lnTo>
                                <a:lnTo>
                                  <a:pt x="5176" y="6912"/>
                                </a:lnTo>
                                <a:lnTo>
                                  <a:pt x="5197" y="6923"/>
                                </a:lnTo>
                                <a:lnTo>
                                  <a:pt x="5219" y="6934"/>
                                </a:lnTo>
                                <a:lnTo>
                                  <a:pt x="5242" y="6944"/>
                                </a:lnTo>
                                <a:lnTo>
                                  <a:pt x="5265" y="6952"/>
                                </a:lnTo>
                                <a:lnTo>
                                  <a:pt x="5288" y="6961"/>
                                </a:lnTo>
                                <a:lnTo>
                                  <a:pt x="5311" y="6967"/>
                                </a:lnTo>
                                <a:lnTo>
                                  <a:pt x="5335" y="6973"/>
                                </a:lnTo>
                                <a:lnTo>
                                  <a:pt x="5359" y="6977"/>
                                </a:lnTo>
                                <a:lnTo>
                                  <a:pt x="5383" y="6982"/>
                                </a:lnTo>
                                <a:lnTo>
                                  <a:pt x="5409" y="6984"/>
                                </a:lnTo>
                                <a:lnTo>
                                  <a:pt x="5433" y="6986"/>
                                </a:lnTo>
                                <a:lnTo>
                                  <a:pt x="5458" y="6986"/>
                                </a:lnTo>
                                <a:lnTo>
                                  <a:pt x="5478" y="6986"/>
                                </a:lnTo>
                                <a:lnTo>
                                  <a:pt x="5498" y="6985"/>
                                </a:lnTo>
                                <a:lnTo>
                                  <a:pt x="5518" y="6983"/>
                                </a:lnTo>
                                <a:lnTo>
                                  <a:pt x="5537" y="6981"/>
                                </a:lnTo>
                                <a:lnTo>
                                  <a:pt x="5557" y="6978"/>
                                </a:lnTo>
                                <a:lnTo>
                                  <a:pt x="5576" y="6974"/>
                                </a:lnTo>
                                <a:lnTo>
                                  <a:pt x="5595" y="6970"/>
                                </a:lnTo>
                                <a:lnTo>
                                  <a:pt x="5613" y="6965"/>
                                </a:lnTo>
                                <a:lnTo>
                                  <a:pt x="5631" y="6960"/>
                                </a:lnTo>
                                <a:lnTo>
                                  <a:pt x="5650" y="6953"/>
                                </a:lnTo>
                                <a:lnTo>
                                  <a:pt x="5668" y="6946"/>
                                </a:lnTo>
                                <a:lnTo>
                                  <a:pt x="5685" y="6940"/>
                                </a:lnTo>
                                <a:lnTo>
                                  <a:pt x="5720" y="6923"/>
                                </a:lnTo>
                                <a:lnTo>
                                  <a:pt x="5754" y="6904"/>
                                </a:lnTo>
                                <a:lnTo>
                                  <a:pt x="5786" y="6883"/>
                                </a:lnTo>
                                <a:lnTo>
                                  <a:pt x="5817" y="6861"/>
                                </a:lnTo>
                                <a:lnTo>
                                  <a:pt x="5847" y="6835"/>
                                </a:lnTo>
                                <a:lnTo>
                                  <a:pt x="5876" y="6809"/>
                                </a:lnTo>
                                <a:lnTo>
                                  <a:pt x="5903" y="6781"/>
                                </a:lnTo>
                                <a:lnTo>
                                  <a:pt x="5929" y="6750"/>
                                </a:lnTo>
                                <a:lnTo>
                                  <a:pt x="5953" y="6719"/>
                                </a:lnTo>
                                <a:lnTo>
                                  <a:pt x="5975" y="6686"/>
                                </a:lnTo>
                                <a:lnTo>
                                  <a:pt x="5996" y="6692"/>
                                </a:lnTo>
                                <a:lnTo>
                                  <a:pt x="6017" y="6698"/>
                                </a:lnTo>
                                <a:lnTo>
                                  <a:pt x="6038" y="6704"/>
                                </a:lnTo>
                                <a:lnTo>
                                  <a:pt x="6060" y="6707"/>
                                </a:lnTo>
                                <a:lnTo>
                                  <a:pt x="6081" y="6711"/>
                                </a:lnTo>
                                <a:lnTo>
                                  <a:pt x="6103" y="6714"/>
                                </a:lnTo>
                                <a:lnTo>
                                  <a:pt x="6126" y="6716"/>
                                </a:lnTo>
                                <a:lnTo>
                                  <a:pt x="6149" y="6716"/>
                                </a:lnTo>
                                <a:lnTo>
                                  <a:pt x="6181" y="6715"/>
                                </a:lnTo>
                                <a:lnTo>
                                  <a:pt x="6213" y="6712"/>
                                </a:lnTo>
                                <a:lnTo>
                                  <a:pt x="6245" y="6708"/>
                                </a:lnTo>
                                <a:lnTo>
                                  <a:pt x="6277" y="6701"/>
                                </a:lnTo>
                                <a:lnTo>
                                  <a:pt x="6307" y="6694"/>
                                </a:lnTo>
                                <a:lnTo>
                                  <a:pt x="6338" y="6684"/>
                                </a:lnTo>
                                <a:lnTo>
                                  <a:pt x="6367" y="6673"/>
                                </a:lnTo>
                                <a:lnTo>
                                  <a:pt x="6397" y="6659"/>
                                </a:lnTo>
                                <a:lnTo>
                                  <a:pt x="6424" y="6645"/>
                                </a:lnTo>
                                <a:lnTo>
                                  <a:pt x="6452" y="6629"/>
                                </a:lnTo>
                                <a:lnTo>
                                  <a:pt x="6479" y="6613"/>
                                </a:lnTo>
                                <a:lnTo>
                                  <a:pt x="6504" y="6594"/>
                                </a:lnTo>
                                <a:lnTo>
                                  <a:pt x="6529" y="6574"/>
                                </a:lnTo>
                                <a:lnTo>
                                  <a:pt x="6554" y="6552"/>
                                </a:lnTo>
                                <a:lnTo>
                                  <a:pt x="6576" y="6530"/>
                                </a:lnTo>
                                <a:lnTo>
                                  <a:pt x="6598" y="6506"/>
                                </a:lnTo>
                                <a:lnTo>
                                  <a:pt x="6619" y="6481"/>
                                </a:lnTo>
                                <a:lnTo>
                                  <a:pt x="6639" y="6455"/>
                                </a:lnTo>
                                <a:lnTo>
                                  <a:pt x="6659" y="6428"/>
                                </a:lnTo>
                                <a:lnTo>
                                  <a:pt x="6677" y="6400"/>
                                </a:lnTo>
                                <a:lnTo>
                                  <a:pt x="6693" y="6371"/>
                                </a:lnTo>
                                <a:lnTo>
                                  <a:pt x="6708" y="6341"/>
                                </a:lnTo>
                                <a:lnTo>
                                  <a:pt x="6722" y="6310"/>
                                </a:lnTo>
                                <a:lnTo>
                                  <a:pt x="6735" y="6278"/>
                                </a:lnTo>
                                <a:lnTo>
                                  <a:pt x="6746" y="6246"/>
                                </a:lnTo>
                                <a:lnTo>
                                  <a:pt x="6756" y="6213"/>
                                </a:lnTo>
                                <a:lnTo>
                                  <a:pt x="6765" y="6178"/>
                                </a:lnTo>
                                <a:lnTo>
                                  <a:pt x="6772" y="6144"/>
                                </a:lnTo>
                                <a:lnTo>
                                  <a:pt x="6777" y="6108"/>
                                </a:lnTo>
                                <a:lnTo>
                                  <a:pt x="6782" y="6072"/>
                                </a:lnTo>
                                <a:lnTo>
                                  <a:pt x="6784" y="6035"/>
                                </a:lnTo>
                                <a:lnTo>
                                  <a:pt x="6785" y="5999"/>
                                </a:lnTo>
                                <a:lnTo>
                                  <a:pt x="6784" y="5970"/>
                                </a:lnTo>
                                <a:lnTo>
                                  <a:pt x="6783" y="5942"/>
                                </a:lnTo>
                                <a:lnTo>
                                  <a:pt x="6780" y="5914"/>
                                </a:lnTo>
                                <a:lnTo>
                                  <a:pt x="6776" y="5887"/>
                                </a:lnTo>
                                <a:lnTo>
                                  <a:pt x="6771" y="5859"/>
                                </a:lnTo>
                                <a:lnTo>
                                  <a:pt x="6765" y="5832"/>
                                </a:lnTo>
                                <a:lnTo>
                                  <a:pt x="6758" y="5806"/>
                                </a:lnTo>
                                <a:lnTo>
                                  <a:pt x="6752" y="5779"/>
                                </a:lnTo>
                                <a:lnTo>
                                  <a:pt x="6770" y="5768"/>
                                </a:lnTo>
                                <a:lnTo>
                                  <a:pt x="6787" y="5756"/>
                                </a:lnTo>
                                <a:lnTo>
                                  <a:pt x="6804" y="5743"/>
                                </a:lnTo>
                                <a:lnTo>
                                  <a:pt x="6820" y="5728"/>
                                </a:lnTo>
                                <a:lnTo>
                                  <a:pt x="6837" y="5715"/>
                                </a:lnTo>
                                <a:lnTo>
                                  <a:pt x="6854" y="5699"/>
                                </a:lnTo>
                                <a:lnTo>
                                  <a:pt x="6869" y="5684"/>
                                </a:lnTo>
                                <a:lnTo>
                                  <a:pt x="6884" y="5668"/>
                                </a:lnTo>
                                <a:lnTo>
                                  <a:pt x="6899" y="5652"/>
                                </a:lnTo>
                                <a:lnTo>
                                  <a:pt x="6912" y="5635"/>
                                </a:lnTo>
                                <a:lnTo>
                                  <a:pt x="6927" y="5617"/>
                                </a:lnTo>
                                <a:lnTo>
                                  <a:pt x="6940" y="5600"/>
                                </a:lnTo>
                                <a:lnTo>
                                  <a:pt x="6952" y="5581"/>
                                </a:lnTo>
                                <a:lnTo>
                                  <a:pt x="6964" y="5562"/>
                                </a:lnTo>
                                <a:lnTo>
                                  <a:pt x="6976" y="5543"/>
                                </a:lnTo>
                                <a:lnTo>
                                  <a:pt x="6988" y="5523"/>
                                </a:lnTo>
                                <a:lnTo>
                                  <a:pt x="6997" y="5503"/>
                                </a:lnTo>
                                <a:lnTo>
                                  <a:pt x="7007" y="5482"/>
                                </a:lnTo>
                                <a:lnTo>
                                  <a:pt x="7016" y="5461"/>
                                </a:lnTo>
                                <a:lnTo>
                                  <a:pt x="7025" y="5440"/>
                                </a:lnTo>
                                <a:lnTo>
                                  <a:pt x="7033" y="5418"/>
                                </a:lnTo>
                                <a:lnTo>
                                  <a:pt x="7041" y="5396"/>
                                </a:lnTo>
                                <a:lnTo>
                                  <a:pt x="7047" y="5374"/>
                                </a:lnTo>
                                <a:lnTo>
                                  <a:pt x="7054" y="5350"/>
                                </a:lnTo>
                                <a:lnTo>
                                  <a:pt x="7059" y="5327"/>
                                </a:lnTo>
                                <a:lnTo>
                                  <a:pt x="7064" y="5304"/>
                                </a:lnTo>
                                <a:lnTo>
                                  <a:pt x="7068" y="5280"/>
                                </a:lnTo>
                                <a:lnTo>
                                  <a:pt x="7072" y="5256"/>
                                </a:lnTo>
                                <a:lnTo>
                                  <a:pt x="7074" y="5232"/>
                                </a:lnTo>
                                <a:lnTo>
                                  <a:pt x="7076" y="5207"/>
                                </a:lnTo>
                                <a:lnTo>
                                  <a:pt x="7077" y="5183"/>
                                </a:lnTo>
                                <a:lnTo>
                                  <a:pt x="7077" y="5157"/>
                                </a:lnTo>
                                <a:lnTo>
                                  <a:pt x="7077" y="5132"/>
                                </a:lnTo>
                                <a:lnTo>
                                  <a:pt x="7075" y="5106"/>
                                </a:lnTo>
                                <a:lnTo>
                                  <a:pt x="7073" y="5081"/>
                                </a:lnTo>
                                <a:lnTo>
                                  <a:pt x="7069" y="5057"/>
                                </a:lnTo>
                                <a:lnTo>
                                  <a:pt x="7066" y="5032"/>
                                </a:lnTo>
                                <a:lnTo>
                                  <a:pt x="7061" y="5008"/>
                                </a:lnTo>
                                <a:lnTo>
                                  <a:pt x="7056" y="4985"/>
                                </a:lnTo>
                                <a:lnTo>
                                  <a:pt x="7049" y="4960"/>
                                </a:lnTo>
                                <a:lnTo>
                                  <a:pt x="7067" y="4937"/>
                                </a:lnTo>
                                <a:lnTo>
                                  <a:pt x="7084" y="4911"/>
                                </a:lnTo>
                                <a:lnTo>
                                  <a:pt x="7099" y="4886"/>
                                </a:lnTo>
                                <a:lnTo>
                                  <a:pt x="7115" y="4860"/>
                                </a:lnTo>
                                <a:lnTo>
                                  <a:pt x="7128" y="4833"/>
                                </a:lnTo>
                                <a:lnTo>
                                  <a:pt x="7140" y="4805"/>
                                </a:lnTo>
                                <a:lnTo>
                                  <a:pt x="7152" y="4777"/>
                                </a:lnTo>
                                <a:lnTo>
                                  <a:pt x="7163" y="4748"/>
                                </a:lnTo>
                                <a:lnTo>
                                  <a:pt x="7172" y="4719"/>
                                </a:lnTo>
                                <a:lnTo>
                                  <a:pt x="7181" y="4689"/>
                                </a:lnTo>
                                <a:lnTo>
                                  <a:pt x="7188" y="4658"/>
                                </a:lnTo>
                                <a:lnTo>
                                  <a:pt x="7194" y="4627"/>
                                </a:lnTo>
                                <a:lnTo>
                                  <a:pt x="7199" y="4594"/>
                                </a:lnTo>
                                <a:lnTo>
                                  <a:pt x="7202" y="4562"/>
                                </a:lnTo>
                                <a:lnTo>
                                  <a:pt x="7204" y="4529"/>
                                </a:lnTo>
                                <a:lnTo>
                                  <a:pt x="7204" y="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45"/>
                        <wps:cNvSpPr>
                          <a:spLocks/>
                        </wps:cNvSpPr>
                        <wps:spPr bwMode="auto">
                          <a:xfrm>
                            <a:off x="8111" y="1747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69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5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9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3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2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58 h 221"/>
                              <a:gd name="T110" fmla="*/ 277 w 280"/>
                              <a:gd name="T111" fmla="*/ 214 h 221"/>
                              <a:gd name="T112" fmla="*/ 280 w 280"/>
                              <a:gd name="T113" fmla="*/ 20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69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5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5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7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9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3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7"/>
                                </a:lnTo>
                                <a:lnTo>
                                  <a:pt x="32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4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88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58"/>
                                </a:lnTo>
                                <a:lnTo>
                                  <a:pt x="259" y="173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46"/>
                        <wps:cNvSpPr>
                          <a:spLocks/>
                        </wps:cNvSpPr>
                        <wps:spPr bwMode="auto">
                          <a:xfrm>
                            <a:off x="8176" y="1497"/>
                            <a:ext cx="211" cy="144"/>
                          </a:xfrm>
                          <a:custGeom>
                            <a:avLst/>
                            <a:gdLst>
                              <a:gd name="T0" fmla="*/ 1788 w 1899"/>
                              <a:gd name="T1" fmla="*/ 404 h 1294"/>
                              <a:gd name="T2" fmla="*/ 1704 w 1899"/>
                              <a:gd name="T3" fmla="*/ 479 h 1294"/>
                              <a:gd name="T4" fmla="*/ 1644 w 1899"/>
                              <a:gd name="T5" fmla="*/ 549 h 1294"/>
                              <a:gd name="T6" fmla="*/ 1579 w 1899"/>
                              <a:gd name="T7" fmla="*/ 650 h 1294"/>
                              <a:gd name="T8" fmla="*/ 1529 w 1899"/>
                              <a:gd name="T9" fmla="*/ 764 h 1294"/>
                              <a:gd name="T10" fmla="*/ 1499 w 1899"/>
                              <a:gd name="T11" fmla="*/ 880 h 1294"/>
                              <a:gd name="T12" fmla="*/ 1488 w 1899"/>
                              <a:gd name="T13" fmla="*/ 997 h 1294"/>
                              <a:gd name="T14" fmla="*/ 1486 w 1899"/>
                              <a:gd name="T15" fmla="*/ 1024 h 1294"/>
                              <a:gd name="T16" fmla="*/ 1484 w 1899"/>
                              <a:gd name="T17" fmla="*/ 1021 h 1294"/>
                              <a:gd name="T18" fmla="*/ 1399 w 1899"/>
                              <a:gd name="T19" fmla="*/ 971 h 1294"/>
                              <a:gd name="T20" fmla="*/ 1279 w 1899"/>
                              <a:gd name="T21" fmla="*/ 930 h 1294"/>
                              <a:gd name="T22" fmla="*/ 1153 w 1899"/>
                              <a:gd name="T23" fmla="*/ 915 h 1294"/>
                              <a:gd name="T24" fmla="*/ 1026 w 1899"/>
                              <a:gd name="T25" fmla="*/ 925 h 1294"/>
                              <a:gd name="T26" fmla="*/ 901 w 1899"/>
                              <a:gd name="T27" fmla="*/ 960 h 1294"/>
                              <a:gd name="T28" fmla="*/ 780 w 1899"/>
                              <a:gd name="T29" fmla="*/ 1020 h 1294"/>
                              <a:gd name="T30" fmla="*/ 670 w 1899"/>
                              <a:gd name="T31" fmla="*/ 1102 h 1294"/>
                              <a:gd name="T32" fmla="*/ 571 w 1899"/>
                              <a:gd name="T33" fmla="*/ 1207 h 1294"/>
                              <a:gd name="T34" fmla="*/ 536 w 1899"/>
                              <a:gd name="T35" fmla="*/ 1258 h 1294"/>
                              <a:gd name="T36" fmla="*/ 520 w 1899"/>
                              <a:gd name="T37" fmla="*/ 1287 h 1294"/>
                              <a:gd name="T38" fmla="*/ 482 w 1899"/>
                              <a:gd name="T39" fmla="*/ 1257 h 1294"/>
                              <a:gd name="T40" fmla="*/ 431 w 1899"/>
                              <a:gd name="T41" fmla="*/ 1213 h 1294"/>
                              <a:gd name="T42" fmla="*/ 344 w 1899"/>
                              <a:gd name="T43" fmla="*/ 1160 h 1294"/>
                              <a:gd name="T44" fmla="*/ 243 w 1899"/>
                              <a:gd name="T45" fmla="*/ 1120 h 1294"/>
                              <a:gd name="T46" fmla="*/ 136 w 1899"/>
                              <a:gd name="T47" fmla="*/ 1101 h 1294"/>
                              <a:gd name="T48" fmla="*/ 27 w 1899"/>
                              <a:gd name="T49" fmla="*/ 1101 h 1294"/>
                              <a:gd name="T50" fmla="*/ 73 w 1899"/>
                              <a:gd name="T51" fmla="*/ 1043 h 1294"/>
                              <a:gd name="T52" fmla="*/ 162 w 1899"/>
                              <a:gd name="T53" fmla="*/ 948 h 1294"/>
                              <a:gd name="T54" fmla="*/ 234 w 1899"/>
                              <a:gd name="T55" fmla="*/ 838 h 1294"/>
                              <a:gd name="T56" fmla="*/ 284 w 1899"/>
                              <a:gd name="T57" fmla="*/ 723 h 1294"/>
                              <a:gd name="T58" fmla="*/ 313 w 1899"/>
                              <a:gd name="T59" fmla="*/ 605 h 1294"/>
                              <a:gd name="T60" fmla="*/ 324 w 1899"/>
                              <a:gd name="T61" fmla="*/ 487 h 1294"/>
                              <a:gd name="T62" fmla="*/ 391 w 1899"/>
                              <a:gd name="T63" fmla="*/ 424 h 1294"/>
                              <a:gd name="T64" fmla="*/ 475 w 1899"/>
                              <a:gd name="T65" fmla="*/ 367 h 1294"/>
                              <a:gd name="T66" fmla="*/ 553 w 1899"/>
                              <a:gd name="T67" fmla="*/ 299 h 1294"/>
                              <a:gd name="T68" fmla="*/ 624 w 1899"/>
                              <a:gd name="T69" fmla="*/ 219 h 1294"/>
                              <a:gd name="T70" fmla="*/ 641 w 1899"/>
                              <a:gd name="T71" fmla="*/ 194 h 1294"/>
                              <a:gd name="T72" fmla="*/ 642 w 1899"/>
                              <a:gd name="T73" fmla="*/ 192 h 1294"/>
                              <a:gd name="T74" fmla="*/ 724 w 1899"/>
                              <a:gd name="T75" fmla="*/ 238 h 1294"/>
                              <a:gd name="T76" fmla="*/ 839 w 1899"/>
                              <a:gd name="T77" fmla="*/ 280 h 1294"/>
                              <a:gd name="T78" fmla="*/ 960 w 1899"/>
                              <a:gd name="T79" fmla="*/ 295 h 1294"/>
                              <a:gd name="T80" fmla="*/ 1082 w 1899"/>
                              <a:gd name="T81" fmla="*/ 286 h 1294"/>
                              <a:gd name="T82" fmla="*/ 1203 w 1899"/>
                              <a:gd name="T83" fmla="*/ 254 h 1294"/>
                              <a:gd name="T84" fmla="*/ 1319 w 1899"/>
                              <a:gd name="T85" fmla="*/ 200 h 1294"/>
                              <a:gd name="T86" fmla="*/ 1429 w 1899"/>
                              <a:gd name="T87" fmla="*/ 124 h 1294"/>
                              <a:gd name="T88" fmla="*/ 1525 w 1899"/>
                              <a:gd name="T89" fmla="*/ 28 h 1294"/>
                              <a:gd name="T90" fmla="*/ 1594 w 1899"/>
                              <a:gd name="T91" fmla="*/ 92 h 1294"/>
                              <a:gd name="T92" fmla="*/ 1640 w 1899"/>
                              <a:gd name="T93" fmla="*/ 159 h 1294"/>
                              <a:gd name="T94" fmla="*/ 1698 w 1899"/>
                              <a:gd name="T95" fmla="*/ 220 h 1294"/>
                              <a:gd name="T96" fmla="*/ 1765 w 1899"/>
                              <a:gd name="T97" fmla="*/ 271 h 1294"/>
                              <a:gd name="T98" fmla="*/ 1839 w 1899"/>
                              <a:gd name="T99" fmla="*/ 311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99" h="1294">
                                <a:moveTo>
                                  <a:pt x="1899" y="333"/>
                                </a:moveTo>
                                <a:lnTo>
                                  <a:pt x="1861" y="354"/>
                                </a:lnTo>
                                <a:lnTo>
                                  <a:pt x="1824" y="378"/>
                                </a:lnTo>
                                <a:lnTo>
                                  <a:pt x="1788" y="404"/>
                                </a:lnTo>
                                <a:lnTo>
                                  <a:pt x="1754" y="432"/>
                                </a:lnTo>
                                <a:lnTo>
                                  <a:pt x="1737" y="447"/>
                                </a:lnTo>
                                <a:lnTo>
                                  <a:pt x="1721" y="462"/>
                                </a:lnTo>
                                <a:lnTo>
                                  <a:pt x="1704" y="479"/>
                                </a:lnTo>
                                <a:lnTo>
                                  <a:pt x="1689" y="496"/>
                                </a:lnTo>
                                <a:lnTo>
                                  <a:pt x="1673" y="512"/>
                                </a:lnTo>
                                <a:lnTo>
                                  <a:pt x="1659" y="530"/>
                                </a:lnTo>
                                <a:lnTo>
                                  <a:pt x="1644" y="549"/>
                                </a:lnTo>
                                <a:lnTo>
                                  <a:pt x="1630" y="568"/>
                                </a:lnTo>
                                <a:lnTo>
                                  <a:pt x="1612" y="595"/>
                                </a:lnTo>
                                <a:lnTo>
                                  <a:pt x="1595" y="622"/>
                                </a:lnTo>
                                <a:lnTo>
                                  <a:pt x="1579" y="650"/>
                                </a:lnTo>
                                <a:lnTo>
                                  <a:pt x="1565" y="677"/>
                                </a:lnTo>
                                <a:lnTo>
                                  <a:pt x="1553" y="706"/>
                                </a:lnTo>
                                <a:lnTo>
                                  <a:pt x="1540" y="734"/>
                                </a:lnTo>
                                <a:lnTo>
                                  <a:pt x="1529" y="764"/>
                                </a:lnTo>
                                <a:lnTo>
                                  <a:pt x="1521" y="793"/>
                                </a:lnTo>
                                <a:lnTo>
                                  <a:pt x="1513" y="821"/>
                                </a:lnTo>
                                <a:lnTo>
                                  <a:pt x="1505" y="850"/>
                                </a:lnTo>
                                <a:lnTo>
                                  <a:pt x="1499" y="880"/>
                                </a:lnTo>
                                <a:lnTo>
                                  <a:pt x="1495" y="909"/>
                                </a:lnTo>
                                <a:lnTo>
                                  <a:pt x="1492" y="938"/>
                                </a:lnTo>
                                <a:lnTo>
                                  <a:pt x="1490" y="968"/>
                                </a:lnTo>
                                <a:lnTo>
                                  <a:pt x="1488" y="997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7" y="1024"/>
                                </a:lnTo>
                                <a:lnTo>
                                  <a:pt x="1486" y="1024"/>
                                </a:lnTo>
                                <a:lnTo>
                                  <a:pt x="1485" y="1023"/>
                                </a:lnTo>
                                <a:lnTo>
                                  <a:pt x="1485" y="1022"/>
                                </a:lnTo>
                                <a:lnTo>
                                  <a:pt x="1484" y="1022"/>
                                </a:lnTo>
                                <a:lnTo>
                                  <a:pt x="1484" y="1021"/>
                                </a:lnTo>
                                <a:lnTo>
                                  <a:pt x="1483" y="1021"/>
                                </a:lnTo>
                                <a:lnTo>
                                  <a:pt x="1455" y="1002"/>
                                </a:lnTo>
                                <a:lnTo>
                                  <a:pt x="1428" y="987"/>
                                </a:lnTo>
                                <a:lnTo>
                                  <a:pt x="1399" y="971"/>
                                </a:lnTo>
                                <a:lnTo>
                                  <a:pt x="1370" y="959"/>
                                </a:lnTo>
                                <a:lnTo>
                                  <a:pt x="1340" y="947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30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5" y="916"/>
                                </a:lnTo>
                                <a:lnTo>
                                  <a:pt x="1153" y="915"/>
                                </a:lnTo>
                                <a:lnTo>
                                  <a:pt x="1122" y="915"/>
                                </a:lnTo>
                                <a:lnTo>
                                  <a:pt x="1090" y="917"/>
                                </a:lnTo>
                                <a:lnTo>
                                  <a:pt x="1058" y="920"/>
                                </a:lnTo>
                                <a:lnTo>
                                  <a:pt x="1026" y="925"/>
                                </a:lnTo>
                                <a:lnTo>
                                  <a:pt x="995" y="931"/>
                                </a:lnTo>
                                <a:lnTo>
                                  <a:pt x="963" y="939"/>
                                </a:lnTo>
                                <a:lnTo>
                                  <a:pt x="932" y="949"/>
                                </a:lnTo>
                                <a:lnTo>
                                  <a:pt x="901" y="960"/>
                                </a:lnTo>
                                <a:lnTo>
                                  <a:pt x="870" y="973"/>
                                </a:lnTo>
                                <a:lnTo>
                                  <a:pt x="839" y="987"/>
                                </a:lnTo>
                                <a:lnTo>
                                  <a:pt x="809" y="1002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8"/>
                                </a:lnTo>
                                <a:lnTo>
                                  <a:pt x="724" y="1058"/>
                                </a:lnTo>
                                <a:lnTo>
                                  <a:pt x="696" y="1080"/>
                                </a:lnTo>
                                <a:lnTo>
                                  <a:pt x="670" y="1102"/>
                                </a:lnTo>
                                <a:lnTo>
                                  <a:pt x="643" y="1126"/>
                                </a:lnTo>
                                <a:lnTo>
                                  <a:pt x="619" y="1152"/>
                                </a:lnTo>
                                <a:lnTo>
                                  <a:pt x="594" y="1178"/>
                                </a:lnTo>
                                <a:lnTo>
                                  <a:pt x="571" y="1207"/>
                                </a:lnTo>
                                <a:lnTo>
                                  <a:pt x="550" y="1237"/>
                                </a:lnTo>
                                <a:lnTo>
                                  <a:pt x="545" y="1244"/>
                                </a:lnTo>
                                <a:lnTo>
                                  <a:pt x="540" y="1250"/>
                                </a:lnTo>
                                <a:lnTo>
                                  <a:pt x="536" y="1258"/>
                                </a:lnTo>
                                <a:lnTo>
                                  <a:pt x="532" y="1265"/>
                                </a:lnTo>
                                <a:lnTo>
                                  <a:pt x="528" y="1273"/>
                                </a:lnTo>
                                <a:lnTo>
                                  <a:pt x="525" y="1279"/>
                                </a:lnTo>
                                <a:lnTo>
                                  <a:pt x="520" y="1287"/>
                                </a:lnTo>
                                <a:lnTo>
                                  <a:pt x="516" y="1294"/>
                                </a:lnTo>
                                <a:lnTo>
                                  <a:pt x="505" y="1281"/>
                                </a:lnTo>
                                <a:lnTo>
                                  <a:pt x="494" y="1269"/>
                                </a:lnTo>
                                <a:lnTo>
                                  <a:pt x="482" y="1257"/>
                                </a:lnTo>
                                <a:lnTo>
                                  <a:pt x="469" y="1246"/>
                                </a:lnTo>
                                <a:lnTo>
                                  <a:pt x="457" y="1234"/>
                                </a:lnTo>
                                <a:lnTo>
                                  <a:pt x="444" y="1223"/>
                                </a:lnTo>
                                <a:lnTo>
                                  <a:pt x="431" y="1213"/>
                                </a:lnTo>
                                <a:lnTo>
                                  <a:pt x="416" y="1203"/>
                                </a:lnTo>
                                <a:lnTo>
                                  <a:pt x="393" y="1186"/>
                                </a:lnTo>
                                <a:lnTo>
                                  <a:pt x="369" y="1172"/>
                                </a:lnTo>
                                <a:lnTo>
                                  <a:pt x="344" y="1160"/>
                                </a:lnTo>
                                <a:lnTo>
                                  <a:pt x="320" y="1147"/>
                                </a:lnTo>
                                <a:lnTo>
                                  <a:pt x="295" y="1137"/>
                                </a:lnTo>
                                <a:lnTo>
                                  <a:pt x="269" y="1127"/>
                                </a:lnTo>
                                <a:lnTo>
                                  <a:pt x="243" y="1120"/>
                                </a:lnTo>
                                <a:lnTo>
                                  <a:pt x="217" y="1113"/>
                                </a:lnTo>
                                <a:lnTo>
                                  <a:pt x="191" y="1107"/>
                                </a:lnTo>
                                <a:lnTo>
                                  <a:pt x="163" y="1104"/>
                                </a:lnTo>
                                <a:lnTo>
                                  <a:pt x="136" y="1101"/>
                                </a:lnTo>
                                <a:lnTo>
                                  <a:pt x="109" y="1099"/>
                                </a:lnTo>
                                <a:lnTo>
                                  <a:pt x="82" y="1099"/>
                                </a:lnTo>
                                <a:lnTo>
                                  <a:pt x="54" y="1099"/>
                                </a:lnTo>
                                <a:lnTo>
                                  <a:pt x="27" y="1101"/>
                                </a:lnTo>
                                <a:lnTo>
                                  <a:pt x="0" y="1103"/>
                                </a:lnTo>
                                <a:lnTo>
                                  <a:pt x="25" y="1084"/>
                                </a:lnTo>
                                <a:lnTo>
                                  <a:pt x="50" y="1064"/>
                                </a:lnTo>
                                <a:lnTo>
                                  <a:pt x="73" y="1043"/>
                                </a:lnTo>
                                <a:lnTo>
                                  <a:pt x="97" y="1021"/>
                                </a:lnTo>
                                <a:lnTo>
                                  <a:pt x="120" y="998"/>
                                </a:lnTo>
                                <a:lnTo>
                                  <a:pt x="142" y="973"/>
                                </a:lnTo>
                                <a:lnTo>
                                  <a:pt x="162" y="948"/>
                                </a:lnTo>
                                <a:lnTo>
                                  <a:pt x="183" y="920"/>
                                </a:lnTo>
                                <a:lnTo>
                                  <a:pt x="201" y="894"/>
                                </a:lnTo>
                                <a:lnTo>
                                  <a:pt x="218" y="866"/>
                                </a:lnTo>
                                <a:lnTo>
                                  <a:pt x="234" y="838"/>
                                </a:lnTo>
                                <a:lnTo>
                                  <a:pt x="248" y="809"/>
                                </a:lnTo>
                                <a:lnTo>
                                  <a:pt x="261" y="782"/>
                                </a:lnTo>
                                <a:lnTo>
                                  <a:pt x="272" y="752"/>
                                </a:lnTo>
                                <a:lnTo>
                                  <a:pt x="284" y="723"/>
                                </a:lnTo>
                                <a:lnTo>
                                  <a:pt x="292" y="694"/>
                                </a:lnTo>
                                <a:lnTo>
                                  <a:pt x="301" y="664"/>
                                </a:lnTo>
                                <a:lnTo>
                                  <a:pt x="308" y="635"/>
                                </a:lnTo>
                                <a:lnTo>
                                  <a:pt x="313" y="605"/>
                                </a:lnTo>
                                <a:lnTo>
                                  <a:pt x="318" y="575"/>
                                </a:lnTo>
                                <a:lnTo>
                                  <a:pt x="321" y="545"/>
                                </a:lnTo>
                                <a:lnTo>
                                  <a:pt x="323" y="517"/>
                                </a:lnTo>
                                <a:lnTo>
                                  <a:pt x="324" y="487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7"/>
                                </a:lnTo>
                                <a:lnTo>
                                  <a:pt x="369" y="436"/>
                                </a:lnTo>
                                <a:lnTo>
                                  <a:pt x="391" y="424"/>
                                </a:lnTo>
                                <a:lnTo>
                                  <a:pt x="413" y="411"/>
                                </a:lnTo>
                                <a:lnTo>
                                  <a:pt x="434" y="397"/>
                                </a:lnTo>
                                <a:lnTo>
                                  <a:pt x="455" y="383"/>
                                </a:lnTo>
                                <a:lnTo>
                                  <a:pt x="475" y="367"/>
                                </a:lnTo>
                                <a:lnTo>
                                  <a:pt x="496" y="352"/>
                                </a:lnTo>
                                <a:lnTo>
                                  <a:pt x="516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3" y="299"/>
                                </a:lnTo>
                                <a:lnTo>
                                  <a:pt x="572" y="280"/>
                                </a:lnTo>
                                <a:lnTo>
                                  <a:pt x="590" y="260"/>
                                </a:lnTo>
                                <a:lnTo>
                                  <a:pt x="608" y="240"/>
                                </a:lnTo>
                                <a:lnTo>
                                  <a:pt x="624" y="219"/>
                                </a:lnTo>
                                <a:lnTo>
                                  <a:pt x="641" y="196"/>
                                </a:lnTo>
                                <a:lnTo>
                                  <a:pt x="641" y="195"/>
                                </a:lnTo>
                                <a:lnTo>
                                  <a:pt x="641" y="194"/>
                                </a:lnTo>
                                <a:lnTo>
                                  <a:pt x="642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2" y="192"/>
                                </a:lnTo>
                                <a:lnTo>
                                  <a:pt x="643" y="192"/>
                                </a:lnTo>
                                <a:lnTo>
                                  <a:pt x="670" y="210"/>
                                </a:lnTo>
                                <a:lnTo>
                                  <a:pt x="696" y="225"/>
                                </a:lnTo>
                                <a:lnTo>
                                  <a:pt x="724" y="238"/>
                                </a:lnTo>
                                <a:lnTo>
                                  <a:pt x="752" y="252"/>
                                </a:lnTo>
                                <a:lnTo>
                                  <a:pt x="780" y="262"/>
                                </a:lnTo>
                                <a:lnTo>
                                  <a:pt x="809" y="272"/>
                                </a:lnTo>
                                <a:lnTo>
                                  <a:pt x="839" y="280"/>
                                </a:lnTo>
                                <a:lnTo>
                                  <a:pt x="869" y="285"/>
                                </a:lnTo>
                                <a:lnTo>
                                  <a:pt x="899" y="289"/>
                                </a:lnTo>
                                <a:lnTo>
                                  <a:pt x="929" y="293"/>
                                </a:lnTo>
                                <a:lnTo>
                                  <a:pt x="960" y="295"/>
                                </a:lnTo>
                                <a:lnTo>
                                  <a:pt x="991" y="295"/>
                                </a:lnTo>
                                <a:lnTo>
                                  <a:pt x="1020" y="293"/>
                                </a:lnTo>
                                <a:lnTo>
                                  <a:pt x="1051" y="291"/>
                                </a:lnTo>
                                <a:lnTo>
                                  <a:pt x="1082" y="286"/>
                                </a:lnTo>
                                <a:lnTo>
                                  <a:pt x="1112" y="280"/>
                                </a:lnTo>
                                <a:lnTo>
                                  <a:pt x="1143" y="273"/>
                                </a:lnTo>
                                <a:lnTo>
                                  <a:pt x="1173" y="264"/>
                                </a:lnTo>
                                <a:lnTo>
                                  <a:pt x="1203" y="254"/>
                                </a:lnTo>
                                <a:lnTo>
                                  <a:pt x="1233" y="243"/>
                                </a:lnTo>
                                <a:lnTo>
                                  <a:pt x="1262" y="230"/>
                                </a:lnTo>
                                <a:lnTo>
                                  <a:pt x="1291" y="215"/>
                                </a:lnTo>
                                <a:lnTo>
                                  <a:pt x="1319" y="200"/>
                                </a:lnTo>
                                <a:lnTo>
                                  <a:pt x="1348" y="183"/>
                                </a:lnTo>
                                <a:lnTo>
                                  <a:pt x="1376" y="164"/>
                                </a:lnTo>
                                <a:lnTo>
                                  <a:pt x="1402" y="145"/>
                                </a:lnTo>
                                <a:lnTo>
                                  <a:pt x="1429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9"/>
                                </a:lnTo>
                                <a:lnTo>
                                  <a:pt x="1503" y="53"/>
                                </a:lnTo>
                                <a:lnTo>
                                  <a:pt x="1525" y="28"/>
                                </a:lnTo>
                                <a:lnTo>
                                  <a:pt x="1548" y="0"/>
                                </a:lnTo>
                                <a:lnTo>
                                  <a:pt x="1564" y="38"/>
                                </a:lnTo>
                                <a:lnTo>
                                  <a:pt x="1584" y="74"/>
                                </a:lnTo>
                                <a:lnTo>
                                  <a:pt x="1594" y="92"/>
                                </a:lnTo>
                                <a:lnTo>
                                  <a:pt x="1605" y="110"/>
                                </a:lnTo>
                                <a:lnTo>
                                  <a:pt x="1616" y="127"/>
                                </a:lnTo>
                                <a:lnTo>
                                  <a:pt x="1628" y="143"/>
                                </a:lnTo>
                                <a:lnTo>
                                  <a:pt x="1640" y="159"/>
                                </a:lnTo>
                                <a:lnTo>
                                  <a:pt x="1653" y="175"/>
                                </a:lnTo>
                                <a:lnTo>
                                  <a:pt x="1668" y="190"/>
                                </a:lnTo>
                                <a:lnTo>
                                  <a:pt x="1682" y="205"/>
                                </a:lnTo>
                                <a:lnTo>
                                  <a:pt x="1698" y="220"/>
                                </a:lnTo>
                                <a:lnTo>
                                  <a:pt x="1713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46" y="258"/>
                                </a:lnTo>
                                <a:lnTo>
                                  <a:pt x="1765" y="271"/>
                                </a:lnTo>
                                <a:lnTo>
                                  <a:pt x="1783" y="282"/>
                                </a:lnTo>
                                <a:lnTo>
                                  <a:pt x="1802" y="293"/>
                                </a:lnTo>
                                <a:lnTo>
                                  <a:pt x="1820" y="302"/>
                                </a:lnTo>
                                <a:lnTo>
                                  <a:pt x="1839" y="311"/>
                                </a:lnTo>
                                <a:lnTo>
                                  <a:pt x="1859" y="318"/>
                                </a:lnTo>
                                <a:lnTo>
                                  <a:pt x="1879" y="326"/>
                                </a:lnTo>
                                <a:lnTo>
                                  <a:pt x="1899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47"/>
                        <wps:cNvSpPr>
                          <a:spLocks/>
                        </wps:cNvSpPr>
                        <wps:spPr bwMode="auto">
                          <a:xfrm>
                            <a:off x="8181" y="1255"/>
                            <a:ext cx="211" cy="144"/>
                          </a:xfrm>
                          <a:custGeom>
                            <a:avLst/>
                            <a:gdLst>
                              <a:gd name="T0" fmla="*/ 1789 w 1898"/>
                              <a:gd name="T1" fmla="*/ 405 h 1294"/>
                              <a:gd name="T2" fmla="*/ 1705 w 1898"/>
                              <a:gd name="T3" fmla="*/ 479 h 1294"/>
                              <a:gd name="T4" fmla="*/ 1644 w 1898"/>
                              <a:gd name="T5" fmla="*/ 550 h 1294"/>
                              <a:gd name="T6" fmla="*/ 1580 w 1898"/>
                              <a:gd name="T7" fmla="*/ 651 h 1294"/>
                              <a:gd name="T8" fmla="*/ 1530 w 1898"/>
                              <a:gd name="T9" fmla="*/ 764 h 1294"/>
                              <a:gd name="T10" fmla="*/ 1500 w 1898"/>
                              <a:gd name="T11" fmla="*/ 880 h 1294"/>
                              <a:gd name="T12" fmla="*/ 1488 w 1898"/>
                              <a:gd name="T13" fmla="*/ 997 h 1294"/>
                              <a:gd name="T14" fmla="*/ 1486 w 1898"/>
                              <a:gd name="T15" fmla="*/ 1024 h 1294"/>
                              <a:gd name="T16" fmla="*/ 1483 w 1898"/>
                              <a:gd name="T17" fmla="*/ 1022 h 1294"/>
                              <a:gd name="T18" fmla="*/ 1399 w 1898"/>
                              <a:gd name="T19" fmla="*/ 972 h 1294"/>
                              <a:gd name="T20" fmla="*/ 1279 w 1898"/>
                              <a:gd name="T21" fmla="*/ 930 h 1294"/>
                              <a:gd name="T22" fmla="*/ 1154 w 1898"/>
                              <a:gd name="T23" fmla="*/ 914 h 1294"/>
                              <a:gd name="T24" fmla="*/ 1026 w 1898"/>
                              <a:gd name="T25" fmla="*/ 925 h 1294"/>
                              <a:gd name="T26" fmla="*/ 900 w 1898"/>
                              <a:gd name="T27" fmla="*/ 961 h 1294"/>
                              <a:gd name="T28" fmla="*/ 780 w 1898"/>
                              <a:gd name="T29" fmla="*/ 1020 h 1294"/>
                              <a:gd name="T30" fmla="*/ 669 w 1898"/>
                              <a:gd name="T31" fmla="*/ 1103 h 1294"/>
                              <a:gd name="T32" fmla="*/ 572 w 1898"/>
                              <a:gd name="T33" fmla="*/ 1207 h 1294"/>
                              <a:gd name="T34" fmla="*/ 536 w 1898"/>
                              <a:gd name="T35" fmla="*/ 1258 h 1294"/>
                              <a:gd name="T36" fmla="*/ 521 w 1898"/>
                              <a:gd name="T37" fmla="*/ 1287 h 1294"/>
                              <a:gd name="T38" fmla="*/ 482 w 1898"/>
                              <a:gd name="T39" fmla="*/ 1258 h 1294"/>
                              <a:gd name="T40" fmla="*/ 430 w 1898"/>
                              <a:gd name="T41" fmla="*/ 1212 h 1294"/>
                              <a:gd name="T42" fmla="*/ 345 w 1898"/>
                              <a:gd name="T43" fmla="*/ 1159 h 1294"/>
                              <a:gd name="T44" fmla="*/ 243 w 1898"/>
                              <a:gd name="T45" fmla="*/ 1120 h 1294"/>
                              <a:gd name="T46" fmla="*/ 136 w 1898"/>
                              <a:gd name="T47" fmla="*/ 1102 h 1294"/>
                              <a:gd name="T48" fmla="*/ 27 w 1898"/>
                              <a:gd name="T49" fmla="*/ 1101 h 1294"/>
                              <a:gd name="T50" fmla="*/ 74 w 1898"/>
                              <a:gd name="T51" fmla="*/ 1044 h 1294"/>
                              <a:gd name="T52" fmla="*/ 162 w 1898"/>
                              <a:gd name="T53" fmla="*/ 948 h 1294"/>
                              <a:gd name="T54" fmla="*/ 233 w 1898"/>
                              <a:gd name="T55" fmla="*/ 838 h 1294"/>
                              <a:gd name="T56" fmla="*/ 283 w 1898"/>
                              <a:gd name="T57" fmla="*/ 724 h 1294"/>
                              <a:gd name="T58" fmla="*/ 314 w 1898"/>
                              <a:gd name="T59" fmla="*/ 605 h 1294"/>
                              <a:gd name="T60" fmla="*/ 324 w 1898"/>
                              <a:gd name="T61" fmla="*/ 488 h 1294"/>
                              <a:gd name="T62" fmla="*/ 390 w 1898"/>
                              <a:gd name="T63" fmla="*/ 424 h 1294"/>
                              <a:gd name="T64" fmla="*/ 475 w 1898"/>
                              <a:gd name="T65" fmla="*/ 368 h 1294"/>
                              <a:gd name="T66" fmla="*/ 554 w 1898"/>
                              <a:gd name="T67" fmla="*/ 299 h 1294"/>
                              <a:gd name="T68" fmla="*/ 624 w 1898"/>
                              <a:gd name="T69" fmla="*/ 218 h 1294"/>
                              <a:gd name="T70" fmla="*/ 641 w 1898"/>
                              <a:gd name="T71" fmla="*/ 195 h 1294"/>
                              <a:gd name="T72" fmla="*/ 642 w 1898"/>
                              <a:gd name="T73" fmla="*/ 193 h 1294"/>
                              <a:gd name="T74" fmla="*/ 723 w 1898"/>
                              <a:gd name="T75" fmla="*/ 239 h 1294"/>
                              <a:gd name="T76" fmla="*/ 838 w 1898"/>
                              <a:gd name="T77" fmla="*/ 279 h 1294"/>
                              <a:gd name="T78" fmla="*/ 959 w 1898"/>
                              <a:gd name="T79" fmla="*/ 295 h 1294"/>
                              <a:gd name="T80" fmla="*/ 1082 w 1898"/>
                              <a:gd name="T81" fmla="*/ 286 h 1294"/>
                              <a:gd name="T82" fmla="*/ 1203 w 1898"/>
                              <a:gd name="T83" fmla="*/ 255 h 1294"/>
                              <a:gd name="T84" fmla="*/ 1320 w 1898"/>
                              <a:gd name="T85" fmla="*/ 201 h 1294"/>
                              <a:gd name="T86" fmla="*/ 1428 w 1898"/>
                              <a:gd name="T87" fmla="*/ 124 h 1294"/>
                              <a:gd name="T88" fmla="*/ 1525 w 1898"/>
                              <a:gd name="T89" fmla="*/ 28 h 1294"/>
                              <a:gd name="T90" fmla="*/ 1573 w 1898"/>
                              <a:gd name="T91" fmla="*/ 56 h 1294"/>
                              <a:gd name="T92" fmla="*/ 1616 w 1898"/>
                              <a:gd name="T93" fmla="*/ 126 h 1294"/>
                              <a:gd name="T94" fmla="*/ 1667 w 1898"/>
                              <a:gd name="T95" fmla="*/ 191 h 1294"/>
                              <a:gd name="T96" fmla="*/ 1729 w 1898"/>
                              <a:gd name="T97" fmla="*/ 246 h 1294"/>
                              <a:gd name="T98" fmla="*/ 1802 w 1898"/>
                              <a:gd name="T99" fmla="*/ 293 h 1294"/>
                              <a:gd name="T100" fmla="*/ 1878 w 1898"/>
                              <a:gd name="T101" fmla="*/ 326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98" h="1294">
                                <a:moveTo>
                                  <a:pt x="1898" y="332"/>
                                </a:moveTo>
                                <a:lnTo>
                                  <a:pt x="1861" y="355"/>
                                </a:lnTo>
                                <a:lnTo>
                                  <a:pt x="1824" y="378"/>
                                </a:lnTo>
                                <a:lnTo>
                                  <a:pt x="1789" y="405"/>
                                </a:lnTo>
                                <a:lnTo>
                                  <a:pt x="1753" y="432"/>
                                </a:lnTo>
                                <a:lnTo>
                                  <a:pt x="1737" y="448"/>
                                </a:lnTo>
                                <a:lnTo>
                                  <a:pt x="1720" y="463"/>
                                </a:lnTo>
                                <a:lnTo>
                                  <a:pt x="1705" y="479"/>
                                </a:lnTo>
                                <a:lnTo>
                                  <a:pt x="1689" y="495"/>
                                </a:lnTo>
                                <a:lnTo>
                                  <a:pt x="1674" y="513"/>
                                </a:lnTo>
                                <a:lnTo>
                                  <a:pt x="1658" y="531"/>
                                </a:lnTo>
                                <a:lnTo>
                                  <a:pt x="1644" y="550"/>
                                </a:lnTo>
                                <a:lnTo>
                                  <a:pt x="1631" y="569"/>
                                </a:lnTo>
                                <a:lnTo>
                                  <a:pt x="1612" y="595"/>
                                </a:lnTo>
                                <a:lnTo>
                                  <a:pt x="1595" y="623"/>
                                </a:lnTo>
                                <a:lnTo>
                                  <a:pt x="1580" y="651"/>
                                </a:lnTo>
                                <a:lnTo>
                                  <a:pt x="1565" y="678"/>
                                </a:lnTo>
                                <a:lnTo>
                                  <a:pt x="1552" y="706"/>
                                </a:lnTo>
                                <a:lnTo>
                                  <a:pt x="1540" y="735"/>
                                </a:lnTo>
                                <a:lnTo>
                                  <a:pt x="1530" y="764"/>
                                </a:lnTo>
                                <a:lnTo>
                                  <a:pt x="1520" y="792"/>
                                </a:lnTo>
                                <a:lnTo>
                                  <a:pt x="1512" y="821"/>
                                </a:lnTo>
                                <a:lnTo>
                                  <a:pt x="1506" y="851"/>
                                </a:lnTo>
                                <a:lnTo>
                                  <a:pt x="1500" y="880"/>
                                </a:lnTo>
                                <a:lnTo>
                                  <a:pt x="1496" y="909"/>
                                </a:lnTo>
                                <a:lnTo>
                                  <a:pt x="1491" y="939"/>
                                </a:lnTo>
                                <a:lnTo>
                                  <a:pt x="1489" y="968"/>
                                </a:lnTo>
                                <a:lnTo>
                                  <a:pt x="1488" y="997"/>
                                </a:lnTo>
                                <a:lnTo>
                                  <a:pt x="1488" y="1026"/>
                                </a:lnTo>
                                <a:lnTo>
                                  <a:pt x="1488" y="1025"/>
                                </a:lnTo>
                                <a:lnTo>
                                  <a:pt x="1487" y="1025"/>
                                </a:lnTo>
                                <a:lnTo>
                                  <a:pt x="1486" y="1024"/>
                                </a:lnTo>
                                <a:lnTo>
                                  <a:pt x="1486" y="1023"/>
                                </a:lnTo>
                                <a:lnTo>
                                  <a:pt x="1484" y="1023"/>
                                </a:lnTo>
                                <a:lnTo>
                                  <a:pt x="1484" y="1022"/>
                                </a:lnTo>
                                <a:lnTo>
                                  <a:pt x="1483" y="1022"/>
                                </a:lnTo>
                                <a:lnTo>
                                  <a:pt x="1482" y="1021"/>
                                </a:lnTo>
                                <a:lnTo>
                                  <a:pt x="1456" y="1003"/>
                                </a:lnTo>
                                <a:lnTo>
                                  <a:pt x="1427" y="986"/>
                                </a:lnTo>
                                <a:lnTo>
                                  <a:pt x="1399" y="972"/>
                                </a:lnTo>
                                <a:lnTo>
                                  <a:pt x="1369" y="959"/>
                                </a:lnTo>
                                <a:lnTo>
                                  <a:pt x="1340" y="948"/>
                                </a:lnTo>
                                <a:lnTo>
                                  <a:pt x="1310" y="938"/>
                                </a:lnTo>
                                <a:lnTo>
                                  <a:pt x="1279" y="930"/>
                                </a:lnTo>
                                <a:lnTo>
                                  <a:pt x="1248" y="923"/>
                                </a:lnTo>
                                <a:lnTo>
                                  <a:pt x="1217" y="919"/>
                                </a:lnTo>
                                <a:lnTo>
                                  <a:pt x="1186" y="915"/>
                                </a:lnTo>
                                <a:lnTo>
                                  <a:pt x="1154" y="914"/>
                                </a:lnTo>
                                <a:lnTo>
                                  <a:pt x="1122" y="914"/>
                                </a:lnTo>
                                <a:lnTo>
                                  <a:pt x="1089" y="917"/>
                                </a:lnTo>
                                <a:lnTo>
                                  <a:pt x="1057" y="920"/>
                                </a:lnTo>
                                <a:lnTo>
                                  <a:pt x="1026" y="925"/>
                                </a:lnTo>
                                <a:lnTo>
                                  <a:pt x="994" y="931"/>
                                </a:lnTo>
                                <a:lnTo>
                                  <a:pt x="962" y="940"/>
                                </a:lnTo>
                                <a:lnTo>
                                  <a:pt x="931" y="950"/>
                                </a:lnTo>
                                <a:lnTo>
                                  <a:pt x="900" y="961"/>
                                </a:lnTo>
                                <a:lnTo>
                                  <a:pt x="869" y="973"/>
                                </a:lnTo>
                                <a:lnTo>
                                  <a:pt x="839" y="987"/>
                                </a:lnTo>
                                <a:lnTo>
                                  <a:pt x="810" y="1003"/>
                                </a:lnTo>
                                <a:lnTo>
                                  <a:pt x="780" y="1020"/>
                                </a:lnTo>
                                <a:lnTo>
                                  <a:pt x="752" y="1038"/>
                                </a:lnTo>
                                <a:lnTo>
                                  <a:pt x="723" y="1058"/>
                                </a:lnTo>
                                <a:lnTo>
                                  <a:pt x="696" y="1079"/>
                                </a:lnTo>
                                <a:lnTo>
                                  <a:pt x="669" y="1103"/>
                                </a:lnTo>
                                <a:lnTo>
                                  <a:pt x="644" y="1127"/>
                                </a:lnTo>
                                <a:lnTo>
                                  <a:pt x="618" y="1153"/>
                                </a:lnTo>
                                <a:lnTo>
                                  <a:pt x="595" y="1179"/>
                                </a:lnTo>
                                <a:lnTo>
                                  <a:pt x="572" y="1207"/>
                                </a:lnTo>
                                <a:lnTo>
                                  <a:pt x="550" y="1237"/>
                                </a:lnTo>
                                <a:lnTo>
                                  <a:pt x="545" y="1243"/>
                                </a:lnTo>
                                <a:lnTo>
                                  <a:pt x="541" y="1251"/>
                                </a:lnTo>
                                <a:lnTo>
                                  <a:pt x="536" y="1258"/>
                                </a:lnTo>
                                <a:lnTo>
                                  <a:pt x="532" y="1266"/>
                                </a:lnTo>
                                <a:lnTo>
                                  <a:pt x="529" y="1272"/>
                                </a:lnTo>
                                <a:lnTo>
                                  <a:pt x="524" y="1280"/>
                                </a:lnTo>
                                <a:lnTo>
                                  <a:pt x="521" y="1287"/>
                                </a:lnTo>
                                <a:lnTo>
                                  <a:pt x="516" y="1294"/>
                                </a:lnTo>
                                <a:lnTo>
                                  <a:pt x="505" y="1281"/>
                                </a:lnTo>
                                <a:lnTo>
                                  <a:pt x="493" y="1269"/>
                                </a:lnTo>
                                <a:lnTo>
                                  <a:pt x="482" y="1258"/>
                                </a:lnTo>
                                <a:lnTo>
                                  <a:pt x="470" y="1246"/>
                                </a:lnTo>
                                <a:lnTo>
                                  <a:pt x="457" y="1235"/>
                                </a:lnTo>
                                <a:lnTo>
                                  <a:pt x="443" y="1224"/>
                                </a:lnTo>
                                <a:lnTo>
                                  <a:pt x="430" y="1212"/>
                                </a:lnTo>
                                <a:lnTo>
                                  <a:pt x="417" y="1202"/>
                                </a:lnTo>
                                <a:lnTo>
                                  <a:pt x="392" y="1187"/>
                                </a:lnTo>
                                <a:lnTo>
                                  <a:pt x="369" y="1173"/>
                                </a:lnTo>
                                <a:lnTo>
                                  <a:pt x="345" y="1159"/>
                                </a:lnTo>
                                <a:lnTo>
                                  <a:pt x="319" y="1148"/>
                                </a:lnTo>
                                <a:lnTo>
                                  <a:pt x="294" y="1137"/>
                                </a:lnTo>
                                <a:lnTo>
                                  <a:pt x="269" y="1128"/>
                                </a:lnTo>
                                <a:lnTo>
                                  <a:pt x="243" y="1120"/>
                                </a:lnTo>
                                <a:lnTo>
                                  <a:pt x="217" y="1114"/>
                                </a:lnTo>
                                <a:lnTo>
                                  <a:pt x="190" y="1108"/>
                                </a:lnTo>
                                <a:lnTo>
                                  <a:pt x="163" y="1104"/>
                                </a:lnTo>
                                <a:lnTo>
                                  <a:pt x="136" y="1102"/>
                                </a:lnTo>
                                <a:lnTo>
                                  <a:pt x="109" y="1099"/>
                                </a:lnTo>
                                <a:lnTo>
                                  <a:pt x="82" y="1098"/>
                                </a:lnTo>
                                <a:lnTo>
                                  <a:pt x="55" y="1099"/>
                                </a:lnTo>
                                <a:lnTo>
                                  <a:pt x="27" y="1101"/>
                                </a:lnTo>
                                <a:lnTo>
                                  <a:pt x="0" y="1104"/>
                                </a:lnTo>
                                <a:lnTo>
                                  <a:pt x="25" y="1085"/>
                                </a:lnTo>
                                <a:lnTo>
                                  <a:pt x="49" y="1065"/>
                                </a:lnTo>
                                <a:lnTo>
                                  <a:pt x="74" y="1044"/>
                                </a:lnTo>
                                <a:lnTo>
                                  <a:pt x="97" y="1021"/>
                                </a:lnTo>
                                <a:lnTo>
                                  <a:pt x="119" y="997"/>
                                </a:lnTo>
                                <a:lnTo>
                                  <a:pt x="141" y="973"/>
                                </a:lnTo>
                                <a:lnTo>
                                  <a:pt x="162" y="948"/>
                                </a:lnTo>
                                <a:lnTo>
                                  <a:pt x="182" y="921"/>
                                </a:lnTo>
                                <a:lnTo>
                                  <a:pt x="201" y="893"/>
                                </a:lnTo>
                                <a:lnTo>
                                  <a:pt x="218" y="866"/>
                                </a:lnTo>
                                <a:lnTo>
                                  <a:pt x="233" y="838"/>
                                </a:lnTo>
                                <a:lnTo>
                                  <a:pt x="247" y="810"/>
                                </a:lnTo>
                                <a:lnTo>
                                  <a:pt x="261" y="781"/>
                                </a:lnTo>
                                <a:lnTo>
                                  <a:pt x="273" y="753"/>
                                </a:lnTo>
                                <a:lnTo>
                                  <a:pt x="283" y="724"/>
                                </a:lnTo>
                                <a:lnTo>
                                  <a:pt x="293" y="694"/>
                                </a:lnTo>
                                <a:lnTo>
                                  <a:pt x="301" y="665"/>
                                </a:lnTo>
                                <a:lnTo>
                                  <a:pt x="307" y="635"/>
                                </a:lnTo>
                                <a:lnTo>
                                  <a:pt x="314" y="605"/>
                                </a:lnTo>
                                <a:lnTo>
                                  <a:pt x="318" y="576"/>
                                </a:lnTo>
                                <a:lnTo>
                                  <a:pt x="322" y="546"/>
                                </a:lnTo>
                                <a:lnTo>
                                  <a:pt x="324" y="516"/>
                                </a:lnTo>
                                <a:lnTo>
                                  <a:pt x="324" y="488"/>
                                </a:lnTo>
                                <a:lnTo>
                                  <a:pt x="324" y="458"/>
                                </a:lnTo>
                                <a:lnTo>
                                  <a:pt x="347" y="448"/>
                                </a:lnTo>
                                <a:lnTo>
                                  <a:pt x="369" y="437"/>
                                </a:lnTo>
                                <a:lnTo>
                                  <a:pt x="390" y="424"/>
                                </a:lnTo>
                                <a:lnTo>
                                  <a:pt x="412" y="411"/>
                                </a:lnTo>
                                <a:lnTo>
                                  <a:pt x="433" y="398"/>
                                </a:lnTo>
                                <a:lnTo>
                                  <a:pt x="454" y="383"/>
                                </a:lnTo>
                                <a:lnTo>
                                  <a:pt x="475" y="368"/>
                                </a:lnTo>
                                <a:lnTo>
                                  <a:pt x="495" y="351"/>
                                </a:lnTo>
                                <a:lnTo>
                                  <a:pt x="515" y="335"/>
                                </a:lnTo>
                                <a:lnTo>
                                  <a:pt x="535" y="317"/>
                                </a:lnTo>
                                <a:lnTo>
                                  <a:pt x="554" y="299"/>
                                </a:lnTo>
                                <a:lnTo>
                                  <a:pt x="572" y="280"/>
                                </a:lnTo>
                                <a:lnTo>
                                  <a:pt x="589" y="260"/>
                                </a:lnTo>
                                <a:lnTo>
                                  <a:pt x="607" y="239"/>
                                </a:lnTo>
                                <a:lnTo>
                                  <a:pt x="624" y="218"/>
                                </a:lnTo>
                                <a:lnTo>
                                  <a:pt x="640" y="196"/>
                                </a:lnTo>
                                <a:lnTo>
                                  <a:pt x="641" y="195"/>
                                </a:lnTo>
                                <a:lnTo>
                                  <a:pt x="641" y="194"/>
                                </a:lnTo>
                                <a:lnTo>
                                  <a:pt x="642" y="193"/>
                                </a:lnTo>
                                <a:lnTo>
                                  <a:pt x="642" y="192"/>
                                </a:lnTo>
                                <a:lnTo>
                                  <a:pt x="669" y="209"/>
                                </a:lnTo>
                                <a:lnTo>
                                  <a:pt x="696" y="225"/>
                                </a:lnTo>
                                <a:lnTo>
                                  <a:pt x="723" y="239"/>
                                </a:lnTo>
                                <a:lnTo>
                                  <a:pt x="752" y="252"/>
                                </a:lnTo>
                                <a:lnTo>
                                  <a:pt x="781" y="263"/>
                                </a:lnTo>
                                <a:lnTo>
                                  <a:pt x="810" y="272"/>
                                </a:lnTo>
                                <a:lnTo>
                                  <a:pt x="838" y="279"/>
                                </a:lnTo>
                                <a:lnTo>
                                  <a:pt x="868" y="286"/>
                                </a:lnTo>
                                <a:lnTo>
                                  <a:pt x="898" y="290"/>
                                </a:lnTo>
                                <a:lnTo>
                                  <a:pt x="929" y="294"/>
                                </a:lnTo>
                                <a:lnTo>
                                  <a:pt x="959" y="295"/>
                                </a:lnTo>
                                <a:lnTo>
                                  <a:pt x="990" y="295"/>
                                </a:lnTo>
                                <a:lnTo>
                                  <a:pt x="1021" y="294"/>
                                </a:lnTo>
                                <a:lnTo>
                                  <a:pt x="1051" y="290"/>
                                </a:lnTo>
                                <a:lnTo>
                                  <a:pt x="1082" y="286"/>
                                </a:lnTo>
                                <a:lnTo>
                                  <a:pt x="1113" y="280"/>
                                </a:lnTo>
                                <a:lnTo>
                                  <a:pt x="1143" y="273"/>
                                </a:lnTo>
                                <a:lnTo>
                                  <a:pt x="1172" y="265"/>
                                </a:lnTo>
                                <a:lnTo>
                                  <a:pt x="1203" y="255"/>
                                </a:lnTo>
                                <a:lnTo>
                                  <a:pt x="1232" y="243"/>
                                </a:lnTo>
                                <a:lnTo>
                                  <a:pt x="1262" y="231"/>
                                </a:lnTo>
                                <a:lnTo>
                                  <a:pt x="1291" y="216"/>
                                </a:lnTo>
                                <a:lnTo>
                                  <a:pt x="1320" y="201"/>
                                </a:lnTo>
                                <a:lnTo>
                                  <a:pt x="1347" y="183"/>
                                </a:lnTo>
                                <a:lnTo>
                                  <a:pt x="1375" y="165"/>
                                </a:lnTo>
                                <a:lnTo>
                                  <a:pt x="1402" y="145"/>
                                </a:lnTo>
                                <a:lnTo>
                                  <a:pt x="1428" y="124"/>
                                </a:lnTo>
                                <a:lnTo>
                                  <a:pt x="1454" y="102"/>
                                </a:lnTo>
                                <a:lnTo>
                                  <a:pt x="1478" y="79"/>
                                </a:lnTo>
                                <a:lnTo>
                                  <a:pt x="1502" y="54"/>
                                </a:lnTo>
                                <a:lnTo>
                                  <a:pt x="1525" y="28"/>
                                </a:lnTo>
                                <a:lnTo>
                                  <a:pt x="1548" y="0"/>
                                </a:lnTo>
                                <a:lnTo>
                                  <a:pt x="1555" y="20"/>
                                </a:lnTo>
                                <a:lnTo>
                                  <a:pt x="1564" y="38"/>
                                </a:lnTo>
                                <a:lnTo>
                                  <a:pt x="1573" y="56"/>
                                </a:lnTo>
                                <a:lnTo>
                                  <a:pt x="1583" y="74"/>
                                </a:lnTo>
                                <a:lnTo>
                                  <a:pt x="1593" y="92"/>
                                </a:lnTo>
                                <a:lnTo>
                                  <a:pt x="1604" y="110"/>
                                </a:lnTo>
                                <a:lnTo>
                                  <a:pt x="1616" y="126"/>
                                </a:lnTo>
                                <a:lnTo>
                                  <a:pt x="1627" y="143"/>
                                </a:lnTo>
                                <a:lnTo>
                                  <a:pt x="1640" y="160"/>
                                </a:lnTo>
                                <a:lnTo>
                                  <a:pt x="1654" y="175"/>
                                </a:lnTo>
                                <a:lnTo>
                                  <a:pt x="1667" y="191"/>
                                </a:lnTo>
                                <a:lnTo>
                                  <a:pt x="1683" y="205"/>
                                </a:lnTo>
                                <a:lnTo>
                                  <a:pt x="1697" y="219"/>
                                </a:lnTo>
                                <a:lnTo>
                                  <a:pt x="1714" y="233"/>
                                </a:lnTo>
                                <a:lnTo>
                                  <a:pt x="1729" y="246"/>
                                </a:lnTo>
                                <a:lnTo>
                                  <a:pt x="1747" y="259"/>
                                </a:lnTo>
                                <a:lnTo>
                                  <a:pt x="1764" y="272"/>
                                </a:lnTo>
                                <a:lnTo>
                                  <a:pt x="1783" y="283"/>
                                </a:lnTo>
                                <a:lnTo>
                                  <a:pt x="1802" y="293"/>
                                </a:lnTo>
                                <a:lnTo>
                                  <a:pt x="1821" y="303"/>
                                </a:lnTo>
                                <a:lnTo>
                                  <a:pt x="1840" y="310"/>
                                </a:lnTo>
                                <a:lnTo>
                                  <a:pt x="1860" y="319"/>
                                </a:lnTo>
                                <a:lnTo>
                                  <a:pt x="1878" y="326"/>
                                </a:lnTo>
                                <a:lnTo>
                                  <a:pt x="1898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248"/>
                        <wpg:cNvGrpSpPr>
                          <a:grpSpLocks/>
                        </wpg:cNvGrpSpPr>
                        <wpg:grpSpPr bwMode="auto">
                          <a:xfrm>
                            <a:off x="8465" y="1003"/>
                            <a:ext cx="901" cy="855"/>
                            <a:chOff x="2011" y="2199"/>
                            <a:chExt cx="901" cy="855"/>
                          </a:xfrm>
                        </wpg:grpSpPr>
                        <wps:wsp>
                          <wps:cNvPr id="24" name="Rectangl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7" y="2833"/>
                              <a:ext cx="89" cy="221"/>
                            </a:xfrm>
                            <a:prstGeom prst="rect">
                              <a:avLst/>
                            </a:prstGeom>
                            <a:solidFill>
                              <a:srgbClr val="66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50"/>
                          <wps:cNvSpPr>
                            <a:spLocks/>
                          </wps:cNvSpPr>
                          <wps:spPr bwMode="auto">
                            <a:xfrm>
                              <a:off x="2701" y="2603"/>
                              <a:ext cx="211" cy="144"/>
                            </a:xfrm>
                            <a:custGeom>
                              <a:avLst/>
                              <a:gdLst>
                                <a:gd name="T0" fmla="*/ 1789 w 1898"/>
                                <a:gd name="T1" fmla="*/ 404 h 1294"/>
                                <a:gd name="T2" fmla="*/ 1705 w 1898"/>
                                <a:gd name="T3" fmla="*/ 478 h 1294"/>
                                <a:gd name="T4" fmla="*/ 1644 w 1898"/>
                                <a:gd name="T5" fmla="*/ 548 h 1294"/>
                                <a:gd name="T6" fmla="*/ 1580 w 1898"/>
                                <a:gd name="T7" fmla="*/ 649 h 1294"/>
                                <a:gd name="T8" fmla="*/ 1530 w 1898"/>
                                <a:gd name="T9" fmla="*/ 763 h 1294"/>
                                <a:gd name="T10" fmla="*/ 1500 w 1898"/>
                                <a:gd name="T11" fmla="*/ 880 h 1294"/>
                                <a:gd name="T12" fmla="*/ 1489 w 1898"/>
                                <a:gd name="T13" fmla="*/ 997 h 1294"/>
                                <a:gd name="T14" fmla="*/ 1487 w 1898"/>
                                <a:gd name="T15" fmla="*/ 1024 h 1294"/>
                                <a:gd name="T16" fmla="*/ 1483 w 1898"/>
                                <a:gd name="T17" fmla="*/ 1021 h 1294"/>
                                <a:gd name="T18" fmla="*/ 1399 w 1898"/>
                                <a:gd name="T19" fmla="*/ 972 h 1294"/>
                                <a:gd name="T20" fmla="*/ 1280 w 1898"/>
                                <a:gd name="T21" fmla="*/ 929 h 1294"/>
                                <a:gd name="T22" fmla="*/ 1154 w 1898"/>
                                <a:gd name="T23" fmla="*/ 914 h 1294"/>
                                <a:gd name="T24" fmla="*/ 1026 w 1898"/>
                                <a:gd name="T25" fmla="*/ 925 h 1294"/>
                                <a:gd name="T26" fmla="*/ 900 w 1898"/>
                                <a:gd name="T27" fmla="*/ 961 h 1294"/>
                                <a:gd name="T28" fmla="*/ 781 w 1898"/>
                                <a:gd name="T29" fmla="*/ 1019 h 1294"/>
                                <a:gd name="T30" fmla="*/ 669 w 1898"/>
                                <a:gd name="T31" fmla="*/ 1102 h 1294"/>
                                <a:gd name="T32" fmla="*/ 572 w 1898"/>
                                <a:gd name="T33" fmla="*/ 1207 h 1294"/>
                                <a:gd name="T34" fmla="*/ 536 w 1898"/>
                                <a:gd name="T35" fmla="*/ 1258 h 1294"/>
                                <a:gd name="T36" fmla="*/ 521 w 1898"/>
                                <a:gd name="T37" fmla="*/ 1286 h 1294"/>
                                <a:gd name="T38" fmla="*/ 482 w 1898"/>
                                <a:gd name="T39" fmla="*/ 1258 h 1294"/>
                                <a:gd name="T40" fmla="*/ 430 w 1898"/>
                                <a:gd name="T41" fmla="*/ 1212 h 1294"/>
                                <a:gd name="T42" fmla="*/ 345 w 1898"/>
                                <a:gd name="T43" fmla="*/ 1159 h 1294"/>
                                <a:gd name="T44" fmla="*/ 243 w 1898"/>
                                <a:gd name="T45" fmla="*/ 1120 h 1294"/>
                                <a:gd name="T46" fmla="*/ 137 w 1898"/>
                                <a:gd name="T47" fmla="*/ 1101 h 1294"/>
                                <a:gd name="T48" fmla="*/ 27 w 1898"/>
                                <a:gd name="T49" fmla="*/ 1100 h 1294"/>
                                <a:gd name="T50" fmla="*/ 74 w 1898"/>
                                <a:gd name="T51" fmla="*/ 1043 h 1294"/>
                                <a:gd name="T52" fmla="*/ 162 w 1898"/>
                                <a:gd name="T53" fmla="*/ 947 h 1294"/>
                                <a:gd name="T54" fmla="*/ 233 w 1898"/>
                                <a:gd name="T55" fmla="*/ 838 h 1294"/>
                                <a:gd name="T56" fmla="*/ 284 w 1898"/>
                                <a:gd name="T57" fmla="*/ 723 h 1294"/>
                                <a:gd name="T58" fmla="*/ 314 w 1898"/>
                                <a:gd name="T59" fmla="*/ 605 h 1294"/>
                                <a:gd name="T60" fmla="*/ 325 w 1898"/>
                                <a:gd name="T61" fmla="*/ 487 h 1294"/>
                                <a:gd name="T62" fmla="*/ 391 w 1898"/>
                                <a:gd name="T63" fmla="*/ 424 h 1294"/>
                                <a:gd name="T64" fmla="*/ 475 w 1898"/>
                                <a:gd name="T65" fmla="*/ 368 h 1294"/>
                                <a:gd name="T66" fmla="*/ 554 w 1898"/>
                                <a:gd name="T67" fmla="*/ 299 h 1294"/>
                                <a:gd name="T68" fmla="*/ 625 w 1898"/>
                                <a:gd name="T69" fmla="*/ 218 h 1294"/>
                                <a:gd name="T70" fmla="*/ 641 w 1898"/>
                                <a:gd name="T71" fmla="*/ 195 h 1294"/>
                                <a:gd name="T72" fmla="*/ 642 w 1898"/>
                                <a:gd name="T73" fmla="*/ 192 h 1294"/>
                                <a:gd name="T74" fmla="*/ 723 w 1898"/>
                                <a:gd name="T75" fmla="*/ 239 h 1294"/>
                                <a:gd name="T76" fmla="*/ 839 w 1898"/>
                                <a:gd name="T77" fmla="*/ 279 h 1294"/>
                                <a:gd name="T78" fmla="*/ 960 w 1898"/>
                                <a:gd name="T79" fmla="*/ 294 h 1294"/>
                                <a:gd name="T80" fmla="*/ 1082 w 1898"/>
                                <a:gd name="T81" fmla="*/ 286 h 1294"/>
                                <a:gd name="T82" fmla="*/ 1203 w 1898"/>
                                <a:gd name="T83" fmla="*/ 255 h 1294"/>
                                <a:gd name="T84" fmla="*/ 1320 w 1898"/>
                                <a:gd name="T85" fmla="*/ 200 h 1294"/>
                                <a:gd name="T86" fmla="*/ 1428 w 1898"/>
                                <a:gd name="T87" fmla="*/ 124 h 1294"/>
                                <a:gd name="T88" fmla="*/ 1525 w 1898"/>
                                <a:gd name="T89" fmla="*/ 27 h 1294"/>
                                <a:gd name="T90" fmla="*/ 1593 w 1898"/>
                                <a:gd name="T91" fmla="*/ 92 h 1294"/>
                                <a:gd name="T92" fmla="*/ 1640 w 1898"/>
                                <a:gd name="T93" fmla="*/ 159 h 1294"/>
                                <a:gd name="T94" fmla="*/ 1697 w 1898"/>
                                <a:gd name="T95" fmla="*/ 219 h 1294"/>
                                <a:gd name="T96" fmla="*/ 1764 w 1898"/>
                                <a:gd name="T97" fmla="*/ 271 h 1294"/>
                                <a:gd name="T98" fmla="*/ 1840 w 1898"/>
                                <a:gd name="T99" fmla="*/ 310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98" h="1294">
                                  <a:moveTo>
                                    <a:pt x="1898" y="332"/>
                                  </a:moveTo>
                                  <a:lnTo>
                                    <a:pt x="1861" y="354"/>
                                  </a:lnTo>
                                  <a:lnTo>
                                    <a:pt x="1824" y="378"/>
                                  </a:lnTo>
                                  <a:lnTo>
                                    <a:pt x="1789" y="404"/>
                                  </a:lnTo>
                                  <a:lnTo>
                                    <a:pt x="1754" y="432"/>
                                  </a:lnTo>
                                  <a:lnTo>
                                    <a:pt x="1737" y="446"/>
                                  </a:lnTo>
                                  <a:lnTo>
                                    <a:pt x="1720" y="462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89" y="495"/>
                                  </a:lnTo>
                                  <a:lnTo>
                                    <a:pt x="1674" y="513"/>
                                  </a:lnTo>
                                  <a:lnTo>
                                    <a:pt x="1658" y="531"/>
                                  </a:lnTo>
                                  <a:lnTo>
                                    <a:pt x="1644" y="548"/>
                                  </a:lnTo>
                                  <a:lnTo>
                                    <a:pt x="1630" y="568"/>
                                  </a:lnTo>
                                  <a:lnTo>
                                    <a:pt x="1612" y="595"/>
                                  </a:lnTo>
                                  <a:lnTo>
                                    <a:pt x="1595" y="621"/>
                                  </a:lnTo>
                                  <a:lnTo>
                                    <a:pt x="1580" y="649"/>
                                  </a:lnTo>
                                  <a:lnTo>
                                    <a:pt x="1565" y="678"/>
                                  </a:lnTo>
                                  <a:lnTo>
                                    <a:pt x="1552" y="706"/>
                                  </a:lnTo>
                                  <a:lnTo>
                                    <a:pt x="1541" y="734"/>
                                  </a:lnTo>
                                  <a:lnTo>
                                    <a:pt x="1530" y="763"/>
                                  </a:lnTo>
                                  <a:lnTo>
                                    <a:pt x="1521" y="792"/>
                                  </a:lnTo>
                                  <a:lnTo>
                                    <a:pt x="1512" y="821"/>
                                  </a:lnTo>
                                  <a:lnTo>
                                    <a:pt x="1505" y="851"/>
                                  </a:lnTo>
                                  <a:lnTo>
                                    <a:pt x="1500" y="880"/>
                                  </a:lnTo>
                                  <a:lnTo>
                                    <a:pt x="1495" y="908"/>
                                  </a:lnTo>
                                  <a:lnTo>
                                    <a:pt x="1492" y="938"/>
                                  </a:lnTo>
                                  <a:lnTo>
                                    <a:pt x="1490" y="967"/>
                                  </a:lnTo>
                                  <a:lnTo>
                                    <a:pt x="1489" y="997"/>
                                  </a:lnTo>
                                  <a:lnTo>
                                    <a:pt x="1489" y="102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7" y="1025"/>
                                  </a:lnTo>
                                  <a:lnTo>
                                    <a:pt x="1487" y="1024"/>
                                  </a:lnTo>
                                  <a:lnTo>
                                    <a:pt x="1485" y="1023"/>
                                  </a:lnTo>
                                  <a:lnTo>
                                    <a:pt x="1484" y="1023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83" y="1021"/>
                                  </a:lnTo>
                                  <a:lnTo>
                                    <a:pt x="1483" y="1020"/>
                                  </a:lnTo>
                                  <a:lnTo>
                                    <a:pt x="1456" y="1003"/>
                                  </a:lnTo>
                                  <a:lnTo>
                                    <a:pt x="1428" y="986"/>
                                  </a:lnTo>
                                  <a:lnTo>
                                    <a:pt x="1399" y="972"/>
                                  </a:lnTo>
                                  <a:lnTo>
                                    <a:pt x="1369" y="958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10" y="937"/>
                                  </a:lnTo>
                                  <a:lnTo>
                                    <a:pt x="1280" y="929"/>
                                  </a:lnTo>
                                  <a:lnTo>
                                    <a:pt x="1249" y="923"/>
                                  </a:lnTo>
                                  <a:lnTo>
                                    <a:pt x="1217" y="918"/>
                                  </a:lnTo>
                                  <a:lnTo>
                                    <a:pt x="1186" y="915"/>
                                  </a:lnTo>
                                  <a:lnTo>
                                    <a:pt x="1154" y="914"/>
                                  </a:lnTo>
                                  <a:lnTo>
                                    <a:pt x="1121" y="914"/>
                                  </a:lnTo>
                                  <a:lnTo>
                                    <a:pt x="1089" y="916"/>
                                  </a:lnTo>
                                  <a:lnTo>
                                    <a:pt x="1058" y="920"/>
                                  </a:lnTo>
                                  <a:lnTo>
                                    <a:pt x="1026" y="925"/>
                                  </a:lnTo>
                                  <a:lnTo>
                                    <a:pt x="994" y="931"/>
                                  </a:lnTo>
                                  <a:lnTo>
                                    <a:pt x="963" y="939"/>
                                  </a:lnTo>
                                  <a:lnTo>
                                    <a:pt x="931" y="949"/>
                                  </a:lnTo>
                                  <a:lnTo>
                                    <a:pt x="900" y="961"/>
                                  </a:lnTo>
                                  <a:lnTo>
                                    <a:pt x="869" y="973"/>
                                  </a:lnTo>
                                  <a:lnTo>
                                    <a:pt x="839" y="987"/>
                                  </a:lnTo>
                                  <a:lnTo>
                                    <a:pt x="809" y="1003"/>
                                  </a:lnTo>
                                  <a:lnTo>
                                    <a:pt x="781" y="1019"/>
                                  </a:lnTo>
                                  <a:lnTo>
                                    <a:pt x="752" y="1038"/>
                                  </a:lnTo>
                                  <a:lnTo>
                                    <a:pt x="723" y="1058"/>
                                  </a:lnTo>
                                  <a:lnTo>
                                    <a:pt x="695" y="1079"/>
                                  </a:lnTo>
                                  <a:lnTo>
                                    <a:pt x="669" y="1102"/>
                                  </a:lnTo>
                                  <a:lnTo>
                                    <a:pt x="643" y="1127"/>
                                  </a:lnTo>
                                  <a:lnTo>
                                    <a:pt x="618" y="1152"/>
                                  </a:lnTo>
                                  <a:lnTo>
                                    <a:pt x="595" y="1179"/>
                                  </a:lnTo>
                                  <a:lnTo>
                                    <a:pt x="572" y="1207"/>
                                  </a:lnTo>
                                  <a:lnTo>
                                    <a:pt x="549" y="1236"/>
                                  </a:lnTo>
                                  <a:lnTo>
                                    <a:pt x="545" y="1243"/>
                                  </a:lnTo>
                                  <a:lnTo>
                                    <a:pt x="541" y="1251"/>
                                  </a:lnTo>
                                  <a:lnTo>
                                    <a:pt x="536" y="1258"/>
                                  </a:lnTo>
                                  <a:lnTo>
                                    <a:pt x="532" y="1265"/>
                                  </a:lnTo>
                                  <a:lnTo>
                                    <a:pt x="528" y="1272"/>
                                  </a:lnTo>
                                  <a:lnTo>
                                    <a:pt x="524" y="1280"/>
                                  </a:lnTo>
                                  <a:lnTo>
                                    <a:pt x="521" y="1286"/>
                                  </a:lnTo>
                                  <a:lnTo>
                                    <a:pt x="516" y="1294"/>
                                  </a:lnTo>
                                  <a:lnTo>
                                    <a:pt x="505" y="1281"/>
                                  </a:lnTo>
                                  <a:lnTo>
                                    <a:pt x="494" y="1269"/>
                                  </a:lnTo>
                                  <a:lnTo>
                                    <a:pt x="482" y="1258"/>
                                  </a:lnTo>
                                  <a:lnTo>
                                    <a:pt x="470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3" y="1223"/>
                                  </a:lnTo>
                                  <a:lnTo>
                                    <a:pt x="430" y="1212"/>
                                  </a:lnTo>
                                  <a:lnTo>
                                    <a:pt x="417" y="1202"/>
                                  </a:lnTo>
                                  <a:lnTo>
                                    <a:pt x="393" y="1187"/>
                                  </a:lnTo>
                                  <a:lnTo>
                                    <a:pt x="369" y="1172"/>
                                  </a:lnTo>
                                  <a:lnTo>
                                    <a:pt x="345" y="1159"/>
                                  </a:lnTo>
                                  <a:lnTo>
                                    <a:pt x="319" y="1148"/>
                                  </a:lnTo>
                                  <a:lnTo>
                                    <a:pt x="295" y="1137"/>
                                  </a:lnTo>
                                  <a:lnTo>
                                    <a:pt x="268" y="1128"/>
                                  </a:lnTo>
                                  <a:lnTo>
                                    <a:pt x="243" y="1120"/>
                                  </a:lnTo>
                                  <a:lnTo>
                                    <a:pt x="216" y="1113"/>
                                  </a:lnTo>
                                  <a:lnTo>
                                    <a:pt x="190" y="1108"/>
                                  </a:lnTo>
                                  <a:lnTo>
                                    <a:pt x="163" y="1103"/>
                                  </a:lnTo>
                                  <a:lnTo>
                                    <a:pt x="137" y="1101"/>
                                  </a:lnTo>
                                  <a:lnTo>
                                    <a:pt x="109" y="1099"/>
                                  </a:lnTo>
                                  <a:lnTo>
                                    <a:pt x="81" y="1098"/>
                                  </a:lnTo>
                                  <a:lnTo>
                                    <a:pt x="55" y="1099"/>
                                  </a:lnTo>
                                  <a:lnTo>
                                    <a:pt x="27" y="1100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5" y="1085"/>
                                  </a:lnTo>
                                  <a:lnTo>
                                    <a:pt x="49" y="1064"/>
                                  </a:lnTo>
                                  <a:lnTo>
                                    <a:pt x="74" y="1043"/>
                                  </a:lnTo>
                                  <a:lnTo>
                                    <a:pt x="97" y="1020"/>
                                  </a:lnTo>
                                  <a:lnTo>
                                    <a:pt x="119" y="997"/>
                                  </a:lnTo>
                                  <a:lnTo>
                                    <a:pt x="141" y="973"/>
                                  </a:lnTo>
                                  <a:lnTo>
                                    <a:pt x="162" y="947"/>
                                  </a:lnTo>
                                  <a:lnTo>
                                    <a:pt x="182" y="921"/>
                                  </a:lnTo>
                                  <a:lnTo>
                                    <a:pt x="201" y="893"/>
                                  </a:lnTo>
                                  <a:lnTo>
                                    <a:pt x="218" y="865"/>
                                  </a:lnTo>
                                  <a:lnTo>
                                    <a:pt x="233" y="838"/>
                                  </a:lnTo>
                                  <a:lnTo>
                                    <a:pt x="247" y="810"/>
                                  </a:lnTo>
                                  <a:lnTo>
                                    <a:pt x="261" y="781"/>
                                  </a:lnTo>
                                  <a:lnTo>
                                    <a:pt x="273" y="752"/>
                                  </a:lnTo>
                                  <a:lnTo>
                                    <a:pt x="284" y="723"/>
                                  </a:lnTo>
                                  <a:lnTo>
                                    <a:pt x="293" y="693"/>
                                  </a:lnTo>
                                  <a:lnTo>
                                    <a:pt x="300" y="665"/>
                                  </a:lnTo>
                                  <a:lnTo>
                                    <a:pt x="308" y="635"/>
                                  </a:lnTo>
                                  <a:lnTo>
                                    <a:pt x="314" y="605"/>
                                  </a:lnTo>
                                  <a:lnTo>
                                    <a:pt x="318" y="576"/>
                                  </a:lnTo>
                                  <a:lnTo>
                                    <a:pt x="322" y="546"/>
                                  </a:lnTo>
                                  <a:lnTo>
                                    <a:pt x="324" y="516"/>
                                  </a:lnTo>
                                  <a:lnTo>
                                    <a:pt x="325" y="487"/>
                                  </a:lnTo>
                                  <a:lnTo>
                                    <a:pt x="324" y="457"/>
                                  </a:lnTo>
                                  <a:lnTo>
                                    <a:pt x="347" y="447"/>
                                  </a:lnTo>
                                  <a:lnTo>
                                    <a:pt x="369" y="436"/>
                                  </a:lnTo>
                                  <a:lnTo>
                                    <a:pt x="391" y="424"/>
                                  </a:lnTo>
                                  <a:lnTo>
                                    <a:pt x="412" y="411"/>
                                  </a:lnTo>
                                  <a:lnTo>
                                    <a:pt x="433" y="398"/>
                                  </a:lnTo>
                                  <a:lnTo>
                                    <a:pt x="454" y="383"/>
                                  </a:lnTo>
                                  <a:lnTo>
                                    <a:pt x="475" y="368"/>
                                  </a:lnTo>
                                  <a:lnTo>
                                    <a:pt x="495" y="351"/>
                                  </a:lnTo>
                                  <a:lnTo>
                                    <a:pt x="515" y="334"/>
                                  </a:lnTo>
                                  <a:lnTo>
                                    <a:pt x="535" y="317"/>
                                  </a:lnTo>
                                  <a:lnTo>
                                    <a:pt x="554" y="299"/>
                                  </a:lnTo>
                                  <a:lnTo>
                                    <a:pt x="572" y="280"/>
                                  </a:lnTo>
                                  <a:lnTo>
                                    <a:pt x="590" y="260"/>
                                  </a:lnTo>
                                  <a:lnTo>
                                    <a:pt x="607" y="239"/>
                                  </a:lnTo>
                                  <a:lnTo>
                                    <a:pt x="625" y="218"/>
                                  </a:lnTo>
                                  <a:lnTo>
                                    <a:pt x="640" y="196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1" y="194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2" y="192"/>
                                  </a:lnTo>
                                  <a:lnTo>
                                    <a:pt x="642" y="191"/>
                                  </a:lnTo>
                                  <a:lnTo>
                                    <a:pt x="669" y="209"/>
                                  </a:lnTo>
                                  <a:lnTo>
                                    <a:pt x="697" y="225"/>
                                  </a:lnTo>
                                  <a:lnTo>
                                    <a:pt x="723" y="239"/>
                                  </a:lnTo>
                                  <a:lnTo>
                                    <a:pt x="752" y="251"/>
                                  </a:lnTo>
                                  <a:lnTo>
                                    <a:pt x="781" y="262"/>
                                  </a:lnTo>
                                  <a:lnTo>
                                    <a:pt x="809" y="271"/>
                                  </a:lnTo>
                                  <a:lnTo>
                                    <a:pt x="839" y="279"/>
                                  </a:lnTo>
                                  <a:lnTo>
                                    <a:pt x="869" y="286"/>
                                  </a:lnTo>
                                  <a:lnTo>
                                    <a:pt x="899" y="290"/>
                                  </a:lnTo>
                                  <a:lnTo>
                                    <a:pt x="929" y="293"/>
                                  </a:lnTo>
                                  <a:lnTo>
                                    <a:pt x="960" y="294"/>
                                  </a:lnTo>
                                  <a:lnTo>
                                    <a:pt x="990" y="294"/>
                                  </a:lnTo>
                                  <a:lnTo>
                                    <a:pt x="1021" y="293"/>
                                  </a:lnTo>
                                  <a:lnTo>
                                    <a:pt x="1052" y="290"/>
                                  </a:lnTo>
                                  <a:lnTo>
                                    <a:pt x="1082" y="286"/>
                                  </a:lnTo>
                                  <a:lnTo>
                                    <a:pt x="1113" y="280"/>
                                  </a:lnTo>
                                  <a:lnTo>
                                    <a:pt x="1142" y="272"/>
                                  </a:lnTo>
                                  <a:lnTo>
                                    <a:pt x="1173" y="265"/>
                                  </a:lnTo>
                                  <a:lnTo>
                                    <a:pt x="1203" y="255"/>
                                  </a:lnTo>
                                  <a:lnTo>
                                    <a:pt x="1233" y="242"/>
                                  </a:lnTo>
                                  <a:lnTo>
                                    <a:pt x="1262" y="230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320" y="200"/>
                                  </a:lnTo>
                                  <a:lnTo>
                                    <a:pt x="1347" y="182"/>
                                  </a:lnTo>
                                  <a:lnTo>
                                    <a:pt x="1375" y="165"/>
                                  </a:lnTo>
                                  <a:lnTo>
                                    <a:pt x="1401" y="145"/>
                                  </a:lnTo>
                                  <a:lnTo>
                                    <a:pt x="1428" y="124"/>
                                  </a:lnTo>
                                  <a:lnTo>
                                    <a:pt x="1453" y="102"/>
                                  </a:lnTo>
                                  <a:lnTo>
                                    <a:pt x="1479" y="78"/>
                                  </a:lnTo>
                                  <a:lnTo>
                                    <a:pt x="1502" y="54"/>
                                  </a:lnTo>
                                  <a:lnTo>
                                    <a:pt x="1525" y="27"/>
                                  </a:lnTo>
                                  <a:lnTo>
                                    <a:pt x="1547" y="0"/>
                                  </a:lnTo>
                                  <a:lnTo>
                                    <a:pt x="1564" y="37"/>
                                  </a:lnTo>
                                  <a:lnTo>
                                    <a:pt x="1583" y="74"/>
                                  </a:lnTo>
                                  <a:lnTo>
                                    <a:pt x="1593" y="92"/>
                                  </a:lnTo>
                                  <a:lnTo>
                                    <a:pt x="1604" y="109"/>
                                  </a:lnTo>
                                  <a:lnTo>
                                    <a:pt x="1616" y="126"/>
                                  </a:lnTo>
                                  <a:lnTo>
                                    <a:pt x="1628" y="143"/>
                                  </a:lnTo>
                                  <a:lnTo>
                                    <a:pt x="1640" y="159"/>
                                  </a:lnTo>
                                  <a:lnTo>
                                    <a:pt x="1654" y="175"/>
                                  </a:lnTo>
                                  <a:lnTo>
                                    <a:pt x="1668" y="190"/>
                                  </a:lnTo>
                                  <a:lnTo>
                                    <a:pt x="1682" y="205"/>
                                  </a:lnTo>
                                  <a:lnTo>
                                    <a:pt x="1697" y="219"/>
                                  </a:lnTo>
                                  <a:lnTo>
                                    <a:pt x="1713" y="232"/>
                                  </a:lnTo>
                                  <a:lnTo>
                                    <a:pt x="1730" y="246"/>
                                  </a:lnTo>
                                  <a:lnTo>
                                    <a:pt x="1747" y="259"/>
                                  </a:lnTo>
                                  <a:lnTo>
                                    <a:pt x="1764" y="271"/>
                                  </a:lnTo>
                                  <a:lnTo>
                                    <a:pt x="1783" y="282"/>
                                  </a:lnTo>
                                  <a:lnTo>
                                    <a:pt x="1802" y="292"/>
                                  </a:lnTo>
                                  <a:lnTo>
                                    <a:pt x="1821" y="301"/>
                                  </a:lnTo>
                                  <a:lnTo>
                                    <a:pt x="1840" y="310"/>
                                  </a:lnTo>
                                  <a:lnTo>
                                    <a:pt x="1859" y="319"/>
                                  </a:lnTo>
                                  <a:lnTo>
                                    <a:pt x="1879" y="325"/>
                                  </a:lnTo>
                                  <a:lnTo>
                                    <a:pt x="1898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51"/>
                          <wps:cNvSpPr>
                            <a:spLocks/>
                          </wps:cNvSpPr>
                          <wps:spPr bwMode="auto">
                            <a:xfrm>
                              <a:off x="2644" y="2406"/>
                              <a:ext cx="211" cy="144"/>
                            </a:xfrm>
                            <a:custGeom>
                              <a:avLst/>
                              <a:gdLst>
                                <a:gd name="T0" fmla="*/ 1790 w 1900"/>
                                <a:gd name="T1" fmla="*/ 404 h 1294"/>
                                <a:gd name="T2" fmla="*/ 1705 w 1900"/>
                                <a:gd name="T3" fmla="*/ 478 h 1294"/>
                                <a:gd name="T4" fmla="*/ 1646 w 1900"/>
                                <a:gd name="T5" fmla="*/ 549 h 1294"/>
                                <a:gd name="T6" fmla="*/ 1580 w 1900"/>
                                <a:gd name="T7" fmla="*/ 650 h 1294"/>
                                <a:gd name="T8" fmla="*/ 1531 w 1900"/>
                                <a:gd name="T9" fmla="*/ 763 h 1294"/>
                                <a:gd name="T10" fmla="*/ 1501 w 1900"/>
                                <a:gd name="T11" fmla="*/ 879 h 1294"/>
                                <a:gd name="T12" fmla="*/ 1490 w 1900"/>
                                <a:gd name="T13" fmla="*/ 997 h 1294"/>
                                <a:gd name="T14" fmla="*/ 1488 w 1900"/>
                                <a:gd name="T15" fmla="*/ 1023 h 1294"/>
                                <a:gd name="T16" fmla="*/ 1484 w 1900"/>
                                <a:gd name="T17" fmla="*/ 1021 h 1294"/>
                                <a:gd name="T18" fmla="*/ 1400 w 1900"/>
                                <a:gd name="T19" fmla="*/ 971 h 1294"/>
                                <a:gd name="T20" fmla="*/ 1281 w 1900"/>
                                <a:gd name="T21" fmla="*/ 929 h 1294"/>
                                <a:gd name="T22" fmla="*/ 1154 w 1900"/>
                                <a:gd name="T23" fmla="*/ 915 h 1294"/>
                                <a:gd name="T24" fmla="*/ 1027 w 1900"/>
                                <a:gd name="T25" fmla="*/ 925 h 1294"/>
                                <a:gd name="T26" fmla="*/ 901 w 1900"/>
                                <a:gd name="T27" fmla="*/ 960 h 1294"/>
                                <a:gd name="T28" fmla="*/ 782 w 1900"/>
                                <a:gd name="T29" fmla="*/ 1020 h 1294"/>
                                <a:gd name="T30" fmla="*/ 670 w 1900"/>
                                <a:gd name="T31" fmla="*/ 1102 h 1294"/>
                                <a:gd name="T32" fmla="*/ 573 w 1900"/>
                                <a:gd name="T33" fmla="*/ 1207 h 1294"/>
                                <a:gd name="T34" fmla="*/ 537 w 1900"/>
                                <a:gd name="T35" fmla="*/ 1258 h 1294"/>
                                <a:gd name="T36" fmla="*/ 522 w 1900"/>
                                <a:gd name="T37" fmla="*/ 1287 h 1294"/>
                                <a:gd name="T38" fmla="*/ 483 w 1900"/>
                                <a:gd name="T39" fmla="*/ 1257 h 1294"/>
                                <a:gd name="T40" fmla="*/ 431 w 1900"/>
                                <a:gd name="T41" fmla="*/ 1213 h 1294"/>
                                <a:gd name="T42" fmla="*/ 346 w 1900"/>
                                <a:gd name="T43" fmla="*/ 1159 h 1294"/>
                                <a:gd name="T44" fmla="*/ 244 w 1900"/>
                                <a:gd name="T45" fmla="*/ 1120 h 1294"/>
                                <a:gd name="T46" fmla="*/ 138 w 1900"/>
                                <a:gd name="T47" fmla="*/ 1101 h 1294"/>
                                <a:gd name="T48" fmla="*/ 28 w 1900"/>
                                <a:gd name="T49" fmla="*/ 1101 h 1294"/>
                                <a:gd name="T50" fmla="*/ 75 w 1900"/>
                                <a:gd name="T51" fmla="*/ 1043 h 1294"/>
                                <a:gd name="T52" fmla="*/ 163 w 1900"/>
                                <a:gd name="T53" fmla="*/ 947 h 1294"/>
                                <a:gd name="T54" fmla="*/ 235 w 1900"/>
                                <a:gd name="T55" fmla="*/ 838 h 1294"/>
                                <a:gd name="T56" fmla="*/ 285 w 1900"/>
                                <a:gd name="T57" fmla="*/ 723 h 1294"/>
                                <a:gd name="T58" fmla="*/ 315 w 1900"/>
                                <a:gd name="T59" fmla="*/ 606 h 1294"/>
                                <a:gd name="T60" fmla="*/ 326 w 1900"/>
                                <a:gd name="T61" fmla="*/ 487 h 1294"/>
                                <a:gd name="T62" fmla="*/ 392 w 1900"/>
                                <a:gd name="T63" fmla="*/ 424 h 1294"/>
                                <a:gd name="T64" fmla="*/ 476 w 1900"/>
                                <a:gd name="T65" fmla="*/ 367 h 1294"/>
                                <a:gd name="T66" fmla="*/ 555 w 1900"/>
                                <a:gd name="T67" fmla="*/ 299 h 1294"/>
                                <a:gd name="T68" fmla="*/ 626 w 1900"/>
                                <a:gd name="T69" fmla="*/ 218 h 1294"/>
                                <a:gd name="T70" fmla="*/ 642 w 1900"/>
                                <a:gd name="T71" fmla="*/ 194 h 1294"/>
                                <a:gd name="T72" fmla="*/ 643 w 1900"/>
                                <a:gd name="T73" fmla="*/ 192 h 1294"/>
                                <a:gd name="T74" fmla="*/ 725 w 1900"/>
                                <a:gd name="T75" fmla="*/ 239 h 1294"/>
                                <a:gd name="T76" fmla="*/ 840 w 1900"/>
                                <a:gd name="T77" fmla="*/ 279 h 1294"/>
                                <a:gd name="T78" fmla="*/ 961 w 1900"/>
                                <a:gd name="T79" fmla="*/ 294 h 1294"/>
                                <a:gd name="T80" fmla="*/ 1083 w 1900"/>
                                <a:gd name="T81" fmla="*/ 286 h 1294"/>
                                <a:gd name="T82" fmla="*/ 1204 w 1900"/>
                                <a:gd name="T83" fmla="*/ 254 h 1294"/>
                                <a:gd name="T84" fmla="*/ 1320 w 1900"/>
                                <a:gd name="T85" fmla="*/ 200 h 1294"/>
                                <a:gd name="T86" fmla="*/ 1429 w 1900"/>
                                <a:gd name="T87" fmla="*/ 125 h 1294"/>
                                <a:gd name="T88" fmla="*/ 1526 w 1900"/>
                                <a:gd name="T89" fmla="*/ 27 h 1294"/>
                                <a:gd name="T90" fmla="*/ 1595 w 1900"/>
                                <a:gd name="T91" fmla="*/ 92 h 1294"/>
                                <a:gd name="T92" fmla="*/ 1641 w 1900"/>
                                <a:gd name="T93" fmla="*/ 159 h 1294"/>
                                <a:gd name="T94" fmla="*/ 1699 w 1900"/>
                                <a:gd name="T95" fmla="*/ 219 h 1294"/>
                                <a:gd name="T96" fmla="*/ 1765 w 1900"/>
                                <a:gd name="T97" fmla="*/ 271 h 1294"/>
                                <a:gd name="T98" fmla="*/ 1840 w 1900"/>
                                <a:gd name="T99" fmla="*/ 311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900" h="1294">
                                  <a:moveTo>
                                    <a:pt x="1900" y="333"/>
                                  </a:moveTo>
                                  <a:lnTo>
                                    <a:pt x="1862" y="354"/>
                                  </a:lnTo>
                                  <a:lnTo>
                                    <a:pt x="1825" y="378"/>
                                  </a:lnTo>
                                  <a:lnTo>
                                    <a:pt x="1790" y="404"/>
                                  </a:lnTo>
                                  <a:lnTo>
                                    <a:pt x="1755" y="432"/>
                                  </a:lnTo>
                                  <a:lnTo>
                                    <a:pt x="1738" y="447"/>
                                  </a:lnTo>
                                  <a:lnTo>
                                    <a:pt x="1722" y="463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90" y="495"/>
                                  </a:lnTo>
                                  <a:lnTo>
                                    <a:pt x="1675" y="512"/>
                                  </a:lnTo>
                                  <a:lnTo>
                                    <a:pt x="1660" y="530"/>
                                  </a:lnTo>
                                  <a:lnTo>
                                    <a:pt x="1646" y="549"/>
                                  </a:lnTo>
                                  <a:lnTo>
                                    <a:pt x="1631" y="568"/>
                                  </a:lnTo>
                                  <a:lnTo>
                                    <a:pt x="1613" y="594"/>
                                  </a:lnTo>
                                  <a:lnTo>
                                    <a:pt x="1596" y="622"/>
                                  </a:lnTo>
                                  <a:lnTo>
                                    <a:pt x="1580" y="650"/>
                                  </a:lnTo>
                                  <a:lnTo>
                                    <a:pt x="1566" y="678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542" y="734"/>
                                  </a:lnTo>
                                  <a:lnTo>
                                    <a:pt x="1531" y="763"/>
                                  </a:lnTo>
                                  <a:lnTo>
                                    <a:pt x="1522" y="792"/>
                                  </a:lnTo>
                                  <a:lnTo>
                                    <a:pt x="1513" y="822"/>
                                  </a:lnTo>
                                  <a:lnTo>
                                    <a:pt x="1506" y="851"/>
                                  </a:lnTo>
                                  <a:lnTo>
                                    <a:pt x="1501" y="879"/>
                                  </a:lnTo>
                                  <a:lnTo>
                                    <a:pt x="1496" y="909"/>
                                  </a:lnTo>
                                  <a:lnTo>
                                    <a:pt x="1493" y="938"/>
                                  </a:lnTo>
                                  <a:lnTo>
                                    <a:pt x="1491" y="968"/>
                                  </a:lnTo>
                                  <a:lnTo>
                                    <a:pt x="1490" y="997"/>
                                  </a:lnTo>
                                  <a:lnTo>
                                    <a:pt x="1490" y="1026"/>
                                  </a:lnTo>
                                  <a:lnTo>
                                    <a:pt x="1489" y="102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8" y="1023"/>
                                  </a:lnTo>
                                  <a:lnTo>
                                    <a:pt x="1486" y="1023"/>
                                  </a:lnTo>
                                  <a:lnTo>
                                    <a:pt x="1485" y="1022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57" y="1002"/>
                                  </a:lnTo>
                                  <a:lnTo>
                                    <a:pt x="1429" y="986"/>
                                  </a:lnTo>
                                  <a:lnTo>
                                    <a:pt x="1400" y="971"/>
                                  </a:lnTo>
                                  <a:lnTo>
                                    <a:pt x="1371" y="958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11" y="937"/>
                                  </a:lnTo>
                                  <a:lnTo>
                                    <a:pt x="1281" y="929"/>
                                  </a:lnTo>
                                  <a:lnTo>
                                    <a:pt x="1250" y="924"/>
                                  </a:lnTo>
                                  <a:lnTo>
                                    <a:pt x="1218" y="918"/>
                                  </a:lnTo>
                                  <a:lnTo>
                                    <a:pt x="1187" y="916"/>
                                  </a:lnTo>
                                  <a:lnTo>
                                    <a:pt x="1154" y="915"/>
                                  </a:lnTo>
                                  <a:lnTo>
                                    <a:pt x="1122" y="915"/>
                                  </a:lnTo>
                                  <a:lnTo>
                                    <a:pt x="1090" y="916"/>
                                  </a:lnTo>
                                  <a:lnTo>
                                    <a:pt x="1059" y="919"/>
                                  </a:lnTo>
                                  <a:lnTo>
                                    <a:pt x="1027" y="925"/>
                                  </a:lnTo>
                                  <a:lnTo>
                                    <a:pt x="995" y="931"/>
                                  </a:lnTo>
                                  <a:lnTo>
                                    <a:pt x="964" y="939"/>
                                  </a:lnTo>
                                  <a:lnTo>
                                    <a:pt x="932" y="949"/>
                                  </a:lnTo>
                                  <a:lnTo>
                                    <a:pt x="901" y="960"/>
                                  </a:lnTo>
                                  <a:lnTo>
                                    <a:pt x="871" y="972"/>
                                  </a:lnTo>
                                  <a:lnTo>
                                    <a:pt x="840" y="987"/>
                                  </a:lnTo>
                                  <a:lnTo>
                                    <a:pt x="810" y="1002"/>
                                  </a:lnTo>
                                  <a:lnTo>
                                    <a:pt x="782" y="1020"/>
                                  </a:lnTo>
                                  <a:lnTo>
                                    <a:pt x="753" y="1038"/>
                                  </a:lnTo>
                                  <a:lnTo>
                                    <a:pt x="724" y="1058"/>
                                  </a:lnTo>
                                  <a:lnTo>
                                    <a:pt x="698" y="1080"/>
                                  </a:lnTo>
                                  <a:lnTo>
                                    <a:pt x="670" y="1102"/>
                                  </a:lnTo>
                                  <a:lnTo>
                                    <a:pt x="644" y="1126"/>
                                  </a:lnTo>
                                  <a:lnTo>
                                    <a:pt x="620" y="1152"/>
                                  </a:lnTo>
                                  <a:lnTo>
                                    <a:pt x="596" y="1179"/>
                                  </a:lnTo>
                                  <a:lnTo>
                                    <a:pt x="573" y="1207"/>
                                  </a:lnTo>
                                  <a:lnTo>
                                    <a:pt x="550" y="1236"/>
                                  </a:lnTo>
                                  <a:lnTo>
                                    <a:pt x="546" y="1244"/>
                                  </a:lnTo>
                                  <a:lnTo>
                                    <a:pt x="542" y="1251"/>
                                  </a:lnTo>
                                  <a:lnTo>
                                    <a:pt x="537" y="1258"/>
                                  </a:lnTo>
                                  <a:lnTo>
                                    <a:pt x="534" y="1265"/>
                                  </a:lnTo>
                                  <a:lnTo>
                                    <a:pt x="529" y="1273"/>
                                  </a:lnTo>
                                  <a:lnTo>
                                    <a:pt x="525" y="1279"/>
                                  </a:lnTo>
                                  <a:lnTo>
                                    <a:pt x="522" y="1287"/>
                                  </a:lnTo>
                                  <a:lnTo>
                                    <a:pt x="517" y="1294"/>
                                  </a:lnTo>
                                  <a:lnTo>
                                    <a:pt x="506" y="1282"/>
                                  </a:lnTo>
                                  <a:lnTo>
                                    <a:pt x="495" y="1269"/>
                                  </a:lnTo>
                                  <a:lnTo>
                                    <a:pt x="483" y="1257"/>
                                  </a:lnTo>
                                  <a:lnTo>
                                    <a:pt x="471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4" y="1223"/>
                                  </a:lnTo>
                                  <a:lnTo>
                                    <a:pt x="431" y="1213"/>
                                  </a:lnTo>
                                  <a:lnTo>
                                    <a:pt x="418" y="1202"/>
                                  </a:lnTo>
                                  <a:lnTo>
                                    <a:pt x="394" y="1186"/>
                                  </a:lnTo>
                                  <a:lnTo>
                                    <a:pt x="370" y="1172"/>
                                  </a:lnTo>
                                  <a:lnTo>
                                    <a:pt x="346" y="1159"/>
                                  </a:lnTo>
                                  <a:lnTo>
                                    <a:pt x="321" y="1148"/>
                                  </a:lnTo>
                                  <a:lnTo>
                                    <a:pt x="296" y="1138"/>
                                  </a:lnTo>
                                  <a:lnTo>
                                    <a:pt x="270" y="1128"/>
                                  </a:lnTo>
                                  <a:lnTo>
                                    <a:pt x="244" y="1120"/>
                                  </a:lnTo>
                                  <a:lnTo>
                                    <a:pt x="217" y="1113"/>
                                  </a:lnTo>
                                  <a:lnTo>
                                    <a:pt x="191" y="1108"/>
                                  </a:lnTo>
                                  <a:lnTo>
                                    <a:pt x="164" y="1104"/>
                                  </a:lnTo>
                                  <a:lnTo>
                                    <a:pt x="138" y="1101"/>
                                  </a:lnTo>
                                  <a:lnTo>
                                    <a:pt x="110" y="1099"/>
                                  </a:lnTo>
                                  <a:lnTo>
                                    <a:pt x="82" y="1099"/>
                                  </a:lnTo>
                                  <a:lnTo>
                                    <a:pt x="56" y="1099"/>
                                  </a:lnTo>
                                  <a:lnTo>
                                    <a:pt x="28" y="110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" y="1084"/>
                                  </a:lnTo>
                                  <a:lnTo>
                                    <a:pt x="50" y="1064"/>
                                  </a:lnTo>
                                  <a:lnTo>
                                    <a:pt x="75" y="1043"/>
                                  </a:lnTo>
                                  <a:lnTo>
                                    <a:pt x="98" y="1021"/>
                                  </a:lnTo>
                                  <a:lnTo>
                                    <a:pt x="121" y="998"/>
                                  </a:lnTo>
                                  <a:lnTo>
                                    <a:pt x="142" y="974"/>
                                  </a:lnTo>
                                  <a:lnTo>
                                    <a:pt x="163" y="947"/>
                                  </a:lnTo>
                                  <a:lnTo>
                                    <a:pt x="183" y="920"/>
                                  </a:lnTo>
                                  <a:lnTo>
                                    <a:pt x="202" y="894"/>
                                  </a:lnTo>
                                  <a:lnTo>
                                    <a:pt x="218" y="866"/>
                                  </a:lnTo>
                                  <a:lnTo>
                                    <a:pt x="235" y="838"/>
                                  </a:lnTo>
                                  <a:lnTo>
                                    <a:pt x="249" y="809"/>
                                  </a:lnTo>
                                  <a:lnTo>
                                    <a:pt x="262" y="781"/>
                                  </a:lnTo>
                                  <a:lnTo>
                                    <a:pt x="274" y="752"/>
                                  </a:lnTo>
                                  <a:lnTo>
                                    <a:pt x="285" y="723"/>
                                  </a:lnTo>
                                  <a:lnTo>
                                    <a:pt x="294" y="693"/>
                                  </a:lnTo>
                                  <a:lnTo>
                                    <a:pt x="303" y="664"/>
                                  </a:lnTo>
                                  <a:lnTo>
                                    <a:pt x="309" y="634"/>
                                  </a:lnTo>
                                  <a:lnTo>
                                    <a:pt x="315" y="606"/>
                                  </a:lnTo>
                                  <a:lnTo>
                                    <a:pt x="319" y="576"/>
                                  </a:lnTo>
                                  <a:lnTo>
                                    <a:pt x="322" y="546"/>
                                  </a:lnTo>
                                  <a:lnTo>
                                    <a:pt x="325" y="517"/>
                                  </a:lnTo>
                                  <a:lnTo>
                                    <a:pt x="326" y="487"/>
                                  </a:lnTo>
                                  <a:lnTo>
                                    <a:pt x="326" y="457"/>
                                  </a:lnTo>
                                  <a:lnTo>
                                    <a:pt x="348" y="447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92" y="424"/>
                                  </a:lnTo>
                                  <a:lnTo>
                                    <a:pt x="413" y="411"/>
                                  </a:lnTo>
                                  <a:lnTo>
                                    <a:pt x="435" y="397"/>
                                  </a:lnTo>
                                  <a:lnTo>
                                    <a:pt x="456" y="383"/>
                                  </a:lnTo>
                                  <a:lnTo>
                                    <a:pt x="476" y="367"/>
                                  </a:lnTo>
                                  <a:lnTo>
                                    <a:pt x="497" y="352"/>
                                  </a:lnTo>
                                  <a:lnTo>
                                    <a:pt x="516" y="335"/>
                                  </a:lnTo>
                                  <a:lnTo>
                                    <a:pt x="536" y="317"/>
                                  </a:lnTo>
                                  <a:lnTo>
                                    <a:pt x="555" y="299"/>
                                  </a:lnTo>
                                  <a:lnTo>
                                    <a:pt x="574" y="280"/>
                                  </a:lnTo>
                                  <a:lnTo>
                                    <a:pt x="591" y="260"/>
                                  </a:lnTo>
                                  <a:lnTo>
                                    <a:pt x="608" y="240"/>
                                  </a:lnTo>
                                  <a:lnTo>
                                    <a:pt x="626" y="218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2" y="195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3" y="193"/>
                                  </a:lnTo>
                                  <a:lnTo>
                                    <a:pt x="643" y="192"/>
                                  </a:lnTo>
                                  <a:lnTo>
                                    <a:pt x="644" y="192"/>
                                  </a:lnTo>
                                  <a:lnTo>
                                    <a:pt x="670" y="209"/>
                                  </a:lnTo>
                                  <a:lnTo>
                                    <a:pt x="698" y="224"/>
                                  </a:lnTo>
                                  <a:lnTo>
                                    <a:pt x="725" y="239"/>
                                  </a:lnTo>
                                  <a:lnTo>
                                    <a:pt x="753" y="251"/>
                                  </a:lnTo>
                                  <a:lnTo>
                                    <a:pt x="782" y="262"/>
                                  </a:lnTo>
                                  <a:lnTo>
                                    <a:pt x="810" y="271"/>
                                  </a:lnTo>
                                  <a:lnTo>
                                    <a:pt x="840" y="279"/>
                                  </a:lnTo>
                                  <a:lnTo>
                                    <a:pt x="870" y="285"/>
                                  </a:lnTo>
                                  <a:lnTo>
                                    <a:pt x="900" y="290"/>
                                  </a:lnTo>
                                  <a:lnTo>
                                    <a:pt x="930" y="293"/>
                                  </a:lnTo>
                                  <a:lnTo>
                                    <a:pt x="961" y="294"/>
                                  </a:lnTo>
                                  <a:lnTo>
                                    <a:pt x="991" y="294"/>
                                  </a:lnTo>
                                  <a:lnTo>
                                    <a:pt x="1022" y="293"/>
                                  </a:lnTo>
                                  <a:lnTo>
                                    <a:pt x="1053" y="290"/>
                                  </a:lnTo>
                                  <a:lnTo>
                                    <a:pt x="1083" y="286"/>
                                  </a:lnTo>
                                  <a:lnTo>
                                    <a:pt x="1114" y="280"/>
                                  </a:lnTo>
                                  <a:lnTo>
                                    <a:pt x="1143" y="273"/>
                                  </a:lnTo>
                                  <a:lnTo>
                                    <a:pt x="1174" y="264"/>
                                  </a:lnTo>
                                  <a:lnTo>
                                    <a:pt x="1204" y="254"/>
                                  </a:lnTo>
                                  <a:lnTo>
                                    <a:pt x="1234" y="242"/>
                                  </a:lnTo>
                                  <a:lnTo>
                                    <a:pt x="1263" y="230"/>
                                  </a:lnTo>
                                  <a:lnTo>
                                    <a:pt x="1292" y="215"/>
                                  </a:lnTo>
                                  <a:lnTo>
                                    <a:pt x="1320" y="200"/>
                                  </a:lnTo>
                                  <a:lnTo>
                                    <a:pt x="1349" y="183"/>
                                  </a:lnTo>
                                  <a:lnTo>
                                    <a:pt x="1376" y="164"/>
                                  </a:lnTo>
                                  <a:lnTo>
                                    <a:pt x="1403" y="145"/>
                                  </a:lnTo>
                                  <a:lnTo>
                                    <a:pt x="1429" y="125"/>
                                  </a:lnTo>
                                  <a:lnTo>
                                    <a:pt x="1454" y="101"/>
                                  </a:lnTo>
                                  <a:lnTo>
                                    <a:pt x="1480" y="78"/>
                                  </a:lnTo>
                                  <a:lnTo>
                                    <a:pt x="1503" y="54"/>
                                  </a:lnTo>
                                  <a:lnTo>
                                    <a:pt x="1526" y="27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65" y="38"/>
                                  </a:lnTo>
                                  <a:lnTo>
                                    <a:pt x="1584" y="75"/>
                                  </a:lnTo>
                                  <a:lnTo>
                                    <a:pt x="1595" y="92"/>
                                  </a:lnTo>
                                  <a:lnTo>
                                    <a:pt x="1605" y="109"/>
                                  </a:lnTo>
                                  <a:lnTo>
                                    <a:pt x="1617" y="127"/>
                                  </a:lnTo>
                                  <a:lnTo>
                                    <a:pt x="1629" y="143"/>
                                  </a:lnTo>
                                  <a:lnTo>
                                    <a:pt x="1641" y="159"/>
                                  </a:lnTo>
                                  <a:lnTo>
                                    <a:pt x="1655" y="174"/>
                                  </a:lnTo>
                                  <a:lnTo>
                                    <a:pt x="1669" y="190"/>
                                  </a:lnTo>
                                  <a:lnTo>
                                    <a:pt x="1683" y="205"/>
                                  </a:lnTo>
                                  <a:lnTo>
                                    <a:pt x="1699" y="219"/>
                                  </a:lnTo>
                                  <a:lnTo>
                                    <a:pt x="1714" y="233"/>
                                  </a:lnTo>
                                  <a:lnTo>
                                    <a:pt x="1731" y="246"/>
                                  </a:lnTo>
                                  <a:lnTo>
                                    <a:pt x="1748" y="259"/>
                                  </a:lnTo>
                                  <a:lnTo>
                                    <a:pt x="1765" y="271"/>
                                  </a:lnTo>
                                  <a:lnTo>
                                    <a:pt x="1784" y="282"/>
                                  </a:lnTo>
                                  <a:lnTo>
                                    <a:pt x="1803" y="292"/>
                                  </a:lnTo>
                                  <a:lnTo>
                                    <a:pt x="1822" y="302"/>
                                  </a:lnTo>
                                  <a:lnTo>
                                    <a:pt x="1840" y="311"/>
                                  </a:lnTo>
                                  <a:lnTo>
                                    <a:pt x="1860" y="319"/>
                                  </a:lnTo>
                                  <a:lnTo>
                                    <a:pt x="1880" y="326"/>
                                  </a:lnTo>
                                  <a:lnTo>
                                    <a:pt x="190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7" y="2833"/>
                              <a:ext cx="89" cy="221"/>
                            </a:xfrm>
                            <a:prstGeom prst="rect">
                              <a:avLst/>
                            </a:prstGeom>
                            <a:solidFill>
                              <a:srgbClr val="663F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53"/>
                          <wps:cNvSpPr>
                            <a:spLocks/>
                          </wps:cNvSpPr>
                          <wps:spPr bwMode="auto">
                            <a:xfrm>
                              <a:off x="2011" y="2199"/>
                              <a:ext cx="800" cy="777"/>
                            </a:xfrm>
                            <a:custGeom>
                              <a:avLst/>
                              <a:gdLst>
                                <a:gd name="T0" fmla="*/ 7066 w 7204"/>
                                <a:gd name="T1" fmla="*/ 4050 h 6986"/>
                                <a:gd name="T2" fmla="*/ 6686 w 7204"/>
                                <a:gd name="T3" fmla="*/ 3794 h 6986"/>
                                <a:gd name="T4" fmla="*/ 6393 w 7204"/>
                                <a:gd name="T5" fmla="*/ 3318 h 6986"/>
                                <a:gd name="T6" fmla="*/ 6447 w 7204"/>
                                <a:gd name="T7" fmla="*/ 2884 h 6986"/>
                                <a:gd name="T8" fmla="*/ 6393 w 7204"/>
                                <a:gd name="T9" fmla="*/ 2359 h 6986"/>
                                <a:gd name="T10" fmla="*/ 6052 w 7204"/>
                                <a:gd name="T11" fmla="*/ 2028 h 6986"/>
                                <a:gd name="T12" fmla="*/ 5693 w 7204"/>
                                <a:gd name="T13" fmla="*/ 2003 h 6986"/>
                                <a:gd name="T14" fmla="*/ 5496 w 7204"/>
                                <a:gd name="T15" fmla="*/ 1608 h 6986"/>
                                <a:gd name="T16" fmla="*/ 5126 w 7204"/>
                                <a:gd name="T17" fmla="*/ 1424 h 6986"/>
                                <a:gd name="T18" fmla="*/ 4938 w 7204"/>
                                <a:gd name="T19" fmla="*/ 1383 h 6986"/>
                                <a:gd name="T20" fmla="*/ 4831 w 7204"/>
                                <a:gd name="T21" fmla="*/ 948 h 6986"/>
                                <a:gd name="T22" fmla="*/ 4462 w 7204"/>
                                <a:gd name="T23" fmla="*/ 654 h 6986"/>
                                <a:gd name="T24" fmla="*/ 4181 w 7204"/>
                                <a:gd name="T25" fmla="*/ 578 h 6986"/>
                                <a:gd name="T26" fmla="*/ 3965 w 7204"/>
                                <a:gd name="T27" fmla="*/ 166 h 6986"/>
                                <a:gd name="T28" fmla="*/ 3560 w 7204"/>
                                <a:gd name="T29" fmla="*/ 0 h 6986"/>
                                <a:gd name="T30" fmla="*/ 3132 w 7204"/>
                                <a:gd name="T31" fmla="*/ 187 h 6986"/>
                                <a:gd name="T32" fmla="*/ 2928 w 7204"/>
                                <a:gd name="T33" fmla="*/ 644 h 6986"/>
                                <a:gd name="T34" fmla="*/ 2874 w 7204"/>
                                <a:gd name="T35" fmla="*/ 1155 h 6986"/>
                                <a:gd name="T36" fmla="*/ 2769 w 7204"/>
                                <a:gd name="T37" fmla="*/ 1599 h 6986"/>
                                <a:gd name="T38" fmla="*/ 2704 w 7204"/>
                                <a:gd name="T39" fmla="*/ 1651 h 6986"/>
                                <a:gd name="T40" fmla="*/ 2304 w 7204"/>
                                <a:gd name="T41" fmla="*/ 1424 h 6986"/>
                                <a:gd name="T42" fmla="*/ 1916 w 7204"/>
                                <a:gd name="T43" fmla="*/ 1398 h 6986"/>
                                <a:gd name="T44" fmla="*/ 1548 w 7204"/>
                                <a:gd name="T45" fmla="*/ 1692 h 6986"/>
                                <a:gd name="T46" fmla="*/ 1446 w 7204"/>
                                <a:gd name="T47" fmla="*/ 2195 h 6986"/>
                                <a:gd name="T48" fmla="*/ 1239 w 7204"/>
                                <a:gd name="T49" fmla="*/ 2653 h 6986"/>
                                <a:gd name="T50" fmla="*/ 936 w 7204"/>
                                <a:gd name="T51" fmla="*/ 2992 h 6986"/>
                                <a:gd name="T52" fmla="*/ 672 w 7204"/>
                                <a:gd name="T53" fmla="*/ 3346 h 6986"/>
                                <a:gd name="T54" fmla="*/ 659 w 7204"/>
                                <a:gd name="T55" fmla="*/ 3820 h 6986"/>
                                <a:gd name="T56" fmla="*/ 852 w 7204"/>
                                <a:gd name="T57" fmla="*/ 4279 h 6986"/>
                                <a:gd name="T58" fmla="*/ 789 w 7204"/>
                                <a:gd name="T59" fmla="*/ 4622 h 6986"/>
                                <a:gd name="T60" fmla="*/ 571 w 7204"/>
                                <a:gd name="T61" fmla="*/ 4647 h 6986"/>
                                <a:gd name="T62" fmla="*/ 165 w 7204"/>
                                <a:gd name="T63" fmla="*/ 4878 h 6986"/>
                                <a:gd name="T64" fmla="*/ 0 w 7204"/>
                                <a:gd name="T65" fmla="*/ 5360 h 6986"/>
                                <a:gd name="T66" fmla="*/ 148 w 7204"/>
                                <a:gd name="T67" fmla="*/ 5819 h 6986"/>
                                <a:gd name="T68" fmla="*/ 519 w 7204"/>
                                <a:gd name="T69" fmla="*/ 6062 h 6986"/>
                                <a:gd name="T70" fmla="*/ 582 w 7204"/>
                                <a:gd name="T71" fmla="*/ 6408 h 6986"/>
                                <a:gd name="T72" fmla="*/ 843 w 7204"/>
                                <a:gd name="T73" fmla="*/ 6822 h 6986"/>
                                <a:gd name="T74" fmla="*/ 1268 w 7204"/>
                                <a:gd name="T75" fmla="*/ 6941 h 6986"/>
                                <a:gd name="T76" fmla="*/ 1574 w 7204"/>
                                <a:gd name="T77" fmla="*/ 6804 h 6986"/>
                                <a:gd name="T78" fmla="*/ 1796 w 7204"/>
                                <a:gd name="T79" fmla="*/ 6554 h 6986"/>
                                <a:gd name="T80" fmla="*/ 2185 w 7204"/>
                                <a:gd name="T81" fmla="*/ 6567 h 6986"/>
                                <a:gd name="T82" fmla="*/ 2460 w 7204"/>
                                <a:gd name="T83" fmla="*/ 6381 h 6986"/>
                                <a:gd name="T84" fmla="*/ 2621 w 7204"/>
                                <a:gd name="T85" fmla="*/ 6211 h 6986"/>
                                <a:gd name="T86" fmla="*/ 3011 w 7204"/>
                                <a:gd name="T87" fmla="*/ 6275 h 6986"/>
                                <a:gd name="T88" fmla="*/ 3445 w 7204"/>
                                <a:gd name="T89" fmla="*/ 6387 h 6986"/>
                                <a:gd name="T90" fmla="*/ 3732 w 7204"/>
                                <a:gd name="T91" fmla="*/ 6255 h 6986"/>
                                <a:gd name="T92" fmla="*/ 3979 w 7204"/>
                                <a:gd name="T93" fmla="*/ 6068 h 6986"/>
                                <a:gd name="T94" fmla="*/ 4234 w 7204"/>
                                <a:gd name="T95" fmla="*/ 6121 h 6986"/>
                                <a:gd name="T96" fmla="*/ 4396 w 7204"/>
                                <a:gd name="T97" fmla="*/ 6319 h 6986"/>
                                <a:gd name="T98" fmla="*/ 4682 w 7204"/>
                                <a:gd name="T99" fmla="*/ 6505 h 6986"/>
                                <a:gd name="T100" fmla="*/ 4866 w 7204"/>
                                <a:gd name="T101" fmla="*/ 6526 h 6986"/>
                                <a:gd name="T102" fmla="*/ 5075 w 7204"/>
                                <a:gd name="T103" fmla="*/ 6842 h 6986"/>
                                <a:gd name="T104" fmla="*/ 5407 w 7204"/>
                                <a:gd name="T105" fmla="*/ 6984 h 6986"/>
                                <a:gd name="T106" fmla="*/ 5719 w 7204"/>
                                <a:gd name="T107" fmla="*/ 6923 h 6986"/>
                                <a:gd name="T108" fmla="*/ 6103 w 7204"/>
                                <a:gd name="T109" fmla="*/ 6714 h 6986"/>
                                <a:gd name="T110" fmla="*/ 6529 w 7204"/>
                                <a:gd name="T111" fmla="*/ 6574 h 6986"/>
                                <a:gd name="T112" fmla="*/ 6771 w 7204"/>
                                <a:gd name="T113" fmla="*/ 6144 h 6986"/>
                                <a:gd name="T114" fmla="*/ 6803 w 7204"/>
                                <a:gd name="T115" fmla="*/ 5743 h 6986"/>
                                <a:gd name="T116" fmla="*/ 7007 w 7204"/>
                                <a:gd name="T117" fmla="*/ 5482 h 6986"/>
                                <a:gd name="T118" fmla="*/ 7077 w 7204"/>
                                <a:gd name="T119" fmla="*/ 5132 h 6986"/>
                                <a:gd name="T120" fmla="*/ 7163 w 7204"/>
                                <a:gd name="T121" fmla="*/ 4748 h 6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204" h="6986">
                                  <a:moveTo>
                                    <a:pt x="7204" y="4496"/>
                                  </a:moveTo>
                                  <a:lnTo>
                                    <a:pt x="7204" y="4460"/>
                                  </a:lnTo>
                                  <a:lnTo>
                                    <a:pt x="7201" y="4425"/>
                                  </a:lnTo>
                                  <a:lnTo>
                                    <a:pt x="7197" y="4389"/>
                                  </a:lnTo>
                                  <a:lnTo>
                                    <a:pt x="7192" y="4355"/>
                                  </a:lnTo>
                                  <a:lnTo>
                                    <a:pt x="7185" y="4322"/>
                                  </a:lnTo>
                                  <a:lnTo>
                                    <a:pt x="7177" y="4289"/>
                                  </a:lnTo>
                                  <a:lnTo>
                                    <a:pt x="7167" y="4255"/>
                                  </a:lnTo>
                                  <a:lnTo>
                                    <a:pt x="7156" y="4224"/>
                                  </a:lnTo>
                                  <a:lnTo>
                                    <a:pt x="7144" y="4193"/>
                                  </a:lnTo>
                                  <a:lnTo>
                                    <a:pt x="7131" y="4162"/>
                                  </a:lnTo>
                                  <a:lnTo>
                                    <a:pt x="7117" y="4133"/>
                                  </a:lnTo>
                                  <a:lnTo>
                                    <a:pt x="7100" y="4105"/>
                                  </a:lnTo>
                                  <a:lnTo>
                                    <a:pt x="7083" y="4077"/>
                                  </a:lnTo>
                                  <a:lnTo>
                                    <a:pt x="7066" y="4050"/>
                                  </a:lnTo>
                                  <a:lnTo>
                                    <a:pt x="7046" y="4025"/>
                                  </a:lnTo>
                                  <a:lnTo>
                                    <a:pt x="7026" y="4000"/>
                                  </a:lnTo>
                                  <a:lnTo>
                                    <a:pt x="7005" y="3976"/>
                                  </a:lnTo>
                                  <a:lnTo>
                                    <a:pt x="6983" y="3954"/>
                                  </a:lnTo>
                                  <a:lnTo>
                                    <a:pt x="6959" y="3933"/>
                                  </a:lnTo>
                                  <a:lnTo>
                                    <a:pt x="6935" y="3913"/>
                                  </a:lnTo>
                                  <a:lnTo>
                                    <a:pt x="6911" y="3894"/>
                                  </a:lnTo>
                                  <a:lnTo>
                                    <a:pt x="6885" y="3876"/>
                                  </a:lnTo>
                                  <a:lnTo>
                                    <a:pt x="6859" y="3861"/>
                                  </a:lnTo>
                                  <a:lnTo>
                                    <a:pt x="6832" y="3845"/>
                                  </a:lnTo>
                                  <a:lnTo>
                                    <a:pt x="6803" y="3833"/>
                                  </a:lnTo>
                                  <a:lnTo>
                                    <a:pt x="6776" y="3821"/>
                                  </a:lnTo>
                                  <a:lnTo>
                                    <a:pt x="6746" y="3810"/>
                                  </a:lnTo>
                                  <a:lnTo>
                                    <a:pt x="6717" y="3801"/>
                                  </a:lnTo>
                                  <a:lnTo>
                                    <a:pt x="6686" y="3794"/>
                                  </a:lnTo>
                                  <a:lnTo>
                                    <a:pt x="6656" y="3789"/>
                                  </a:lnTo>
                                  <a:lnTo>
                                    <a:pt x="6624" y="3784"/>
                                  </a:lnTo>
                                  <a:lnTo>
                                    <a:pt x="6593" y="3782"/>
                                  </a:lnTo>
                                  <a:lnTo>
                                    <a:pt x="6589" y="3737"/>
                                  </a:lnTo>
                                  <a:lnTo>
                                    <a:pt x="6581" y="3692"/>
                                  </a:lnTo>
                                  <a:lnTo>
                                    <a:pt x="6572" y="3649"/>
                                  </a:lnTo>
                                  <a:lnTo>
                                    <a:pt x="6560" y="3606"/>
                                  </a:lnTo>
                                  <a:lnTo>
                                    <a:pt x="6546" y="3565"/>
                                  </a:lnTo>
                                  <a:lnTo>
                                    <a:pt x="6530" y="3525"/>
                                  </a:lnTo>
                                  <a:lnTo>
                                    <a:pt x="6511" y="3487"/>
                                  </a:lnTo>
                                  <a:lnTo>
                                    <a:pt x="6491" y="3450"/>
                                  </a:lnTo>
                                  <a:lnTo>
                                    <a:pt x="6469" y="3414"/>
                                  </a:lnTo>
                                  <a:lnTo>
                                    <a:pt x="6446" y="3381"/>
                                  </a:lnTo>
                                  <a:lnTo>
                                    <a:pt x="6419" y="3349"/>
                                  </a:lnTo>
                                  <a:lnTo>
                                    <a:pt x="6393" y="3318"/>
                                  </a:lnTo>
                                  <a:lnTo>
                                    <a:pt x="6364" y="3290"/>
                                  </a:lnTo>
                                  <a:lnTo>
                                    <a:pt x="6333" y="3263"/>
                                  </a:lnTo>
                                  <a:lnTo>
                                    <a:pt x="6301" y="3239"/>
                                  </a:lnTo>
                                  <a:lnTo>
                                    <a:pt x="6268" y="3216"/>
                                  </a:lnTo>
                                  <a:lnTo>
                                    <a:pt x="6290" y="3191"/>
                                  </a:lnTo>
                                  <a:lnTo>
                                    <a:pt x="6312" y="3165"/>
                                  </a:lnTo>
                                  <a:lnTo>
                                    <a:pt x="6332" y="3138"/>
                                  </a:lnTo>
                                  <a:lnTo>
                                    <a:pt x="6351" y="3109"/>
                                  </a:lnTo>
                                  <a:lnTo>
                                    <a:pt x="6369" y="3080"/>
                                  </a:lnTo>
                                  <a:lnTo>
                                    <a:pt x="6385" y="3049"/>
                                  </a:lnTo>
                                  <a:lnTo>
                                    <a:pt x="6401" y="3018"/>
                                  </a:lnTo>
                                  <a:lnTo>
                                    <a:pt x="6414" y="2986"/>
                                  </a:lnTo>
                                  <a:lnTo>
                                    <a:pt x="6427" y="2953"/>
                                  </a:lnTo>
                                  <a:lnTo>
                                    <a:pt x="6438" y="2920"/>
                                  </a:lnTo>
                                  <a:lnTo>
                                    <a:pt x="6447" y="2884"/>
                                  </a:lnTo>
                                  <a:lnTo>
                                    <a:pt x="6455" y="2849"/>
                                  </a:lnTo>
                                  <a:lnTo>
                                    <a:pt x="6461" y="2813"/>
                                  </a:lnTo>
                                  <a:lnTo>
                                    <a:pt x="6466" y="2777"/>
                                  </a:lnTo>
                                  <a:lnTo>
                                    <a:pt x="6468" y="2739"/>
                                  </a:lnTo>
                                  <a:lnTo>
                                    <a:pt x="6469" y="2700"/>
                                  </a:lnTo>
                                  <a:lnTo>
                                    <a:pt x="6468" y="2664"/>
                                  </a:lnTo>
                                  <a:lnTo>
                                    <a:pt x="6466" y="2627"/>
                                  </a:lnTo>
                                  <a:lnTo>
                                    <a:pt x="6461" y="2592"/>
                                  </a:lnTo>
                                  <a:lnTo>
                                    <a:pt x="6456" y="2556"/>
                                  </a:lnTo>
                                  <a:lnTo>
                                    <a:pt x="6449" y="2522"/>
                                  </a:lnTo>
                                  <a:lnTo>
                                    <a:pt x="6440" y="2488"/>
                                  </a:lnTo>
                                  <a:lnTo>
                                    <a:pt x="6431" y="2454"/>
                                  </a:lnTo>
                                  <a:lnTo>
                                    <a:pt x="6419" y="2422"/>
                                  </a:lnTo>
                                  <a:lnTo>
                                    <a:pt x="6406" y="2390"/>
                                  </a:lnTo>
                                  <a:lnTo>
                                    <a:pt x="6393" y="2359"/>
                                  </a:lnTo>
                                  <a:lnTo>
                                    <a:pt x="6377" y="2329"/>
                                  </a:lnTo>
                                  <a:lnTo>
                                    <a:pt x="6361" y="2300"/>
                                  </a:lnTo>
                                  <a:lnTo>
                                    <a:pt x="6343" y="2273"/>
                                  </a:lnTo>
                                  <a:lnTo>
                                    <a:pt x="6324" y="2245"/>
                                  </a:lnTo>
                                  <a:lnTo>
                                    <a:pt x="6304" y="2219"/>
                                  </a:lnTo>
                                  <a:lnTo>
                                    <a:pt x="6283" y="2194"/>
                                  </a:lnTo>
                                  <a:lnTo>
                                    <a:pt x="6261" y="2171"/>
                                  </a:lnTo>
                                  <a:lnTo>
                                    <a:pt x="6238" y="2147"/>
                                  </a:lnTo>
                                  <a:lnTo>
                                    <a:pt x="6214" y="2126"/>
                                  </a:lnTo>
                                  <a:lnTo>
                                    <a:pt x="6188" y="2106"/>
                                  </a:lnTo>
                                  <a:lnTo>
                                    <a:pt x="6163" y="2087"/>
                                  </a:lnTo>
                                  <a:lnTo>
                                    <a:pt x="6136" y="2071"/>
                                  </a:lnTo>
                                  <a:lnTo>
                                    <a:pt x="6109" y="2054"/>
                                  </a:lnTo>
                                  <a:lnTo>
                                    <a:pt x="6081" y="2040"/>
                                  </a:lnTo>
                                  <a:lnTo>
                                    <a:pt x="6052" y="2028"/>
                                  </a:lnTo>
                                  <a:lnTo>
                                    <a:pt x="6022" y="2016"/>
                                  </a:lnTo>
                                  <a:lnTo>
                                    <a:pt x="5992" y="2007"/>
                                  </a:lnTo>
                                  <a:lnTo>
                                    <a:pt x="5961" y="1999"/>
                                  </a:lnTo>
                                  <a:lnTo>
                                    <a:pt x="5929" y="1992"/>
                                  </a:lnTo>
                                  <a:lnTo>
                                    <a:pt x="5898" y="1988"/>
                                  </a:lnTo>
                                  <a:lnTo>
                                    <a:pt x="5865" y="1984"/>
                                  </a:lnTo>
                                  <a:lnTo>
                                    <a:pt x="5833" y="1983"/>
                                  </a:lnTo>
                                  <a:lnTo>
                                    <a:pt x="5814" y="1984"/>
                                  </a:lnTo>
                                  <a:lnTo>
                                    <a:pt x="5797" y="1985"/>
                                  </a:lnTo>
                                  <a:lnTo>
                                    <a:pt x="5779" y="1987"/>
                                  </a:lnTo>
                                  <a:lnTo>
                                    <a:pt x="5761" y="1989"/>
                                  </a:lnTo>
                                  <a:lnTo>
                                    <a:pt x="5743" y="1992"/>
                                  </a:lnTo>
                                  <a:lnTo>
                                    <a:pt x="5727" y="1995"/>
                                  </a:lnTo>
                                  <a:lnTo>
                                    <a:pt x="5709" y="1999"/>
                                  </a:lnTo>
                                  <a:lnTo>
                                    <a:pt x="5693" y="2003"/>
                                  </a:lnTo>
                                  <a:lnTo>
                                    <a:pt x="5686" y="1972"/>
                                  </a:lnTo>
                                  <a:lnTo>
                                    <a:pt x="5679" y="1941"/>
                                  </a:lnTo>
                                  <a:lnTo>
                                    <a:pt x="5671" y="1912"/>
                                  </a:lnTo>
                                  <a:lnTo>
                                    <a:pt x="5662" y="1882"/>
                                  </a:lnTo>
                                  <a:lnTo>
                                    <a:pt x="5652" y="1854"/>
                                  </a:lnTo>
                                  <a:lnTo>
                                    <a:pt x="5641" y="1826"/>
                                  </a:lnTo>
                                  <a:lnTo>
                                    <a:pt x="5628" y="1798"/>
                                  </a:lnTo>
                                  <a:lnTo>
                                    <a:pt x="5615" y="1772"/>
                                  </a:lnTo>
                                  <a:lnTo>
                                    <a:pt x="5601" y="1746"/>
                                  </a:lnTo>
                                  <a:lnTo>
                                    <a:pt x="5585" y="1721"/>
                                  </a:lnTo>
                                  <a:lnTo>
                                    <a:pt x="5569" y="1696"/>
                                  </a:lnTo>
                                  <a:lnTo>
                                    <a:pt x="5552" y="1673"/>
                                  </a:lnTo>
                                  <a:lnTo>
                                    <a:pt x="5534" y="1651"/>
                                  </a:lnTo>
                                  <a:lnTo>
                                    <a:pt x="5515" y="1629"/>
                                  </a:lnTo>
                                  <a:lnTo>
                                    <a:pt x="5496" y="1608"/>
                                  </a:lnTo>
                                  <a:lnTo>
                                    <a:pt x="5476" y="1588"/>
                                  </a:lnTo>
                                  <a:lnTo>
                                    <a:pt x="5455" y="1569"/>
                                  </a:lnTo>
                                  <a:lnTo>
                                    <a:pt x="5433" y="1550"/>
                                  </a:lnTo>
                                  <a:lnTo>
                                    <a:pt x="5410" y="1533"/>
                                  </a:lnTo>
                                  <a:lnTo>
                                    <a:pt x="5387" y="1518"/>
                                  </a:lnTo>
                                  <a:lnTo>
                                    <a:pt x="5363" y="1502"/>
                                  </a:lnTo>
                                  <a:lnTo>
                                    <a:pt x="5338" y="1489"/>
                                  </a:lnTo>
                                  <a:lnTo>
                                    <a:pt x="5314" y="1477"/>
                                  </a:lnTo>
                                  <a:lnTo>
                                    <a:pt x="5289" y="1465"/>
                                  </a:lnTo>
                                  <a:lnTo>
                                    <a:pt x="5262" y="1455"/>
                                  </a:lnTo>
                                  <a:lnTo>
                                    <a:pt x="5236" y="1446"/>
                                  </a:lnTo>
                                  <a:lnTo>
                                    <a:pt x="5209" y="1438"/>
                                  </a:lnTo>
                                  <a:lnTo>
                                    <a:pt x="5181" y="1431"/>
                                  </a:lnTo>
                                  <a:lnTo>
                                    <a:pt x="5154" y="1427"/>
                                  </a:lnTo>
                                  <a:lnTo>
                                    <a:pt x="5126" y="1424"/>
                                  </a:lnTo>
                                  <a:lnTo>
                                    <a:pt x="5097" y="1421"/>
                                  </a:lnTo>
                                  <a:lnTo>
                                    <a:pt x="5068" y="1420"/>
                                  </a:lnTo>
                                  <a:lnTo>
                                    <a:pt x="5051" y="1420"/>
                                  </a:lnTo>
                                  <a:lnTo>
                                    <a:pt x="5033" y="1421"/>
                                  </a:lnTo>
                                  <a:lnTo>
                                    <a:pt x="5015" y="1424"/>
                                  </a:lnTo>
                                  <a:lnTo>
                                    <a:pt x="4999" y="1425"/>
                                  </a:lnTo>
                                  <a:lnTo>
                                    <a:pt x="4981" y="1428"/>
                                  </a:lnTo>
                                  <a:lnTo>
                                    <a:pt x="4964" y="1430"/>
                                  </a:lnTo>
                                  <a:lnTo>
                                    <a:pt x="4948" y="1434"/>
                                  </a:lnTo>
                                  <a:lnTo>
                                    <a:pt x="4931" y="1438"/>
                                  </a:lnTo>
                                  <a:lnTo>
                                    <a:pt x="4932" y="1427"/>
                                  </a:lnTo>
                                  <a:lnTo>
                                    <a:pt x="4934" y="1416"/>
                                  </a:lnTo>
                                  <a:lnTo>
                                    <a:pt x="4936" y="1405"/>
                                  </a:lnTo>
                                  <a:lnTo>
                                    <a:pt x="4937" y="1394"/>
                                  </a:lnTo>
                                  <a:lnTo>
                                    <a:pt x="4938" y="1383"/>
                                  </a:lnTo>
                                  <a:lnTo>
                                    <a:pt x="4939" y="1371"/>
                                  </a:lnTo>
                                  <a:lnTo>
                                    <a:pt x="4939" y="1360"/>
                                  </a:lnTo>
                                  <a:lnTo>
                                    <a:pt x="4939" y="1348"/>
                                  </a:lnTo>
                                  <a:lnTo>
                                    <a:pt x="4939" y="1312"/>
                                  </a:lnTo>
                                  <a:lnTo>
                                    <a:pt x="4936" y="1275"/>
                                  </a:lnTo>
                                  <a:lnTo>
                                    <a:pt x="4932" y="1240"/>
                                  </a:lnTo>
                                  <a:lnTo>
                                    <a:pt x="4927" y="1204"/>
                                  </a:lnTo>
                                  <a:lnTo>
                                    <a:pt x="4919" y="1170"/>
                                  </a:lnTo>
                                  <a:lnTo>
                                    <a:pt x="4910" y="1135"/>
                                  </a:lnTo>
                                  <a:lnTo>
                                    <a:pt x="4900" y="1102"/>
                                  </a:lnTo>
                                  <a:lnTo>
                                    <a:pt x="4889" y="1070"/>
                                  </a:lnTo>
                                  <a:lnTo>
                                    <a:pt x="4877" y="1038"/>
                                  </a:lnTo>
                                  <a:lnTo>
                                    <a:pt x="4863" y="1007"/>
                                  </a:lnTo>
                                  <a:lnTo>
                                    <a:pt x="4847" y="977"/>
                                  </a:lnTo>
                                  <a:lnTo>
                                    <a:pt x="4831" y="948"/>
                                  </a:lnTo>
                                  <a:lnTo>
                                    <a:pt x="4813" y="919"/>
                                  </a:lnTo>
                                  <a:lnTo>
                                    <a:pt x="4794" y="893"/>
                                  </a:lnTo>
                                  <a:lnTo>
                                    <a:pt x="4774" y="867"/>
                                  </a:lnTo>
                                  <a:lnTo>
                                    <a:pt x="4753" y="842"/>
                                  </a:lnTo>
                                  <a:lnTo>
                                    <a:pt x="4731" y="818"/>
                                  </a:lnTo>
                                  <a:lnTo>
                                    <a:pt x="4708" y="795"/>
                                  </a:lnTo>
                                  <a:lnTo>
                                    <a:pt x="4683" y="774"/>
                                  </a:lnTo>
                                  <a:lnTo>
                                    <a:pt x="4659" y="754"/>
                                  </a:lnTo>
                                  <a:lnTo>
                                    <a:pt x="4633" y="735"/>
                                  </a:lnTo>
                                  <a:lnTo>
                                    <a:pt x="4606" y="719"/>
                                  </a:lnTo>
                                  <a:lnTo>
                                    <a:pt x="4578" y="702"/>
                                  </a:lnTo>
                                  <a:lnTo>
                                    <a:pt x="4551" y="688"/>
                                  </a:lnTo>
                                  <a:lnTo>
                                    <a:pt x="4522" y="675"/>
                                  </a:lnTo>
                                  <a:lnTo>
                                    <a:pt x="4492" y="664"/>
                                  </a:lnTo>
                                  <a:lnTo>
                                    <a:pt x="4462" y="654"/>
                                  </a:lnTo>
                                  <a:lnTo>
                                    <a:pt x="4431" y="647"/>
                                  </a:lnTo>
                                  <a:lnTo>
                                    <a:pt x="4400" y="640"/>
                                  </a:lnTo>
                                  <a:lnTo>
                                    <a:pt x="4368" y="636"/>
                                  </a:lnTo>
                                  <a:lnTo>
                                    <a:pt x="4336" y="632"/>
                                  </a:lnTo>
                                  <a:lnTo>
                                    <a:pt x="4303" y="631"/>
                                  </a:lnTo>
                                  <a:lnTo>
                                    <a:pt x="4288" y="632"/>
                                  </a:lnTo>
                                  <a:lnTo>
                                    <a:pt x="4274" y="632"/>
                                  </a:lnTo>
                                  <a:lnTo>
                                    <a:pt x="4260" y="633"/>
                                  </a:lnTo>
                                  <a:lnTo>
                                    <a:pt x="4246" y="636"/>
                                  </a:lnTo>
                                  <a:lnTo>
                                    <a:pt x="4232" y="637"/>
                                  </a:lnTo>
                                  <a:lnTo>
                                    <a:pt x="4218" y="639"/>
                                  </a:lnTo>
                                  <a:lnTo>
                                    <a:pt x="4204" y="642"/>
                                  </a:lnTo>
                                  <a:lnTo>
                                    <a:pt x="4190" y="644"/>
                                  </a:lnTo>
                                  <a:lnTo>
                                    <a:pt x="4187" y="611"/>
                                  </a:lnTo>
                                  <a:lnTo>
                                    <a:pt x="4181" y="578"/>
                                  </a:lnTo>
                                  <a:lnTo>
                                    <a:pt x="4174" y="545"/>
                                  </a:lnTo>
                                  <a:lnTo>
                                    <a:pt x="4168" y="512"/>
                                  </a:lnTo>
                                  <a:lnTo>
                                    <a:pt x="4158" y="481"/>
                                  </a:lnTo>
                                  <a:lnTo>
                                    <a:pt x="4148" y="450"/>
                                  </a:lnTo>
                                  <a:lnTo>
                                    <a:pt x="4137" y="421"/>
                                  </a:lnTo>
                                  <a:lnTo>
                                    <a:pt x="4125" y="392"/>
                                  </a:lnTo>
                                  <a:lnTo>
                                    <a:pt x="4110" y="363"/>
                                  </a:lnTo>
                                  <a:lnTo>
                                    <a:pt x="4096" y="335"/>
                                  </a:lnTo>
                                  <a:lnTo>
                                    <a:pt x="4080" y="309"/>
                                  </a:lnTo>
                                  <a:lnTo>
                                    <a:pt x="4064" y="282"/>
                                  </a:lnTo>
                                  <a:lnTo>
                                    <a:pt x="4045" y="256"/>
                                  </a:lnTo>
                                  <a:lnTo>
                                    <a:pt x="4026" y="232"/>
                                  </a:lnTo>
                                  <a:lnTo>
                                    <a:pt x="4007" y="210"/>
                                  </a:lnTo>
                                  <a:lnTo>
                                    <a:pt x="3986" y="187"/>
                                  </a:lnTo>
                                  <a:lnTo>
                                    <a:pt x="3965" y="166"/>
                                  </a:lnTo>
                                  <a:lnTo>
                                    <a:pt x="3943" y="146"/>
                                  </a:lnTo>
                                  <a:lnTo>
                                    <a:pt x="3920" y="127"/>
                                  </a:lnTo>
                                  <a:lnTo>
                                    <a:pt x="3896" y="109"/>
                                  </a:lnTo>
                                  <a:lnTo>
                                    <a:pt x="3871" y="92"/>
                                  </a:lnTo>
                                  <a:lnTo>
                                    <a:pt x="3846" y="77"/>
                                  </a:lnTo>
                                  <a:lnTo>
                                    <a:pt x="3819" y="64"/>
                                  </a:lnTo>
                                  <a:lnTo>
                                    <a:pt x="3793" y="50"/>
                                  </a:lnTo>
                                  <a:lnTo>
                                    <a:pt x="3766" y="39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710" y="20"/>
                                  </a:lnTo>
                                  <a:lnTo>
                                    <a:pt x="3681" y="14"/>
                                  </a:lnTo>
                                  <a:lnTo>
                                    <a:pt x="3651" y="8"/>
                                  </a:lnTo>
                                  <a:lnTo>
                                    <a:pt x="3621" y="4"/>
                                  </a:lnTo>
                                  <a:lnTo>
                                    <a:pt x="3591" y="2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3528" y="2"/>
                                  </a:lnTo>
                                  <a:lnTo>
                                    <a:pt x="3495" y="4"/>
                                  </a:lnTo>
                                  <a:lnTo>
                                    <a:pt x="3463" y="9"/>
                                  </a:lnTo>
                                  <a:lnTo>
                                    <a:pt x="3432" y="15"/>
                                  </a:lnTo>
                                  <a:lnTo>
                                    <a:pt x="3401" y="24"/>
                                  </a:lnTo>
                                  <a:lnTo>
                                    <a:pt x="3371" y="33"/>
                                  </a:lnTo>
                                  <a:lnTo>
                                    <a:pt x="3341" y="44"/>
                                  </a:lnTo>
                                  <a:lnTo>
                                    <a:pt x="3313" y="57"/>
                                  </a:lnTo>
                                  <a:lnTo>
                                    <a:pt x="3285" y="71"/>
                                  </a:lnTo>
                                  <a:lnTo>
                                    <a:pt x="3257" y="87"/>
                                  </a:lnTo>
                                  <a:lnTo>
                                    <a:pt x="3231" y="105"/>
                                  </a:lnTo>
                                  <a:lnTo>
                                    <a:pt x="3205" y="123"/>
                                  </a:lnTo>
                                  <a:lnTo>
                                    <a:pt x="3180" y="143"/>
                                  </a:lnTo>
                                  <a:lnTo>
                                    <a:pt x="3155" y="164"/>
                                  </a:lnTo>
                                  <a:lnTo>
                                    <a:pt x="3132" y="187"/>
                                  </a:lnTo>
                                  <a:lnTo>
                                    <a:pt x="3110" y="211"/>
                                  </a:lnTo>
                                  <a:lnTo>
                                    <a:pt x="3089" y="235"/>
                                  </a:lnTo>
                                  <a:lnTo>
                                    <a:pt x="3069" y="262"/>
                                  </a:lnTo>
                                  <a:lnTo>
                                    <a:pt x="3050" y="289"/>
                                  </a:lnTo>
                                  <a:lnTo>
                                    <a:pt x="3033" y="316"/>
                                  </a:lnTo>
                                  <a:lnTo>
                                    <a:pt x="3016" y="346"/>
                                  </a:lnTo>
                                  <a:lnTo>
                                    <a:pt x="3001" y="376"/>
                                  </a:lnTo>
                                  <a:lnTo>
                                    <a:pt x="2987" y="407"/>
                                  </a:lnTo>
                                  <a:lnTo>
                                    <a:pt x="2974" y="438"/>
                                  </a:lnTo>
                                  <a:lnTo>
                                    <a:pt x="2963" y="471"/>
                                  </a:lnTo>
                                  <a:lnTo>
                                    <a:pt x="2953" y="505"/>
                                  </a:lnTo>
                                  <a:lnTo>
                                    <a:pt x="2944" y="539"/>
                                  </a:lnTo>
                                  <a:lnTo>
                                    <a:pt x="2937" y="573"/>
                                  </a:lnTo>
                                  <a:lnTo>
                                    <a:pt x="2932" y="609"/>
                                  </a:lnTo>
                                  <a:lnTo>
                                    <a:pt x="2928" y="644"/>
                                  </a:lnTo>
                                  <a:lnTo>
                                    <a:pt x="2925" y="681"/>
                                  </a:lnTo>
                                  <a:lnTo>
                                    <a:pt x="2924" y="718"/>
                                  </a:lnTo>
                                  <a:lnTo>
                                    <a:pt x="2925" y="757"/>
                                  </a:lnTo>
                                  <a:lnTo>
                                    <a:pt x="2929" y="796"/>
                                  </a:lnTo>
                                  <a:lnTo>
                                    <a:pt x="2933" y="835"/>
                                  </a:lnTo>
                                  <a:lnTo>
                                    <a:pt x="2940" y="873"/>
                                  </a:lnTo>
                                  <a:lnTo>
                                    <a:pt x="2949" y="910"/>
                                  </a:lnTo>
                                  <a:lnTo>
                                    <a:pt x="2959" y="946"/>
                                  </a:lnTo>
                                  <a:lnTo>
                                    <a:pt x="2971" y="981"/>
                                  </a:lnTo>
                                  <a:lnTo>
                                    <a:pt x="2984" y="1016"/>
                                  </a:lnTo>
                                  <a:lnTo>
                                    <a:pt x="2960" y="1041"/>
                                  </a:lnTo>
                                  <a:lnTo>
                                    <a:pt x="2936" y="1068"/>
                                  </a:lnTo>
                                  <a:lnTo>
                                    <a:pt x="2914" y="1097"/>
                                  </a:lnTo>
                                  <a:lnTo>
                                    <a:pt x="2894" y="1125"/>
                                  </a:lnTo>
                                  <a:lnTo>
                                    <a:pt x="2874" y="1155"/>
                                  </a:lnTo>
                                  <a:lnTo>
                                    <a:pt x="2857" y="1187"/>
                                  </a:lnTo>
                                  <a:lnTo>
                                    <a:pt x="2840" y="1220"/>
                                  </a:lnTo>
                                  <a:lnTo>
                                    <a:pt x="2826" y="1253"/>
                                  </a:lnTo>
                                  <a:lnTo>
                                    <a:pt x="2812" y="1287"/>
                                  </a:lnTo>
                                  <a:lnTo>
                                    <a:pt x="2800" y="1323"/>
                                  </a:lnTo>
                                  <a:lnTo>
                                    <a:pt x="2790" y="1359"/>
                                  </a:lnTo>
                                  <a:lnTo>
                                    <a:pt x="2783" y="1396"/>
                                  </a:lnTo>
                                  <a:lnTo>
                                    <a:pt x="2775" y="1434"/>
                                  </a:lnTo>
                                  <a:lnTo>
                                    <a:pt x="2770" y="1472"/>
                                  </a:lnTo>
                                  <a:lnTo>
                                    <a:pt x="2768" y="1512"/>
                                  </a:lnTo>
                                  <a:lnTo>
                                    <a:pt x="2767" y="1551"/>
                                  </a:lnTo>
                                  <a:lnTo>
                                    <a:pt x="2767" y="1563"/>
                                  </a:lnTo>
                                  <a:lnTo>
                                    <a:pt x="2767" y="1575"/>
                                  </a:lnTo>
                                  <a:lnTo>
                                    <a:pt x="2768" y="1588"/>
                                  </a:lnTo>
                                  <a:lnTo>
                                    <a:pt x="2769" y="1599"/>
                                  </a:lnTo>
                                  <a:lnTo>
                                    <a:pt x="2770" y="1611"/>
                                  </a:lnTo>
                                  <a:lnTo>
                                    <a:pt x="2773" y="1623"/>
                                  </a:lnTo>
                                  <a:lnTo>
                                    <a:pt x="2774" y="1634"/>
                                  </a:lnTo>
                                  <a:lnTo>
                                    <a:pt x="2775" y="1646"/>
                                  </a:lnTo>
                                  <a:lnTo>
                                    <a:pt x="2774" y="1646"/>
                                  </a:lnTo>
                                  <a:lnTo>
                                    <a:pt x="2774" y="1645"/>
                                  </a:lnTo>
                                  <a:lnTo>
                                    <a:pt x="2749" y="1646"/>
                                  </a:lnTo>
                                  <a:lnTo>
                                    <a:pt x="2726" y="1649"/>
                                  </a:lnTo>
                                  <a:lnTo>
                                    <a:pt x="2704" y="1651"/>
                                  </a:lnTo>
                                  <a:lnTo>
                                    <a:pt x="2682" y="1655"/>
                                  </a:lnTo>
                                  <a:lnTo>
                                    <a:pt x="2659" y="1660"/>
                                  </a:lnTo>
                                  <a:lnTo>
                                    <a:pt x="2637" y="1665"/>
                                  </a:lnTo>
                                  <a:lnTo>
                                    <a:pt x="2616" y="1672"/>
                                  </a:lnTo>
                                  <a:lnTo>
                                    <a:pt x="2593" y="1678"/>
                                  </a:lnTo>
                                  <a:lnTo>
                                    <a:pt x="2571" y="1645"/>
                                  </a:lnTo>
                                  <a:lnTo>
                                    <a:pt x="2547" y="1613"/>
                                  </a:lnTo>
                                  <a:lnTo>
                                    <a:pt x="2521" y="1582"/>
                                  </a:lnTo>
                                  <a:lnTo>
                                    <a:pt x="2494" y="1554"/>
                                  </a:lnTo>
                                  <a:lnTo>
                                    <a:pt x="2465" y="1527"/>
                                  </a:lnTo>
                                  <a:lnTo>
                                    <a:pt x="2435" y="1502"/>
                                  </a:lnTo>
                                  <a:lnTo>
                                    <a:pt x="2404" y="1479"/>
                                  </a:lnTo>
                                  <a:lnTo>
                                    <a:pt x="2372" y="1458"/>
                                  </a:lnTo>
                                  <a:lnTo>
                                    <a:pt x="2338" y="1439"/>
                                  </a:lnTo>
                                  <a:lnTo>
                                    <a:pt x="2304" y="1424"/>
                                  </a:lnTo>
                                  <a:lnTo>
                                    <a:pt x="2267" y="1409"/>
                                  </a:lnTo>
                                  <a:lnTo>
                                    <a:pt x="2230" y="1397"/>
                                  </a:lnTo>
                                  <a:lnTo>
                                    <a:pt x="2212" y="1392"/>
                                  </a:lnTo>
                                  <a:lnTo>
                                    <a:pt x="2193" y="1388"/>
                                  </a:lnTo>
                                  <a:lnTo>
                                    <a:pt x="2174" y="1384"/>
                                  </a:lnTo>
                                  <a:lnTo>
                                    <a:pt x="2154" y="1380"/>
                                  </a:lnTo>
                                  <a:lnTo>
                                    <a:pt x="2135" y="1378"/>
                                  </a:lnTo>
                                  <a:lnTo>
                                    <a:pt x="2115" y="1377"/>
                                  </a:lnTo>
                                  <a:lnTo>
                                    <a:pt x="2095" y="1376"/>
                                  </a:lnTo>
                                  <a:lnTo>
                                    <a:pt x="2076" y="1375"/>
                                  </a:lnTo>
                                  <a:lnTo>
                                    <a:pt x="2043" y="1376"/>
                                  </a:lnTo>
                                  <a:lnTo>
                                    <a:pt x="2010" y="1379"/>
                                  </a:lnTo>
                                  <a:lnTo>
                                    <a:pt x="1978" y="1384"/>
                                  </a:lnTo>
                                  <a:lnTo>
                                    <a:pt x="1947" y="1390"/>
                                  </a:lnTo>
                                  <a:lnTo>
                                    <a:pt x="1916" y="1398"/>
                                  </a:lnTo>
                                  <a:lnTo>
                                    <a:pt x="1886" y="1408"/>
                                  </a:lnTo>
                                  <a:lnTo>
                                    <a:pt x="1857" y="1419"/>
                                  </a:lnTo>
                                  <a:lnTo>
                                    <a:pt x="1828" y="1431"/>
                                  </a:lnTo>
                                  <a:lnTo>
                                    <a:pt x="1800" y="1446"/>
                                  </a:lnTo>
                                  <a:lnTo>
                                    <a:pt x="1772" y="1462"/>
                                  </a:lnTo>
                                  <a:lnTo>
                                    <a:pt x="1746" y="1479"/>
                                  </a:lnTo>
                                  <a:lnTo>
                                    <a:pt x="1720" y="1498"/>
                                  </a:lnTo>
                                  <a:lnTo>
                                    <a:pt x="1695" y="1518"/>
                                  </a:lnTo>
                                  <a:lnTo>
                                    <a:pt x="1671" y="1539"/>
                                  </a:lnTo>
                                  <a:lnTo>
                                    <a:pt x="1647" y="1562"/>
                                  </a:lnTo>
                                  <a:lnTo>
                                    <a:pt x="1625" y="1585"/>
                                  </a:lnTo>
                                  <a:lnTo>
                                    <a:pt x="1604" y="1611"/>
                                  </a:lnTo>
                                  <a:lnTo>
                                    <a:pt x="1584" y="1636"/>
                                  </a:lnTo>
                                  <a:lnTo>
                                    <a:pt x="1566" y="1663"/>
                                  </a:lnTo>
                                  <a:lnTo>
                                    <a:pt x="1548" y="1692"/>
                                  </a:lnTo>
                                  <a:lnTo>
                                    <a:pt x="1531" y="1721"/>
                                  </a:lnTo>
                                  <a:lnTo>
                                    <a:pt x="1516" y="1750"/>
                                  </a:lnTo>
                                  <a:lnTo>
                                    <a:pt x="1502" y="1782"/>
                                  </a:lnTo>
                                  <a:lnTo>
                                    <a:pt x="1489" y="1814"/>
                                  </a:lnTo>
                                  <a:lnTo>
                                    <a:pt x="1478" y="1846"/>
                                  </a:lnTo>
                                  <a:lnTo>
                                    <a:pt x="1468" y="1879"/>
                                  </a:lnTo>
                                  <a:lnTo>
                                    <a:pt x="1459" y="1913"/>
                                  </a:lnTo>
                                  <a:lnTo>
                                    <a:pt x="1453" y="1948"/>
                                  </a:lnTo>
                                  <a:lnTo>
                                    <a:pt x="1447" y="1983"/>
                                  </a:lnTo>
                                  <a:lnTo>
                                    <a:pt x="1443" y="2019"/>
                                  </a:lnTo>
                                  <a:lnTo>
                                    <a:pt x="1440" y="2055"/>
                                  </a:lnTo>
                                  <a:lnTo>
                                    <a:pt x="1439" y="2092"/>
                                  </a:lnTo>
                                  <a:lnTo>
                                    <a:pt x="1440" y="2127"/>
                                  </a:lnTo>
                                  <a:lnTo>
                                    <a:pt x="1443" y="2162"/>
                                  </a:lnTo>
                                  <a:lnTo>
                                    <a:pt x="1446" y="2195"/>
                                  </a:lnTo>
                                  <a:lnTo>
                                    <a:pt x="1452" y="2228"/>
                                  </a:lnTo>
                                  <a:lnTo>
                                    <a:pt x="1458" y="2261"/>
                                  </a:lnTo>
                                  <a:lnTo>
                                    <a:pt x="1466" y="2292"/>
                                  </a:lnTo>
                                  <a:lnTo>
                                    <a:pt x="1475" y="2325"/>
                                  </a:lnTo>
                                  <a:lnTo>
                                    <a:pt x="1485" y="2356"/>
                                  </a:lnTo>
                                  <a:lnTo>
                                    <a:pt x="1454" y="2378"/>
                                  </a:lnTo>
                                  <a:lnTo>
                                    <a:pt x="1424" y="2401"/>
                                  </a:lnTo>
                                  <a:lnTo>
                                    <a:pt x="1395" y="2428"/>
                                  </a:lnTo>
                                  <a:lnTo>
                                    <a:pt x="1369" y="2454"/>
                                  </a:lnTo>
                                  <a:lnTo>
                                    <a:pt x="1342" y="2484"/>
                                  </a:lnTo>
                                  <a:lnTo>
                                    <a:pt x="1319" y="2515"/>
                                  </a:lnTo>
                                  <a:lnTo>
                                    <a:pt x="1296" y="2547"/>
                                  </a:lnTo>
                                  <a:lnTo>
                                    <a:pt x="1276" y="2581"/>
                                  </a:lnTo>
                                  <a:lnTo>
                                    <a:pt x="1256" y="2616"/>
                                  </a:lnTo>
                                  <a:lnTo>
                                    <a:pt x="1239" y="2653"/>
                                  </a:lnTo>
                                  <a:lnTo>
                                    <a:pt x="1224" y="2690"/>
                                  </a:lnTo>
                                  <a:lnTo>
                                    <a:pt x="1210" y="2729"/>
                                  </a:lnTo>
                                  <a:lnTo>
                                    <a:pt x="1198" y="2769"/>
                                  </a:lnTo>
                                  <a:lnTo>
                                    <a:pt x="1189" y="2810"/>
                                  </a:lnTo>
                                  <a:lnTo>
                                    <a:pt x="1182" y="2852"/>
                                  </a:lnTo>
                                  <a:lnTo>
                                    <a:pt x="1176" y="2895"/>
                                  </a:lnTo>
                                  <a:lnTo>
                                    <a:pt x="1147" y="2901"/>
                                  </a:lnTo>
                                  <a:lnTo>
                                    <a:pt x="1120" y="2908"/>
                                  </a:lnTo>
                                  <a:lnTo>
                                    <a:pt x="1091" y="2915"/>
                                  </a:lnTo>
                                  <a:lnTo>
                                    <a:pt x="1064" y="2925"/>
                                  </a:lnTo>
                                  <a:lnTo>
                                    <a:pt x="1038" y="2936"/>
                                  </a:lnTo>
                                  <a:lnTo>
                                    <a:pt x="1011" y="2949"/>
                                  </a:lnTo>
                                  <a:lnTo>
                                    <a:pt x="986" y="2962"/>
                                  </a:lnTo>
                                  <a:lnTo>
                                    <a:pt x="960" y="2976"/>
                                  </a:lnTo>
                                  <a:lnTo>
                                    <a:pt x="936" y="2992"/>
                                  </a:lnTo>
                                  <a:lnTo>
                                    <a:pt x="913" y="3008"/>
                                  </a:lnTo>
                                  <a:lnTo>
                                    <a:pt x="889" y="3026"/>
                                  </a:lnTo>
                                  <a:lnTo>
                                    <a:pt x="867" y="3045"/>
                                  </a:lnTo>
                                  <a:lnTo>
                                    <a:pt x="846" y="3066"/>
                                  </a:lnTo>
                                  <a:lnTo>
                                    <a:pt x="825" y="3087"/>
                                  </a:lnTo>
                                  <a:lnTo>
                                    <a:pt x="805" y="3109"/>
                                  </a:lnTo>
                                  <a:lnTo>
                                    <a:pt x="788" y="3131"/>
                                  </a:lnTo>
                                  <a:lnTo>
                                    <a:pt x="769" y="3156"/>
                                  </a:lnTo>
                                  <a:lnTo>
                                    <a:pt x="752" y="3180"/>
                                  </a:lnTo>
                                  <a:lnTo>
                                    <a:pt x="736" y="3207"/>
                                  </a:lnTo>
                                  <a:lnTo>
                                    <a:pt x="721" y="3233"/>
                                  </a:lnTo>
                                  <a:lnTo>
                                    <a:pt x="707" y="3260"/>
                                  </a:lnTo>
                                  <a:lnTo>
                                    <a:pt x="694" y="3289"/>
                                  </a:lnTo>
                                  <a:lnTo>
                                    <a:pt x="683" y="3317"/>
                                  </a:lnTo>
                                  <a:lnTo>
                                    <a:pt x="672" y="3346"/>
                                  </a:lnTo>
                                  <a:lnTo>
                                    <a:pt x="662" y="3376"/>
                                  </a:lnTo>
                                  <a:lnTo>
                                    <a:pt x="654" y="3407"/>
                                  </a:lnTo>
                                  <a:lnTo>
                                    <a:pt x="646" y="3438"/>
                                  </a:lnTo>
                                  <a:lnTo>
                                    <a:pt x="641" y="3471"/>
                                  </a:lnTo>
                                  <a:lnTo>
                                    <a:pt x="635" y="3503"/>
                                  </a:lnTo>
                                  <a:lnTo>
                                    <a:pt x="632" y="3535"/>
                                  </a:lnTo>
                                  <a:lnTo>
                                    <a:pt x="631" y="3569"/>
                                  </a:lnTo>
                                  <a:lnTo>
                                    <a:pt x="629" y="3602"/>
                                  </a:lnTo>
                                  <a:lnTo>
                                    <a:pt x="629" y="3625"/>
                                  </a:lnTo>
                                  <a:lnTo>
                                    <a:pt x="631" y="3648"/>
                                  </a:lnTo>
                                  <a:lnTo>
                                    <a:pt x="632" y="3670"/>
                                  </a:lnTo>
                                  <a:lnTo>
                                    <a:pt x="634" y="3692"/>
                                  </a:lnTo>
                                  <a:lnTo>
                                    <a:pt x="641" y="3735"/>
                                  </a:lnTo>
                                  <a:lnTo>
                                    <a:pt x="648" y="3778"/>
                                  </a:lnTo>
                                  <a:lnTo>
                                    <a:pt x="659" y="3820"/>
                                  </a:lnTo>
                                  <a:lnTo>
                                    <a:pt x="672" y="3860"/>
                                  </a:lnTo>
                                  <a:lnTo>
                                    <a:pt x="687" y="3898"/>
                                  </a:lnTo>
                                  <a:lnTo>
                                    <a:pt x="704" y="3937"/>
                                  </a:lnTo>
                                  <a:lnTo>
                                    <a:pt x="722" y="3974"/>
                                  </a:lnTo>
                                  <a:lnTo>
                                    <a:pt x="742" y="4009"/>
                                  </a:lnTo>
                                  <a:lnTo>
                                    <a:pt x="764" y="4042"/>
                                  </a:lnTo>
                                  <a:lnTo>
                                    <a:pt x="789" y="4076"/>
                                  </a:lnTo>
                                  <a:lnTo>
                                    <a:pt x="814" y="4106"/>
                                  </a:lnTo>
                                  <a:lnTo>
                                    <a:pt x="841" y="4134"/>
                                  </a:lnTo>
                                  <a:lnTo>
                                    <a:pt x="870" y="4162"/>
                                  </a:lnTo>
                                  <a:lnTo>
                                    <a:pt x="899" y="4188"/>
                                  </a:lnTo>
                                  <a:lnTo>
                                    <a:pt x="887" y="4210"/>
                                  </a:lnTo>
                                  <a:lnTo>
                                    <a:pt x="875" y="4232"/>
                                  </a:lnTo>
                                  <a:lnTo>
                                    <a:pt x="863" y="4255"/>
                                  </a:lnTo>
                                  <a:lnTo>
                                    <a:pt x="852" y="4279"/>
                                  </a:lnTo>
                                  <a:lnTo>
                                    <a:pt x="842" y="4303"/>
                                  </a:lnTo>
                                  <a:lnTo>
                                    <a:pt x="833" y="4327"/>
                                  </a:lnTo>
                                  <a:lnTo>
                                    <a:pt x="824" y="4352"/>
                                  </a:lnTo>
                                  <a:lnTo>
                                    <a:pt x="816" y="4377"/>
                                  </a:lnTo>
                                  <a:lnTo>
                                    <a:pt x="810" y="4403"/>
                                  </a:lnTo>
                                  <a:lnTo>
                                    <a:pt x="804" y="4429"/>
                                  </a:lnTo>
                                  <a:lnTo>
                                    <a:pt x="799" y="4456"/>
                                  </a:lnTo>
                                  <a:lnTo>
                                    <a:pt x="794" y="4482"/>
                                  </a:lnTo>
                                  <a:lnTo>
                                    <a:pt x="791" y="4510"/>
                                  </a:lnTo>
                                  <a:lnTo>
                                    <a:pt x="789" y="4538"/>
                                  </a:lnTo>
                                  <a:lnTo>
                                    <a:pt x="788" y="4566"/>
                                  </a:lnTo>
                                  <a:lnTo>
                                    <a:pt x="787" y="4594"/>
                                  </a:lnTo>
                                  <a:lnTo>
                                    <a:pt x="788" y="4603"/>
                                  </a:lnTo>
                                  <a:lnTo>
                                    <a:pt x="788" y="4613"/>
                                  </a:lnTo>
                                  <a:lnTo>
                                    <a:pt x="789" y="4622"/>
                                  </a:lnTo>
                                  <a:lnTo>
                                    <a:pt x="790" y="4631"/>
                                  </a:lnTo>
                                  <a:lnTo>
                                    <a:pt x="790" y="4641"/>
                                  </a:lnTo>
                                  <a:lnTo>
                                    <a:pt x="791" y="4650"/>
                                  </a:lnTo>
                                  <a:lnTo>
                                    <a:pt x="792" y="4659"/>
                                  </a:lnTo>
                                  <a:lnTo>
                                    <a:pt x="793" y="4668"/>
                                  </a:lnTo>
                                  <a:lnTo>
                                    <a:pt x="774" y="4663"/>
                                  </a:lnTo>
                                  <a:lnTo>
                                    <a:pt x="756" y="4658"/>
                                  </a:lnTo>
                                  <a:lnTo>
                                    <a:pt x="736" y="4653"/>
                                  </a:lnTo>
                                  <a:lnTo>
                                    <a:pt x="716" y="4650"/>
                                  </a:lnTo>
                                  <a:lnTo>
                                    <a:pt x="697" y="4648"/>
                                  </a:lnTo>
                                  <a:lnTo>
                                    <a:pt x="676" y="4645"/>
                                  </a:lnTo>
                                  <a:lnTo>
                                    <a:pt x="656" y="4643"/>
                                  </a:lnTo>
                                  <a:lnTo>
                                    <a:pt x="636" y="4643"/>
                                  </a:lnTo>
                                  <a:lnTo>
                                    <a:pt x="603" y="4644"/>
                                  </a:lnTo>
                                  <a:lnTo>
                                    <a:pt x="571" y="4647"/>
                                  </a:lnTo>
                                  <a:lnTo>
                                    <a:pt x="539" y="4651"/>
                                  </a:lnTo>
                                  <a:lnTo>
                                    <a:pt x="508" y="4658"/>
                                  </a:lnTo>
                                  <a:lnTo>
                                    <a:pt x="477" y="4665"/>
                                  </a:lnTo>
                                  <a:lnTo>
                                    <a:pt x="447" y="4675"/>
                                  </a:lnTo>
                                  <a:lnTo>
                                    <a:pt x="417" y="4686"/>
                                  </a:lnTo>
                                  <a:lnTo>
                                    <a:pt x="388" y="4700"/>
                                  </a:lnTo>
                                  <a:lnTo>
                                    <a:pt x="359" y="4714"/>
                                  </a:lnTo>
                                  <a:lnTo>
                                    <a:pt x="333" y="4730"/>
                                  </a:lnTo>
                                  <a:lnTo>
                                    <a:pt x="305" y="4747"/>
                                  </a:lnTo>
                                  <a:lnTo>
                                    <a:pt x="280" y="4765"/>
                                  </a:lnTo>
                                  <a:lnTo>
                                    <a:pt x="255" y="4786"/>
                                  </a:lnTo>
                                  <a:lnTo>
                                    <a:pt x="231" y="4807"/>
                                  </a:lnTo>
                                  <a:lnTo>
                                    <a:pt x="208" y="4829"/>
                                  </a:lnTo>
                                  <a:lnTo>
                                    <a:pt x="186" y="4853"/>
                                  </a:lnTo>
                                  <a:lnTo>
                                    <a:pt x="165" y="4878"/>
                                  </a:lnTo>
                                  <a:lnTo>
                                    <a:pt x="145" y="4904"/>
                                  </a:lnTo>
                                  <a:lnTo>
                                    <a:pt x="126" y="4931"/>
                                  </a:lnTo>
                                  <a:lnTo>
                                    <a:pt x="108" y="4959"/>
                                  </a:lnTo>
                                  <a:lnTo>
                                    <a:pt x="92" y="4989"/>
                                  </a:lnTo>
                                  <a:lnTo>
                                    <a:pt x="76" y="5019"/>
                                  </a:lnTo>
                                  <a:lnTo>
                                    <a:pt x="62" y="5050"/>
                                  </a:lnTo>
                                  <a:lnTo>
                                    <a:pt x="50" y="5081"/>
                                  </a:lnTo>
                                  <a:lnTo>
                                    <a:pt x="39" y="5114"/>
                                  </a:lnTo>
                                  <a:lnTo>
                                    <a:pt x="28" y="5147"/>
                                  </a:lnTo>
                                  <a:lnTo>
                                    <a:pt x="20" y="5181"/>
                                  </a:lnTo>
                                  <a:lnTo>
                                    <a:pt x="12" y="5216"/>
                                  </a:lnTo>
                                  <a:lnTo>
                                    <a:pt x="7" y="5251"/>
                                  </a:lnTo>
                                  <a:lnTo>
                                    <a:pt x="3" y="5287"/>
                                  </a:lnTo>
                                  <a:lnTo>
                                    <a:pt x="0" y="5324"/>
                                  </a:lnTo>
                                  <a:lnTo>
                                    <a:pt x="0" y="5360"/>
                                  </a:lnTo>
                                  <a:lnTo>
                                    <a:pt x="0" y="5395"/>
                                  </a:lnTo>
                                  <a:lnTo>
                                    <a:pt x="2" y="5429"/>
                                  </a:lnTo>
                                  <a:lnTo>
                                    <a:pt x="7" y="5463"/>
                                  </a:lnTo>
                                  <a:lnTo>
                                    <a:pt x="11" y="5497"/>
                                  </a:lnTo>
                                  <a:lnTo>
                                    <a:pt x="18" y="5530"/>
                                  </a:lnTo>
                                  <a:lnTo>
                                    <a:pt x="25" y="5562"/>
                                  </a:lnTo>
                                  <a:lnTo>
                                    <a:pt x="34" y="5593"/>
                                  </a:lnTo>
                                  <a:lnTo>
                                    <a:pt x="44" y="5624"/>
                                  </a:lnTo>
                                  <a:lnTo>
                                    <a:pt x="55" y="5655"/>
                                  </a:lnTo>
                                  <a:lnTo>
                                    <a:pt x="68" y="5684"/>
                                  </a:lnTo>
                                  <a:lnTo>
                                    <a:pt x="82" y="5713"/>
                                  </a:lnTo>
                                  <a:lnTo>
                                    <a:pt x="97" y="5740"/>
                                  </a:lnTo>
                                  <a:lnTo>
                                    <a:pt x="113" y="5768"/>
                                  </a:lnTo>
                                  <a:lnTo>
                                    <a:pt x="130" y="5794"/>
                                  </a:lnTo>
                                  <a:lnTo>
                                    <a:pt x="148" y="5819"/>
                                  </a:lnTo>
                                  <a:lnTo>
                                    <a:pt x="167" y="5843"/>
                                  </a:lnTo>
                                  <a:lnTo>
                                    <a:pt x="187" y="5867"/>
                                  </a:lnTo>
                                  <a:lnTo>
                                    <a:pt x="208" y="5889"/>
                                  </a:lnTo>
                                  <a:lnTo>
                                    <a:pt x="230" y="5910"/>
                                  </a:lnTo>
                                  <a:lnTo>
                                    <a:pt x="253" y="5930"/>
                                  </a:lnTo>
                                  <a:lnTo>
                                    <a:pt x="277" y="5949"/>
                                  </a:lnTo>
                                  <a:lnTo>
                                    <a:pt x="301" y="5967"/>
                                  </a:lnTo>
                                  <a:lnTo>
                                    <a:pt x="325" y="5983"/>
                                  </a:lnTo>
                                  <a:lnTo>
                                    <a:pt x="351" y="5999"/>
                                  </a:lnTo>
                                  <a:lnTo>
                                    <a:pt x="377" y="6012"/>
                                  </a:lnTo>
                                  <a:lnTo>
                                    <a:pt x="405" y="6025"/>
                                  </a:lnTo>
                                  <a:lnTo>
                                    <a:pt x="433" y="6036"/>
                                  </a:lnTo>
                                  <a:lnTo>
                                    <a:pt x="460" y="6046"/>
                                  </a:lnTo>
                                  <a:lnTo>
                                    <a:pt x="489" y="6054"/>
                                  </a:lnTo>
                                  <a:lnTo>
                                    <a:pt x="519" y="6062"/>
                                  </a:lnTo>
                                  <a:lnTo>
                                    <a:pt x="549" y="6067"/>
                                  </a:lnTo>
                                  <a:lnTo>
                                    <a:pt x="579" y="6071"/>
                                  </a:lnTo>
                                  <a:lnTo>
                                    <a:pt x="575" y="6090"/>
                                  </a:lnTo>
                                  <a:lnTo>
                                    <a:pt x="572" y="6109"/>
                                  </a:lnTo>
                                  <a:lnTo>
                                    <a:pt x="569" y="6128"/>
                                  </a:lnTo>
                                  <a:lnTo>
                                    <a:pt x="566" y="6148"/>
                                  </a:lnTo>
                                  <a:lnTo>
                                    <a:pt x="564" y="6168"/>
                                  </a:lnTo>
                                  <a:lnTo>
                                    <a:pt x="563" y="6188"/>
                                  </a:lnTo>
                                  <a:lnTo>
                                    <a:pt x="562" y="6208"/>
                                  </a:lnTo>
                                  <a:lnTo>
                                    <a:pt x="562" y="6228"/>
                                  </a:lnTo>
                                  <a:lnTo>
                                    <a:pt x="563" y="6265"/>
                                  </a:lnTo>
                                  <a:lnTo>
                                    <a:pt x="565" y="6301"/>
                                  </a:lnTo>
                                  <a:lnTo>
                                    <a:pt x="570" y="6337"/>
                                  </a:lnTo>
                                  <a:lnTo>
                                    <a:pt x="575" y="6372"/>
                                  </a:lnTo>
                                  <a:lnTo>
                                    <a:pt x="582" y="6408"/>
                                  </a:lnTo>
                                  <a:lnTo>
                                    <a:pt x="591" y="6441"/>
                                  </a:lnTo>
                                  <a:lnTo>
                                    <a:pt x="601" y="6474"/>
                                  </a:lnTo>
                                  <a:lnTo>
                                    <a:pt x="612" y="6507"/>
                                  </a:lnTo>
                                  <a:lnTo>
                                    <a:pt x="625" y="6538"/>
                                  </a:lnTo>
                                  <a:lnTo>
                                    <a:pt x="638" y="6569"/>
                                  </a:lnTo>
                                  <a:lnTo>
                                    <a:pt x="654" y="6599"/>
                                  </a:lnTo>
                                  <a:lnTo>
                                    <a:pt x="670" y="6629"/>
                                  </a:lnTo>
                                  <a:lnTo>
                                    <a:pt x="688" y="6657"/>
                                  </a:lnTo>
                                  <a:lnTo>
                                    <a:pt x="707" y="6684"/>
                                  </a:lnTo>
                                  <a:lnTo>
                                    <a:pt x="727" y="6710"/>
                                  </a:lnTo>
                                  <a:lnTo>
                                    <a:pt x="748" y="6735"/>
                                  </a:lnTo>
                                  <a:lnTo>
                                    <a:pt x="770" y="6759"/>
                                  </a:lnTo>
                                  <a:lnTo>
                                    <a:pt x="793" y="6781"/>
                                  </a:lnTo>
                                  <a:lnTo>
                                    <a:pt x="818" y="6802"/>
                                  </a:lnTo>
                                  <a:lnTo>
                                    <a:pt x="843" y="6822"/>
                                  </a:lnTo>
                                  <a:lnTo>
                                    <a:pt x="868" y="6841"/>
                                  </a:lnTo>
                                  <a:lnTo>
                                    <a:pt x="895" y="6859"/>
                                  </a:lnTo>
                                  <a:lnTo>
                                    <a:pt x="923" y="6874"/>
                                  </a:lnTo>
                                  <a:lnTo>
                                    <a:pt x="950" y="6889"/>
                                  </a:lnTo>
                                  <a:lnTo>
                                    <a:pt x="979" y="6902"/>
                                  </a:lnTo>
                                  <a:lnTo>
                                    <a:pt x="1009" y="6913"/>
                                  </a:lnTo>
                                  <a:lnTo>
                                    <a:pt x="1039" y="6923"/>
                                  </a:lnTo>
                                  <a:lnTo>
                                    <a:pt x="1070" y="6931"/>
                                  </a:lnTo>
                                  <a:lnTo>
                                    <a:pt x="1101" y="6936"/>
                                  </a:lnTo>
                                  <a:lnTo>
                                    <a:pt x="1133" y="6942"/>
                                  </a:lnTo>
                                  <a:lnTo>
                                    <a:pt x="1165" y="6944"/>
                                  </a:lnTo>
                                  <a:lnTo>
                                    <a:pt x="1198" y="6945"/>
                                  </a:lnTo>
                                  <a:lnTo>
                                    <a:pt x="1221" y="6944"/>
                                  </a:lnTo>
                                  <a:lnTo>
                                    <a:pt x="1245" y="6943"/>
                                  </a:lnTo>
                                  <a:lnTo>
                                    <a:pt x="1268" y="6941"/>
                                  </a:lnTo>
                                  <a:lnTo>
                                    <a:pt x="1290" y="6937"/>
                                  </a:lnTo>
                                  <a:lnTo>
                                    <a:pt x="1313" y="6933"/>
                                  </a:lnTo>
                                  <a:lnTo>
                                    <a:pt x="1335" y="6929"/>
                                  </a:lnTo>
                                  <a:lnTo>
                                    <a:pt x="1357" y="6922"/>
                                  </a:lnTo>
                                  <a:lnTo>
                                    <a:pt x="1379" y="6915"/>
                                  </a:lnTo>
                                  <a:lnTo>
                                    <a:pt x="1400" y="6907"/>
                                  </a:lnTo>
                                  <a:lnTo>
                                    <a:pt x="1421" y="6900"/>
                                  </a:lnTo>
                                  <a:lnTo>
                                    <a:pt x="1442" y="6891"/>
                                  </a:lnTo>
                                  <a:lnTo>
                                    <a:pt x="1462" y="6880"/>
                                  </a:lnTo>
                                  <a:lnTo>
                                    <a:pt x="1481" y="6870"/>
                                  </a:lnTo>
                                  <a:lnTo>
                                    <a:pt x="1500" y="6858"/>
                                  </a:lnTo>
                                  <a:lnTo>
                                    <a:pt x="1520" y="6845"/>
                                  </a:lnTo>
                                  <a:lnTo>
                                    <a:pt x="1538" y="6832"/>
                                  </a:lnTo>
                                  <a:lnTo>
                                    <a:pt x="1557" y="6819"/>
                                  </a:lnTo>
                                  <a:lnTo>
                                    <a:pt x="1574" y="6804"/>
                                  </a:lnTo>
                                  <a:lnTo>
                                    <a:pt x="1591" y="6790"/>
                                  </a:lnTo>
                                  <a:lnTo>
                                    <a:pt x="1609" y="6774"/>
                                  </a:lnTo>
                                  <a:lnTo>
                                    <a:pt x="1624" y="6758"/>
                                  </a:lnTo>
                                  <a:lnTo>
                                    <a:pt x="1641" y="6741"/>
                                  </a:lnTo>
                                  <a:lnTo>
                                    <a:pt x="1655" y="6723"/>
                                  </a:lnTo>
                                  <a:lnTo>
                                    <a:pt x="1671" y="6706"/>
                                  </a:lnTo>
                                  <a:lnTo>
                                    <a:pt x="1685" y="6687"/>
                                  </a:lnTo>
                                  <a:lnTo>
                                    <a:pt x="1698" y="6667"/>
                                  </a:lnTo>
                                  <a:lnTo>
                                    <a:pt x="1712" y="6648"/>
                                  </a:lnTo>
                                  <a:lnTo>
                                    <a:pt x="1724" y="6627"/>
                                  </a:lnTo>
                                  <a:lnTo>
                                    <a:pt x="1736" y="6607"/>
                                  </a:lnTo>
                                  <a:lnTo>
                                    <a:pt x="1747" y="6586"/>
                                  </a:lnTo>
                                  <a:lnTo>
                                    <a:pt x="1758" y="6564"/>
                                  </a:lnTo>
                                  <a:lnTo>
                                    <a:pt x="1768" y="6542"/>
                                  </a:lnTo>
                                  <a:lnTo>
                                    <a:pt x="1796" y="6554"/>
                                  </a:lnTo>
                                  <a:lnTo>
                                    <a:pt x="1824" y="6565"/>
                                  </a:lnTo>
                                  <a:lnTo>
                                    <a:pt x="1854" y="6574"/>
                                  </a:lnTo>
                                  <a:lnTo>
                                    <a:pt x="1884" y="6582"/>
                                  </a:lnTo>
                                  <a:lnTo>
                                    <a:pt x="1914" y="6588"/>
                                  </a:lnTo>
                                  <a:lnTo>
                                    <a:pt x="1945" y="6592"/>
                                  </a:lnTo>
                                  <a:lnTo>
                                    <a:pt x="1976" y="6595"/>
                                  </a:lnTo>
                                  <a:lnTo>
                                    <a:pt x="2008" y="6596"/>
                                  </a:lnTo>
                                  <a:lnTo>
                                    <a:pt x="2031" y="6595"/>
                                  </a:lnTo>
                                  <a:lnTo>
                                    <a:pt x="2055" y="6594"/>
                                  </a:lnTo>
                                  <a:lnTo>
                                    <a:pt x="2077" y="6592"/>
                                  </a:lnTo>
                                  <a:lnTo>
                                    <a:pt x="2099" y="6588"/>
                                  </a:lnTo>
                                  <a:lnTo>
                                    <a:pt x="2121" y="6585"/>
                                  </a:lnTo>
                                  <a:lnTo>
                                    <a:pt x="2143" y="6579"/>
                                  </a:lnTo>
                                  <a:lnTo>
                                    <a:pt x="2164" y="6574"/>
                                  </a:lnTo>
                                  <a:lnTo>
                                    <a:pt x="2185" y="6567"/>
                                  </a:lnTo>
                                  <a:lnTo>
                                    <a:pt x="2206" y="6559"/>
                                  </a:lnTo>
                                  <a:lnTo>
                                    <a:pt x="2227" y="6552"/>
                                  </a:lnTo>
                                  <a:lnTo>
                                    <a:pt x="2247" y="6543"/>
                                  </a:lnTo>
                                  <a:lnTo>
                                    <a:pt x="2267" y="6533"/>
                                  </a:lnTo>
                                  <a:lnTo>
                                    <a:pt x="2287" y="6523"/>
                                  </a:lnTo>
                                  <a:lnTo>
                                    <a:pt x="2306" y="6512"/>
                                  </a:lnTo>
                                  <a:lnTo>
                                    <a:pt x="2325" y="6500"/>
                                  </a:lnTo>
                                  <a:lnTo>
                                    <a:pt x="2343" y="6487"/>
                                  </a:lnTo>
                                  <a:lnTo>
                                    <a:pt x="2361" y="6474"/>
                                  </a:lnTo>
                                  <a:lnTo>
                                    <a:pt x="2379" y="6460"/>
                                  </a:lnTo>
                                  <a:lnTo>
                                    <a:pt x="2395" y="6445"/>
                                  </a:lnTo>
                                  <a:lnTo>
                                    <a:pt x="2412" y="6430"/>
                                  </a:lnTo>
                                  <a:lnTo>
                                    <a:pt x="2429" y="6414"/>
                                  </a:lnTo>
                                  <a:lnTo>
                                    <a:pt x="2444" y="6398"/>
                                  </a:lnTo>
                                  <a:lnTo>
                                    <a:pt x="2460" y="6381"/>
                                  </a:lnTo>
                                  <a:lnTo>
                                    <a:pt x="2474" y="6363"/>
                                  </a:lnTo>
                                  <a:lnTo>
                                    <a:pt x="2488" y="6346"/>
                                  </a:lnTo>
                                  <a:lnTo>
                                    <a:pt x="2502" y="6327"/>
                                  </a:lnTo>
                                  <a:lnTo>
                                    <a:pt x="2515" y="6308"/>
                                  </a:lnTo>
                                  <a:lnTo>
                                    <a:pt x="2527" y="6288"/>
                                  </a:lnTo>
                                  <a:lnTo>
                                    <a:pt x="2539" y="6268"/>
                                  </a:lnTo>
                                  <a:lnTo>
                                    <a:pt x="2550" y="6248"/>
                                  </a:lnTo>
                                  <a:lnTo>
                                    <a:pt x="2561" y="6227"/>
                                  </a:lnTo>
                                  <a:lnTo>
                                    <a:pt x="2571" y="6205"/>
                                  </a:lnTo>
                                  <a:lnTo>
                                    <a:pt x="2580" y="6206"/>
                                  </a:lnTo>
                                  <a:lnTo>
                                    <a:pt x="2588" y="6207"/>
                                  </a:lnTo>
                                  <a:lnTo>
                                    <a:pt x="2597" y="6208"/>
                                  </a:lnTo>
                                  <a:lnTo>
                                    <a:pt x="2604" y="6209"/>
                                  </a:lnTo>
                                  <a:lnTo>
                                    <a:pt x="2613" y="6210"/>
                                  </a:lnTo>
                                  <a:lnTo>
                                    <a:pt x="2621" y="6211"/>
                                  </a:lnTo>
                                  <a:lnTo>
                                    <a:pt x="2630" y="6213"/>
                                  </a:lnTo>
                                  <a:lnTo>
                                    <a:pt x="2638" y="6213"/>
                                  </a:lnTo>
                                  <a:lnTo>
                                    <a:pt x="2671" y="6211"/>
                                  </a:lnTo>
                                  <a:lnTo>
                                    <a:pt x="2704" y="6209"/>
                                  </a:lnTo>
                                  <a:lnTo>
                                    <a:pt x="2736" y="6204"/>
                                  </a:lnTo>
                                  <a:lnTo>
                                    <a:pt x="2767" y="6198"/>
                                  </a:lnTo>
                                  <a:lnTo>
                                    <a:pt x="2798" y="6189"/>
                                  </a:lnTo>
                                  <a:lnTo>
                                    <a:pt x="2829" y="6179"/>
                                  </a:lnTo>
                                  <a:lnTo>
                                    <a:pt x="2859" y="6168"/>
                                  </a:lnTo>
                                  <a:lnTo>
                                    <a:pt x="2888" y="6155"/>
                                  </a:lnTo>
                                  <a:lnTo>
                                    <a:pt x="2910" y="6182"/>
                                  </a:lnTo>
                                  <a:lnTo>
                                    <a:pt x="2934" y="6207"/>
                                  </a:lnTo>
                                  <a:lnTo>
                                    <a:pt x="2959" y="6231"/>
                                  </a:lnTo>
                                  <a:lnTo>
                                    <a:pt x="2984" y="6254"/>
                                  </a:lnTo>
                                  <a:lnTo>
                                    <a:pt x="3011" y="6275"/>
                                  </a:lnTo>
                                  <a:lnTo>
                                    <a:pt x="3038" y="6295"/>
                                  </a:lnTo>
                                  <a:lnTo>
                                    <a:pt x="3067" y="6312"/>
                                  </a:lnTo>
                                  <a:lnTo>
                                    <a:pt x="3097" y="6328"/>
                                  </a:lnTo>
                                  <a:lnTo>
                                    <a:pt x="3127" y="6343"/>
                                  </a:lnTo>
                                  <a:lnTo>
                                    <a:pt x="3158" y="6356"/>
                                  </a:lnTo>
                                  <a:lnTo>
                                    <a:pt x="3190" y="6367"/>
                                  </a:lnTo>
                                  <a:lnTo>
                                    <a:pt x="3222" y="6377"/>
                                  </a:lnTo>
                                  <a:lnTo>
                                    <a:pt x="3255" y="6383"/>
                                  </a:lnTo>
                                  <a:lnTo>
                                    <a:pt x="3289" y="6389"/>
                                  </a:lnTo>
                                  <a:lnTo>
                                    <a:pt x="3324" y="6392"/>
                                  </a:lnTo>
                                  <a:lnTo>
                                    <a:pt x="3358" y="6393"/>
                                  </a:lnTo>
                                  <a:lnTo>
                                    <a:pt x="3380" y="6392"/>
                                  </a:lnTo>
                                  <a:lnTo>
                                    <a:pt x="3402" y="6391"/>
                                  </a:lnTo>
                                  <a:lnTo>
                                    <a:pt x="3423" y="6389"/>
                                  </a:lnTo>
                                  <a:lnTo>
                                    <a:pt x="3445" y="6387"/>
                                  </a:lnTo>
                                  <a:lnTo>
                                    <a:pt x="3466" y="6382"/>
                                  </a:lnTo>
                                  <a:lnTo>
                                    <a:pt x="3487" y="6378"/>
                                  </a:lnTo>
                                  <a:lnTo>
                                    <a:pt x="3507" y="6372"/>
                                  </a:lnTo>
                                  <a:lnTo>
                                    <a:pt x="3528" y="6367"/>
                                  </a:lnTo>
                                  <a:lnTo>
                                    <a:pt x="3548" y="6360"/>
                                  </a:lnTo>
                                  <a:lnTo>
                                    <a:pt x="3568" y="6352"/>
                                  </a:lnTo>
                                  <a:lnTo>
                                    <a:pt x="3588" y="6344"/>
                                  </a:lnTo>
                                  <a:lnTo>
                                    <a:pt x="3607" y="6336"/>
                                  </a:lnTo>
                                  <a:lnTo>
                                    <a:pt x="3626" y="6326"/>
                                  </a:lnTo>
                                  <a:lnTo>
                                    <a:pt x="3645" y="6316"/>
                                  </a:lnTo>
                                  <a:lnTo>
                                    <a:pt x="3662" y="6305"/>
                                  </a:lnTo>
                                  <a:lnTo>
                                    <a:pt x="3680" y="6292"/>
                                  </a:lnTo>
                                  <a:lnTo>
                                    <a:pt x="3698" y="6280"/>
                                  </a:lnTo>
                                  <a:lnTo>
                                    <a:pt x="3715" y="6268"/>
                                  </a:lnTo>
                                  <a:lnTo>
                                    <a:pt x="3732" y="6255"/>
                                  </a:lnTo>
                                  <a:lnTo>
                                    <a:pt x="3747" y="6240"/>
                                  </a:lnTo>
                                  <a:lnTo>
                                    <a:pt x="3764" y="6226"/>
                                  </a:lnTo>
                                  <a:lnTo>
                                    <a:pt x="3779" y="6210"/>
                                  </a:lnTo>
                                  <a:lnTo>
                                    <a:pt x="3794" y="6195"/>
                                  </a:lnTo>
                                  <a:lnTo>
                                    <a:pt x="3808" y="6178"/>
                                  </a:lnTo>
                                  <a:lnTo>
                                    <a:pt x="3823" y="6162"/>
                                  </a:lnTo>
                                  <a:lnTo>
                                    <a:pt x="3837" y="6144"/>
                                  </a:lnTo>
                                  <a:lnTo>
                                    <a:pt x="3849" y="6126"/>
                                  </a:lnTo>
                                  <a:lnTo>
                                    <a:pt x="3862" y="6108"/>
                                  </a:lnTo>
                                  <a:lnTo>
                                    <a:pt x="3875" y="6090"/>
                                  </a:lnTo>
                                  <a:lnTo>
                                    <a:pt x="3886" y="6071"/>
                                  </a:lnTo>
                                  <a:lnTo>
                                    <a:pt x="3897" y="6051"/>
                                  </a:lnTo>
                                  <a:lnTo>
                                    <a:pt x="3908" y="6031"/>
                                  </a:lnTo>
                                  <a:lnTo>
                                    <a:pt x="3942" y="6051"/>
                                  </a:lnTo>
                                  <a:lnTo>
                                    <a:pt x="3979" y="6068"/>
                                  </a:lnTo>
                                  <a:lnTo>
                                    <a:pt x="3996" y="6077"/>
                                  </a:lnTo>
                                  <a:lnTo>
                                    <a:pt x="4015" y="6085"/>
                                  </a:lnTo>
                                  <a:lnTo>
                                    <a:pt x="4034" y="6092"/>
                                  </a:lnTo>
                                  <a:lnTo>
                                    <a:pt x="4053" y="6097"/>
                                  </a:lnTo>
                                  <a:lnTo>
                                    <a:pt x="4072" y="6104"/>
                                  </a:lnTo>
                                  <a:lnTo>
                                    <a:pt x="4092" y="6108"/>
                                  </a:lnTo>
                                  <a:lnTo>
                                    <a:pt x="4111" y="6113"/>
                                  </a:lnTo>
                                  <a:lnTo>
                                    <a:pt x="4131" y="6116"/>
                                  </a:lnTo>
                                  <a:lnTo>
                                    <a:pt x="4151" y="6118"/>
                                  </a:lnTo>
                                  <a:lnTo>
                                    <a:pt x="4171" y="6121"/>
                                  </a:lnTo>
                                  <a:lnTo>
                                    <a:pt x="4192" y="6122"/>
                                  </a:lnTo>
                                  <a:lnTo>
                                    <a:pt x="4213" y="6123"/>
                                  </a:lnTo>
                                  <a:lnTo>
                                    <a:pt x="4220" y="6122"/>
                                  </a:lnTo>
                                  <a:lnTo>
                                    <a:pt x="4228" y="6122"/>
                                  </a:lnTo>
                                  <a:lnTo>
                                    <a:pt x="4234" y="6121"/>
                                  </a:lnTo>
                                  <a:lnTo>
                                    <a:pt x="4241" y="6119"/>
                                  </a:lnTo>
                                  <a:lnTo>
                                    <a:pt x="4249" y="6119"/>
                                  </a:lnTo>
                                  <a:lnTo>
                                    <a:pt x="4255" y="6118"/>
                                  </a:lnTo>
                                  <a:lnTo>
                                    <a:pt x="4262" y="6117"/>
                                  </a:lnTo>
                                  <a:lnTo>
                                    <a:pt x="4270" y="6116"/>
                                  </a:lnTo>
                                  <a:lnTo>
                                    <a:pt x="4278" y="6138"/>
                                  </a:lnTo>
                                  <a:lnTo>
                                    <a:pt x="4290" y="6160"/>
                                  </a:lnTo>
                                  <a:lnTo>
                                    <a:pt x="4301" y="6183"/>
                                  </a:lnTo>
                                  <a:lnTo>
                                    <a:pt x="4313" y="6204"/>
                                  </a:lnTo>
                                  <a:lnTo>
                                    <a:pt x="4325" y="6225"/>
                                  </a:lnTo>
                                  <a:lnTo>
                                    <a:pt x="4338" y="6245"/>
                                  </a:lnTo>
                                  <a:lnTo>
                                    <a:pt x="4352" y="6264"/>
                                  </a:lnTo>
                                  <a:lnTo>
                                    <a:pt x="4366" y="6282"/>
                                  </a:lnTo>
                                  <a:lnTo>
                                    <a:pt x="4380" y="6301"/>
                                  </a:lnTo>
                                  <a:lnTo>
                                    <a:pt x="4396" y="6319"/>
                                  </a:lnTo>
                                  <a:lnTo>
                                    <a:pt x="4412" y="6337"/>
                                  </a:lnTo>
                                  <a:lnTo>
                                    <a:pt x="4429" y="6353"/>
                                  </a:lnTo>
                                  <a:lnTo>
                                    <a:pt x="4446" y="6369"/>
                                  </a:lnTo>
                                  <a:lnTo>
                                    <a:pt x="4462" y="6384"/>
                                  </a:lnTo>
                                  <a:lnTo>
                                    <a:pt x="4481" y="6399"/>
                                  </a:lnTo>
                                  <a:lnTo>
                                    <a:pt x="4499" y="6413"/>
                                  </a:lnTo>
                                  <a:lnTo>
                                    <a:pt x="4517" y="6426"/>
                                  </a:lnTo>
                                  <a:lnTo>
                                    <a:pt x="4537" y="6439"/>
                                  </a:lnTo>
                                  <a:lnTo>
                                    <a:pt x="4556" y="6451"/>
                                  </a:lnTo>
                                  <a:lnTo>
                                    <a:pt x="4576" y="6462"/>
                                  </a:lnTo>
                                  <a:lnTo>
                                    <a:pt x="4597" y="6472"/>
                                  </a:lnTo>
                                  <a:lnTo>
                                    <a:pt x="4618" y="6482"/>
                                  </a:lnTo>
                                  <a:lnTo>
                                    <a:pt x="4639" y="6490"/>
                                  </a:lnTo>
                                  <a:lnTo>
                                    <a:pt x="4660" y="6497"/>
                                  </a:lnTo>
                                  <a:lnTo>
                                    <a:pt x="4682" y="6505"/>
                                  </a:lnTo>
                                  <a:lnTo>
                                    <a:pt x="4704" y="6511"/>
                                  </a:lnTo>
                                  <a:lnTo>
                                    <a:pt x="4727" y="6516"/>
                                  </a:lnTo>
                                  <a:lnTo>
                                    <a:pt x="4750" y="6521"/>
                                  </a:lnTo>
                                  <a:lnTo>
                                    <a:pt x="4772" y="6524"/>
                                  </a:lnTo>
                                  <a:lnTo>
                                    <a:pt x="4795" y="6526"/>
                                  </a:lnTo>
                                  <a:lnTo>
                                    <a:pt x="4820" y="6527"/>
                                  </a:lnTo>
                                  <a:lnTo>
                                    <a:pt x="4843" y="6528"/>
                                  </a:lnTo>
                                  <a:lnTo>
                                    <a:pt x="4846" y="6528"/>
                                  </a:lnTo>
                                  <a:lnTo>
                                    <a:pt x="4848" y="6528"/>
                                  </a:lnTo>
                                  <a:lnTo>
                                    <a:pt x="4852" y="6527"/>
                                  </a:lnTo>
                                  <a:lnTo>
                                    <a:pt x="4854" y="6527"/>
                                  </a:lnTo>
                                  <a:lnTo>
                                    <a:pt x="4857" y="6527"/>
                                  </a:lnTo>
                                  <a:lnTo>
                                    <a:pt x="4860" y="6527"/>
                                  </a:lnTo>
                                  <a:lnTo>
                                    <a:pt x="4863" y="6526"/>
                                  </a:lnTo>
                                  <a:lnTo>
                                    <a:pt x="4866" y="6526"/>
                                  </a:lnTo>
                                  <a:lnTo>
                                    <a:pt x="4875" y="6552"/>
                                  </a:lnTo>
                                  <a:lnTo>
                                    <a:pt x="4885" y="6576"/>
                                  </a:lnTo>
                                  <a:lnTo>
                                    <a:pt x="4895" y="6600"/>
                                  </a:lnTo>
                                  <a:lnTo>
                                    <a:pt x="4906" y="6624"/>
                                  </a:lnTo>
                                  <a:lnTo>
                                    <a:pt x="4918" y="6646"/>
                                  </a:lnTo>
                                  <a:lnTo>
                                    <a:pt x="4931" y="6669"/>
                                  </a:lnTo>
                                  <a:lnTo>
                                    <a:pt x="4945" y="6690"/>
                                  </a:lnTo>
                                  <a:lnTo>
                                    <a:pt x="4959" y="6711"/>
                                  </a:lnTo>
                                  <a:lnTo>
                                    <a:pt x="4973" y="6732"/>
                                  </a:lnTo>
                                  <a:lnTo>
                                    <a:pt x="4989" y="6752"/>
                                  </a:lnTo>
                                  <a:lnTo>
                                    <a:pt x="5005" y="6771"/>
                                  </a:lnTo>
                                  <a:lnTo>
                                    <a:pt x="5022" y="6790"/>
                                  </a:lnTo>
                                  <a:lnTo>
                                    <a:pt x="5040" y="6808"/>
                                  </a:lnTo>
                                  <a:lnTo>
                                    <a:pt x="5057" y="6825"/>
                                  </a:lnTo>
                                  <a:lnTo>
                                    <a:pt x="5075" y="6842"/>
                                  </a:lnTo>
                                  <a:lnTo>
                                    <a:pt x="5095" y="6858"/>
                                  </a:lnTo>
                                  <a:lnTo>
                                    <a:pt x="5114" y="6872"/>
                                  </a:lnTo>
                                  <a:lnTo>
                                    <a:pt x="5134" y="6886"/>
                                  </a:lnTo>
                                  <a:lnTo>
                                    <a:pt x="5155" y="6900"/>
                                  </a:lnTo>
                                  <a:lnTo>
                                    <a:pt x="5176" y="6912"/>
                                  </a:lnTo>
                                  <a:lnTo>
                                    <a:pt x="5197" y="6923"/>
                                  </a:lnTo>
                                  <a:lnTo>
                                    <a:pt x="5219" y="6934"/>
                                  </a:lnTo>
                                  <a:lnTo>
                                    <a:pt x="5241" y="6944"/>
                                  </a:lnTo>
                                  <a:lnTo>
                                    <a:pt x="5264" y="6952"/>
                                  </a:lnTo>
                                  <a:lnTo>
                                    <a:pt x="5288" y="6961"/>
                                  </a:lnTo>
                                  <a:lnTo>
                                    <a:pt x="5311" y="6967"/>
                                  </a:lnTo>
                                  <a:lnTo>
                                    <a:pt x="5334" y="6973"/>
                                  </a:lnTo>
                                  <a:lnTo>
                                    <a:pt x="5358" y="6977"/>
                                  </a:lnTo>
                                  <a:lnTo>
                                    <a:pt x="5383" y="6982"/>
                                  </a:lnTo>
                                  <a:lnTo>
                                    <a:pt x="5407" y="6984"/>
                                  </a:lnTo>
                                  <a:lnTo>
                                    <a:pt x="5433" y="6986"/>
                                  </a:lnTo>
                                  <a:lnTo>
                                    <a:pt x="5458" y="6986"/>
                                  </a:lnTo>
                                  <a:lnTo>
                                    <a:pt x="5478" y="6986"/>
                                  </a:lnTo>
                                  <a:lnTo>
                                    <a:pt x="5498" y="6985"/>
                                  </a:lnTo>
                                  <a:lnTo>
                                    <a:pt x="5517" y="6983"/>
                                  </a:lnTo>
                                  <a:lnTo>
                                    <a:pt x="5537" y="6981"/>
                                  </a:lnTo>
                                  <a:lnTo>
                                    <a:pt x="5555" y="6978"/>
                                  </a:lnTo>
                                  <a:lnTo>
                                    <a:pt x="5575" y="6974"/>
                                  </a:lnTo>
                                  <a:lnTo>
                                    <a:pt x="5594" y="6970"/>
                                  </a:lnTo>
                                  <a:lnTo>
                                    <a:pt x="5613" y="6965"/>
                                  </a:lnTo>
                                  <a:lnTo>
                                    <a:pt x="5631" y="6960"/>
                                  </a:lnTo>
                                  <a:lnTo>
                                    <a:pt x="5649" y="6953"/>
                                  </a:lnTo>
                                  <a:lnTo>
                                    <a:pt x="5667" y="6946"/>
                                  </a:lnTo>
                                  <a:lnTo>
                                    <a:pt x="5685" y="6940"/>
                                  </a:lnTo>
                                  <a:lnTo>
                                    <a:pt x="5719" y="6923"/>
                                  </a:lnTo>
                                  <a:lnTo>
                                    <a:pt x="5753" y="6904"/>
                                  </a:lnTo>
                                  <a:lnTo>
                                    <a:pt x="5785" y="6883"/>
                                  </a:lnTo>
                                  <a:lnTo>
                                    <a:pt x="5816" y="6861"/>
                                  </a:lnTo>
                                  <a:lnTo>
                                    <a:pt x="5846" y="6835"/>
                                  </a:lnTo>
                                  <a:lnTo>
                                    <a:pt x="5875" y="6809"/>
                                  </a:lnTo>
                                  <a:lnTo>
                                    <a:pt x="5902" y="6781"/>
                                  </a:lnTo>
                                  <a:lnTo>
                                    <a:pt x="5928" y="6750"/>
                                  </a:lnTo>
                                  <a:lnTo>
                                    <a:pt x="5951" y="6719"/>
                                  </a:lnTo>
                                  <a:lnTo>
                                    <a:pt x="5975" y="6686"/>
                                  </a:lnTo>
                                  <a:lnTo>
                                    <a:pt x="5996" y="6692"/>
                                  </a:lnTo>
                                  <a:lnTo>
                                    <a:pt x="6017" y="6698"/>
                                  </a:lnTo>
                                  <a:lnTo>
                                    <a:pt x="6038" y="6704"/>
                                  </a:lnTo>
                                  <a:lnTo>
                                    <a:pt x="6059" y="6707"/>
                                  </a:lnTo>
                                  <a:lnTo>
                                    <a:pt x="6081" y="6711"/>
                                  </a:lnTo>
                                  <a:lnTo>
                                    <a:pt x="6103" y="6714"/>
                                  </a:lnTo>
                                  <a:lnTo>
                                    <a:pt x="6125" y="6716"/>
                                  </a:lnTo>
                                  <a:lnTo>
                                    <a:pt x="6148" y="6716"/>
                                  </a:lnTo>
                                  <a:lnTo>
                                    <a:pt x="6180" y="6715"/>
                                  </a:lnTo>
                                  <a:lnTo>
                                    <a:pt x="6213" y="6712"/>
                                  </a:lnTo>
                                  <a:lnTo>
                                    <a:pt x="6245" y="6708"/>
                                  </a:lnTo>
                                  <a:lnTo>
                                    <a:pt x="6276" y="6701"/>
                                  </a:lnTo>
                                  <a:lnTo>
                                    <a:pt x="6307" y="6694"/>
                                  </a:lnTo>
                                  <a:lnTo>
                                    <a:pt x="6338" y="6684"/>
                                  </a:lnTo>
                                  <a:lnTo>
                                    <a:pt x="6366" y="6673"/>
                                  </a:lnTo>
                                  <a:lnTo>
                                    <a:pt x="6395" y="6659"/>
                                  </a:lnTo>
                                  <a:lnTo>
                                    <a:pt x="6424" y="6645"/>
                                  </a:lnTo>
                                  <a:lnTo>
                                    <a:pt x="6452" y="6629"/>
                                  </a:lnTo>
                                  <a:lnTo>
                                    <a:pt x="6478" y="6613"/>
                                  </a:lnTo>
                                  <a:lnTo>
                                    <a:pt x="6504" y="6594"/>
                                  </a:lnTo>
                                  <a:lnTo>
                                    <a:pt x="6529" y="6574"/>
                                  </a:lnTo>
                                  <a:lnTo>
                                    <a:pt x="6552" y="6552"/>
                                  </a:lnTo>
                                  <a:lnTo>
                                    <a:pt x="6575" y="6530"/>
                                  </a:lnTo>
                                  <a:lnTo>
                                    <a:pt x="6598" y="6506"/>
                                  </a:lnTo>
                                  <a:lnTo>
                                    <a:pt x="6619" y="6481"/>
                                  </a:lnTo>
                                  <a:lnTo>
                                    <a:pt x="6639" y="6455"/>
                                  </a:lnTo>
                                  <a:lnTo>
                                    <a:pt x="6657" y="6428"/>
                                  </a:lnTo>
                                  <a:lnTo>
                                    <a:pt x="6675" y="6400"/>
                                  </a:lnTo>
                                  <a:lnTo>
                                    <a:pt x="6692" y="6371"/>
                                  </a:lnTo>
                                  <a:lnTo>
                                    <a:pt x="6707" y="6341"/>
                                  </a:lnTo>
                                  <a:lnTo>
                                    <a:pt x="6722" y="6310"/>
                                  </a:lnTo>
                                  <a:lnTo>
                                    <a:pt x="6734" y="6278"/>
                                  </a:lnTo>
                                  <a:lnTo>
                                    <a:pt x="6746" y="6246"/>
                                  </a:lnTo>
                                  <a:lnTo>
                                    <a:pt x="6756" y="6213"/>
                                  </a:lnTo>
                                  <a:lnTo>
                                    <a:pt x="6765" y="6178"/>
                                  </a:lnTo>
                                  <a:lnTo>
                                    <a:pt x="6771" y="6144"/>
                                  </a:lnTo>
                                  <a:lnTo>
                                    <a:pt x="6777" y="6108"/>
                                  </a:lnTo>
                                  <a:lnTo>
                                    <a:pt x="6781" y="6072"/>
                                  </a:lnTo>
                                  <a:lnTo>
                                    <a:pt x="6783" y="6035"/>
                                  </a:lnTo>
                                  <a:lnTo>
                                    <a:pt x="6785" y="5999"/>
                                  </a:lnTo>
                                  <a:lnTo>
                                    <a:pt x="6783" y="5970"/>
                                  </a:lnTo>
                                  <a:lnTo>
                                    <a:pt x="6781" y="5942"/>
                                  </a:lnTo>
                                  <a:lnTo>
                                    <a:pt x="6779" y="5914"/>
                                  </a:lnTo>
                                  <a:lnTo>
                                    <a:pt x="6775" y="5887"/>
                                  </a:lnTo>
                                  <a:lnTo>
                                    <a:pt x="6770" y="5859"/>
                                  </a:lnTo>
                                  <a:lnTo>
                                    <a:pt x="6765" y="5832"/>
                                  </a:lnTo>
                                  <a:lnTo>
                                    <a:pt x="6758" y="5806"/>
                                  </a:lnTo>
                                  <a:lnTo>
                                    <a:pt x="6751" y="5779"/>
                                  </a:lnTo>
                                  <a:lnTo>
                                    <a:pt x="6769" y="5768"/>
                                  </a:lnTo>
                                  <a:lnTo>
                                    <a:pt x="6787" y="5756"/>
                                  </a:lnTo>
                                  <a:lnTo>
                                    <a:pt x="6803" y="5743"/>
                                  </a:lnTo>
                                  <a:lnTo>
                                    <a:pt x="6820" y="5728"/>
                                  </a:lnTo>
                                  <a:lnTo>
                                    <a:pt x="6837" y="5715"/>
                                  </a:lnTo>
                                  <a:lnTo>
                                    <a:pt x="6853" y="5699"/>
                                  </a:lnTo>
                                  <a:lnTo>
                                    <a:pt x="6869" y="5684"/>
                                  </a:lnTo>
                                  <a:lnTo>
                                    <a:pt x="6883" y="5668"/>
                                  </a:lnTo>
                                  <a:lnTo>
                                    <a:pt x="6897" y="5652"/>
                                  </a:lnTo>
                                  <a:lnTo>
                                    <a:pt x="6912" y="5635"/>
                                  </a:lnTo>
                                  <a:lnTo>
                                    <a:pt x="6926" y="5617"/>
                                  </a:lnTo>
                                  <a:lnTo>
                                    <a:pt x="6939" y="5600"/>
                                  </a:lnTo>
                                  <a:lnTo>
                                    <a:pt x="6952" y="5581"/>
                                  </a:lnTo>
                                  <a:lnTo>
                                    <a:pt x="6964" y="5562"/>
                                  </a:lnTo>
                                  <a:lnTo>
                                    <a:pt x="6975" y="5543"/>
                                  </a:lnTo>
                                  <a:lnTo>
                                    <a:pt x="6986" y="5523"/>
                                  </a:lnTo>
                                  <a:lnTo>
                                    <a:pt x="6997" y="5503"/>
                                  </a:lnTo>
                                  <a:lnTo>
                                    <a:pt x="7007" y="5482"/>
                                  </a:lnTo>
                                  <a:lnTo>
                                    <a:pt x="7016" y="5461"/>
                                  </a:lnTo>
                                  <a:lnTo>
                                    <a:pt x="7025" y="5440"/>
                                  </a:lnTo>
                                  <a:lnTo>
                                    <a:pt x="7032" y="5418"/>
                                  </a:lnTo>
                                  <a:lnTo>
                                    <a:pt x="7040" y="5396"/>
                                  </a:lnTo>
                                  <a:lnTo>
                                    <a:pt x="7047" y="5374"/>
                                  </a:lnTo>
                                  <a:lnTo>
                                    <a:pt x="7053" y="5350"/>
                                  </a:lnTo>
                                  <a:lnTo>
                                    <a:pt x="7058" y="5327"/>
                                  </a:lnTo>
                                  <a:lnTo>
                                    <a:pt x="7063" y="5304"/>
                                  </a:lnTo>
                                  <a:lnTo>
                                    <a:pt x="7067" y="5280"/>
                                  </a:lnTo>
                                  <a:lnTo>
                                    <a:pt x="7071" y="5256"/>
                                  </a:lnTo>
                                  <a:lnTo>
                                    <a:pt x="7073" y="5232"/>
                                  </a:lnTo>
                                  <a:lnTo>
                                    <a:pt x="7076" y="5207"/>
                                  </a:lnTo>
                                  <a:lnTo>
                                    <a:pt x="7077" y="5183"/>
                                  </a:lnTo>
                                  <a:lnTo>
                                    <a:pt x="7077" y="5157"/>
                                  </a:lnTo>
                                  <a:lnTo>
                                    <a:pt x="7077" y="5132"/>
                                  </a:lnTo>
                                  <a:lnTo>
                                    <a:pt x="7074" y="5106"/>
                                  </a:lnTo>
                                  <a:lnTo>
                                    <a:pt x="7072" y="5081"/>
                                  </a:lnTo>
                                  <a:lnTo>
                                    <a:pt x="7069" y="5057"/>
                                  </a:lnTo>
                                  <a:lnTo>
                                    <a:pt x="7066" y="5032"/>
                                  </a:lnTo>
                                  <a:lnTo>
                                    <a:pt x="7060" y="5008"/>
                                  </a:lnTo>
                                  <a:lnTo>
                                    <a:pt x="7056" y="4985"/>
                                  </a:lnTo>
                                  <a:lnTo>
                                    <a:pt x="7049" y="4960"/>
                                  </a:lnTo>
                                  <a:lnTo>
                                    <a:pt x="7067" y="4937"/>
                                  </a:lnTo>
                                  <a:lnTo>
                                    <a:pt x="7083" y="4911"/>
                                  </a:lnTo>
                                  <a:lnTo>
                                    <a:pt x="7099" y="4886"/>
                                  </a:lnTo>
                                  <a:lnTo>
                                    <a:pt x="7113" y="4860"/>
                                  </a:lnTo>
                                  <a:lnTo>
                                    <a:pt x="7128" y="4833"/>
                                  </a:lnTo>
                                  <a:lnTo>
                                    <a:pt x="7140" y="4805"/>
                                  </a:lnTo>
                                  <a:lnTo>
                                    <a:pt x="7152" y="4777"/>
                                  </a:lnTo>
                                  <a:lnTo>
                                    <a:pt x="7163" y="4748"/>
                                  </a:lnTo>
                                  <a:lnTo>
                                    <a:pt x="7172" y="4719"/>
                                  </a:lnTo>
                                  <a:lnTo>
                                    <a:pt x="7181" y="4689"/>
                                  </a:lnTo>
                                  <a:lnTo>
                                    <a:pt x="7187" y="4658"/>
                                  </a:lnTo>
                                  <a:lnTo>
                                    <a:pt x="7193" y="4627"/>
                                  </a:lnTo>
                                  <a:lnTo>
                                    <a:pt x="7198" y="4594"/>
                                  </a:lnTo>
                                  <a:lnTo>
                                    <a:pt x="7202" y="4562"/>
                                  </a:lnTo>
                                  <a:lnTo>
                                    <a:pt x="7204" y="4529"/>
                                  </a:lnTo>
                                  <a:lnTo>
                                    <a:pt x="7204" y="4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54"/>
                          <wps:cNvSpPr>
                            <a:spLocks/>
                          </wps:cNvSpPr>
                          <wps:spPr bwMode="auto">
                            <a:xfrm>
                              <a:off x="2142" y="2609"/>
                              <a:ext cx="142" cy="200"/>
                            </a:xfrm>
                            <a:custGeom>
                              <a:avLst/>
                              <a:gdLst>
                                <a:gd name="T0" fmla="*/ 114 w 1278"/>
                                <a:gd name="T1" fmla="*/ 1609 h 1798"/>
                                <a:gd name="T2" fmla="*/ 139 w 1278"/>
                                <a:gd name="T3" fmla="*/ 1499 h 1798"/>
                                <a:gd name="T4" fmla="*/ 148 w 1278"/>
                                <a:gd name="T5" fmla="*/ 1406 h 1798"/>
                                <a:gd name="T6" fmla="*/ 143 w 1278"/>
                                <a:gd name="T7" fmla="*/ 1287 h 1798"/>
                                <a:gd name="T8" fmla="*/ 117 w 1278"/>
                                <a:gd name="T9" fmla="*/ 1165 h 1798"/>
                                <a:gd name="T10" fmla="*/ 75 w 1278"/>
                                <a:gd name="T11" fmla="*/ 1052 h 1798"/>
                                <a:gd name="T12" fmla="*/ 17 w 1278"/>
                                <a:gd name="T13" fmla="*/ 950 h 1798"/>
                                <a:gd name="T14" fmla="*/ 3 w 1278"/>
                                <a:gd name="T15" fmla="*/ 927 h 1798"/>
                                <a:gd name="T16" fmla="*/ 7 w 1278"/>
                                <a:gd name="T17" fmla="*/ 928 h 1798"/>
                                <a:gd name="T18" fmla="*/ 104 w 1278"/>
                                <a:gd name="T19" fmla="*/ 919 h 1798"/>
                                <a:gd name="T20" fmla="*/ 226 w 1278"/>
                                <a:gd name="T21" fmla="*/ 884 h 1798"/>
                                <a:gd name="T22" fmla="*/ 337 w 1278"/>
                                <a:gd name="T23" fmla="*/ 824 h 1798"/>
                                <a:gd name="T24" fmla="*/ 435 w 1278"/>
                                <a:gd name="T25" fmla="*/ 742 h 1798"/>
                                <a:gd name="T26" fmla="*/ 517 w 1278"/>
                                <a:gd name="T27" fmla="*/ 640 h 1798"/>
                                <a:gd name="T28" fmla="*/ 581 w 1278"/>
                                <a:gd name="T29" fmla="*/ 521 h 1798"/>
                                <a:gd name="T30" fmla="*/ 624 w 1278"/>
                                <a:gd name="T31" fmla="*/ 390 h 1798"/>
                                <a:gd name="T32" fmla="*/ 643 w 1278"/>
                                <a:gd name="T33" fmla="*/ 248 h 1798"/>
                                <a:gd name="T34" fmla="*/ 642 w 1278"/>
                                <a:gd name="T35" fmla="*/ 186 h 1798"/>
                                <a:gd name="T36" fmla="*/ 638 w 1278"/>
                                <a:gd name="T37" fmla="*/ 153 h 1798"/>
                                <a:gd name="T38" fmla="*/ 687 w 1278"/>
                                <a:gd name="T39" fmla="*/ 155 h 1798"/>
                                <a:gd name="T40" fmla="*/ 755 w 1278"/>
                                <a:gd name="T41" fmla="*/ 161 h 1798"/>
                                <a:gd name="T42" fmla="*/ 855 w 1278"/>
                                <a:gd name="T43" fmla="*/ 156 h 1798"/>
                                <a:gd name="T44" fmla="*/ 961 w 1278"/>
                                <a:gd name="T45" fmla="*/ 128 h 1798"/>
                                <a:gd name="T46" fmla="*/ 1059 w 1278"/>
                                <a:gd name="T47" fmla="*/ 83 h 1798"/>
                                <a:gd name="T48" fmla="*/ 1148 w 1278"/>
                                <a:gd name="T49" fmla="*/ 19 h 1798"/>
                                <a:gd name="T50" fmla="*/ 1144 w 1278"/>
                                <a:gd name="T51" fmla="*/ 92 h 1798"/>
                                <a:gd name="T52" fmla="*/ 1126 w 1278"/>
                                <a:gd name="T53" fmla="*/ 222 h 1798"/>
                                <a:gd name="T54" fmla="*/ 1132 w 1278"/>
                                <a:gd name="T55" fmla="*/ 353 h 1798"/>
                                <a:gd name="T56" fmla="*/ 1157 w 1278"/>
                                <a:gd name="T57" fmla="*/ 476 h 1798"/>
                                <a:gd name="T58" fmla="*/ 1200 w 1278"/>
                                <a:gd name="T59" fmla="*/ 589 h 1798"/>
                                <a:gd name="T60" fmla="*/ 1260 w 1278"/>
                                <a:gd name="T61" fmla="*/ 692 h 1798"/>
                                <a:gd name="T62" fmla="*/ 1243 w 1278"/>
                                <a:gd name="T63" fmla="*/ 782 h 1798"/>
                                <a:gd name="T64" fmla="*/ 1206 w 1278"/>
                                <a:gd name="T65" fmla="*/ 877 h 1798"/>
                                <a:gd name="T66" fmla="*/ 1182 w 1278"/>
                                <a:gd name="T67" fmla="*/ 978 h 1798"/>
                                <a:gd name="T68" fmla="*/ 1172 w 1278"/>
                                <a:gd name="T69" fmla="*/ 1084 h 1798"/>
                                <a:gd name="T70" fmla="*/ 1171 w 1278"/>
                                <a:gd name="T71" fmla="*/ 1114 h 1798"/>
                                <a:gd name="T72" fmla="*/ 1172 w 1278"/>
                                <a:gd name="T73" fmla="*/ 1117 h 1798"/>
                                <a:gd name="T74" fmla="*/ 1078 w 1278"/>
                                <a:gd name="T75" fmla="*/ 1125 h 1798"/>
                                <a:gd name="T76" fmla="*/ 960 w 1278"/>
                                <a:gd name="T77" fmla="*/ 1160 h 1798"/>
                                <a:gd name="T78" fmla="*/ 854 w 1278"/>
                                <a:gd name="T79" fmla="*/ 1217 h 1798"/>
                                <a:gd name="T80" fmla="*/ 759 w 1278"/>
                                <a:gd name="T81" fmla="*/ 1295 h 1798"/>
                                <a:gd name="T82" fmla="*/ 678 w 1278"/>
                                <a:gd name="T83" fmla="*/ 1391 h 1798"/>
                                <a:gd name="T84" fmla="*/ 614 w 1278"/>
                                <a:gd name="T85" fmla="*/ 1503 h 1798"/>
                                <a:gd name="T86" fmla="*/ 570 w 1278"/>
                                <a:gd name="T87" fmla="*/ 1627 h 1798"/>
                                <a:gd name="T88" fmla="*/ 547 w 1278"/>
                                <a:gd name="T89" fmla="*/ 1763 h 1798"/>
                                <a:gd name="T90" fmla="*/ 454 w 1278"/>
                                <a:gd name="T91" fmla="*/ 1749 h 1798"/>
                                <a:gd name="T92" fmla="*/ 376 w 1278"/>
                                <a:gd name="T93" fmla="*/ 1722 h 1798"/>
                                <a:gd name="T94" fmla="*/ 295 w 1278"/>
                                <a:gd name="T95" fmla="*/ 1706 h 1798"/>
                                <a:gd name="T96" fmla="*/ 210 w 1278"/>
                                <a:gd name="T97" fmla="*/ 1703 h 1798"/>
                                <a:gd name="T98" fmla="*/ 126 w 1278"/>
                                <a:gd name="T99" fmla="*/ 1714 h 17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278" h="1798">
                                  <a:moveTo>
                                    <a:pt x="65" y="1731"/>
                                  </a:moveTo>
                                  <a:lnTo>
                                    <a:pt x="84" y="1691"/>
                                  </a:lnTo>
                                  <a:lnTo>
                                    <a:pt x="101" y="1650"/>
                                  </a:lnTo>
                                  <a:lnTo>
                                    <a:pt x="114" y="1609"/>
                                  </a:lnTo>
                                  <a:lnTo>
                                    <a:pt x="126" y="1565"/>
                                  </a:lnTo>
                                  <a:lnTo>
                                    <a:pt x="132" y="1543"/>
                                  </a:lnTo>
                                  <a:lnTo>
                                    <a:pt x="136" y="1521"/>
                                  </a:lnTo>
                                  <a:lnTo>
                                    <a:pt x="139" y="1499"/>
                                  </a:lnTo>
                                  <a:lnTo>
                                    <a:pt x="143" y="1476"/>
                                  </a:lnTo>
                                  <a:lnTo>
                                    <a:pt x="145" y="1453"/>
                                  </a:lnTo>
                                  <a:lnTo>
                                    <a:pt x="147" y="1430"/>
                                  </a:lnTo>
                                  <a:lnTo>
                                    <a:pt x="148" y="1406"/>
                                  </a:lnTo>
                                  <a:lnTo>
                                    <a:pt x="148" y="1383"/>
                                  </a:lnTo>
                                  <a:lnTo>
                                    <a:pt x="148" y="1350"/>
                                  </a:lnTo>
                                  <a:lnTo>
                                    <a:pt x="146" y="1318"/>
                                  </a:lnTo>
                                  <a:lnTo>
                                    <a:pt x="143" y="1287"/>
                                  </a:lnTo>
                                  <a:lnTo>
                                    <a:pt x="138" y="1255"/>
                                  </a:lnTo>
                                  <a:lnTo>
                                    <a:pt x="133" y="1225"/>
                                  </a:lnTo>
                                  <a:lnTo>
                                    <a:pt x="126" y="1195"/>
                                  </a:lnTo>
                                  <a:lnTo>
                                    <a:pt x="117" y="1165"/>
                                  </a:lnTo>
                                  <a:lnTo>
                                    <a:pt x="108" y="1137"/>
                                  </a:lnTo>
                                  <a:lnTo>
                                    <a:pt x="98" y="1108"/>
                                  </a:lnTo>
                                  <a:lnTo>
                                    <a:pt x="87" y="1080"/>
                                  </a:lnTo>
                                  <a:lnTo>
                                    <a:pt x="75" y="1052"/>
                                  </a:lnTo>
                                  <a:lnTo>
                                    <a:pt x="62" y="1026"/>
                                  </a:lnTo>
                                  <a:lnTo>
                                    <a:pt x="48" y="1000"/>
                                  </a:lnTo>
                                  <a:lnTo>
                                    <a:pt x="33" y="975"/>
                                  </a:lnTo>
                                  <a:lnTo>
                                    <a:pt x="17" y="950"/>
                                  </a:lnTo>
                                  <a:lnTo>
                                    <a:pt x="0" y="927"/>
                                  </a:lnTo>
                                  <a:lnTo>
                                    <a:pt x="1" y="927"/>
                                  </a:lnTo>
                                  <a:lnTo>
                                    <a:pt x="2" y="927"/>
                                  </a:lnTo>
                                  <a:lnTo>
                                    <a:pt x="3" y="927"/>
                                  </a:lnTo>
                                  <a:lnTo>
                                    <a:pt x="4" y="927"/>
                                  </a:lnTo>
                                  <a:lnTo>
                                    <a:pt x="6" y="928"/>
                                  </a:lnTo>
                                  <a:lnTo>
                                    <a:pt x="7" y="928"/>
                                  </a:lnTo>
                                  <a:lnTo>
                                    <a:pt x="8" y="928"/>
                                  </a:lnTo>
                                  <a:lnTo>
                                    <a:pt x="40" y="927"/>
                                  </a:lnTo>
                                  <a:lnTo>
                                    <a:pt x="72" y="924"/>
                                  </a:lnTo>
                                  <a:lnTo>
                                    <a:pt x="104" y="919"/>
                                  </a:lnTo>
                                  <a:lnTo>
                                    <a:pt x="136" y="914"/>
                                  </a:lnTo>
                                  <a:lnTo>
                                    <a:pt x="166" y="905"/>
                                  </a:lnTo>
                                  <a:lnTo>
                                    <a:pt x="197" y="896"/>
                                  </a:lnTo>
                                  <a:lnTo>
                                    <a:pt x="226" y="884"/>
                                  </a:lnTo>
                                  <a:lnTo>
                                    <a:pt x="256" y="872"/>
                                  </a:lnTo>
                                  <a:lnTo>
                                    <a:pt x="283" y="857"/>
                                  </a:lnTo>
                                  <a:lnTo>
                                    <a:pt x="311" y="842"/>
                                  </a:lnTo>
                                  <a:lnTo>
                                    <a:pt x="337" y="824"/>
                                  </a:lnTo>
                                  <a:lnTo>
                                    <a:pt x="363" y="805"/>
                                  </a:lnTo>
                                  <a:lnTo>
                                    <a:pt x="388" y="785"/>
                                  </a:lnTo>
                                  <a:lnTo>
                                    <a:pt x="412" y="764"/>
                                  </a:lnTo>
                                  <a:lnTo>
                                    <a:pt x="435" y="742"/>
                                  </a:lnTo>
                                  <a:lnTo>
                                    <a:pt x="457" y="718"/>
                                  </a:lnTo>
                                  <a:lnTo>
                                    <a:pt x="478" y="693"/>
                                  </a:lnTo>
                                  <a:lnTo>
                                    <a:pt x="498" y="667"/>
                                  </a:lnTo>
                                  <a:lnTo>
                                    <a:pt x="517" y="640"/>
                                  </a:lnTo>
                                  <a:lnTo>
                                    <a:pt x="536" y="612"/>
                                  </a:lnTo>
                                  <a:lnTo>
                                    <a:pt x="551" y="582"/>
                                  </a:lnTo>
                                  <a:lnTo>
                                    <a:pt x="566" y="552"/>
                                  </a:lnTo>
                                  <a:lnTo>
                                    <a:pt x="581" y="521"/>
                                  </a:lnTo>
                                  <a:lnTo>
                                    <a:pt x="594" y="490"/>
                                  </a:lnTo>
                                  <a:lnTo>
                                    <a:pt x="605" y="457"/>
                                  </a:lnTo>
                                  <a:lnTo>
                                    <a:pt x="615" y="424"/>
                                  </a:lnTo>
                                  <a:lnTo>
                                    <a:pt x="624" y="390"/>
                                  </a:lnTo>
                                  <a:lnTo>
                                    <a:pt x="631" y="355"/>
                                  </a:lnTo>
                                  <a:lnTo>
                                    <a:pt x="636" y="320"/>
                                  </a:lnTo>
                                  <a:lnTo>
                                    <a:pt x="641" y="284"/>
                                  </a:lnTo>
                                  <a:lnTo>
                                    <a:pt x="643" y="248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02"/>
                                  </a:lnTo>
                                  <a:lnTo>
                                    <a:pt x="643" y="194"/>
                                  </a:lnTo>
                                  <a:lnTo>
                                    <a:pt x="642" y="186"/>
                                  </a:lnTo>
                                  <a:lnTo>
                                    <a:pt x="642" y="178"/>
                                  </a:lnTo>
                                  <a:lnTo>
                                    <a:pt x="641" y="169"/>
                                  </a:lnTo>
                                  <a:lnTo>
                                    <a:pt x="640" y="161"/>
                                  </a:lnTo>
                                  <a:lnTo>
                                    <a:pt x="638" y="153"/>
                                  </a:lnTo>
                                  <a:lnTo>
                                    <a:pt x="638" y="145"/>
                                  </a:lnTo>
                                  <a:lnTo>
                                    <a:pt x="654" y="149"/>
                                  </a:lnTo>
                                  <a:lnTo>
                                    <a:pt x="671" y="152"/>
                                  </a:lnTo>
                                  <a:lnTo>
                                    <a:pt x="687" y="155"/>
                                  </a:lnTo>
                                  <a:lnTo>
                                    <a:pt x="704" y="157"/>
                                  </a:lnTo>
                                  <a:lnTo>
                                    <a:pt x="720" y="159"/>
                                  </a:lnTo>
                                  <a:lnTo>
                                    <a:pt x="738" y="160"/>
                                  </a:lnTo>
                                  <a:lnTo>
                                    <a:pt x="755" y="161"/>
                                  </a:lnTo>
                                  <a:lnTo>
                                    <a:pt x="772" y="161"/>
                                  </a:lnTo>
                                  <a:lnTo>
                                    <a:pt x="800" y="161"/>
                                  </a:lnTo>
                                  <a:lnTo>
                                    <a:pt x="828" y="159"/>
                                  </a:lnTo>
                                  <a:lnTo>
                                    <a:pt x="855" y="156"/>
                                  </a:lnTo>
                                  <a:lnTo>
                                    <a:pt x="883" y="150"/>
                                  </a:lnTo>
                                  <a:lnTo>
                                    <a:pt x="909" y="145"/>
                                  </a:lnTo>
                                  <a:lnTo>
                                    <a:pt x="935" y="137"/>
                                  </a:lnTo>
                                  <a:lnTo>
                                    <a:pt x="961" y="128"/>
                                  </a:lnTo>
                                  <a:lnTo>
                                    <a:pt x="987" y="118"/>
                                  </a:lnTo>
                                  <a:lnTo>
                                    <a:pt x="1011" y="107"/>
                                  </a:lnTo>
                                  <a:lnTo>
                                    <a:pt x="1036" y="96"/>
                                  </a:lnTo>
                                  <a:lnTo>
                                    <a:pt x="1059" y="83"/>
                                  </a:lnTo>
                                  <a:lnTo>
                                    <a:pt x="1082" y="68"/>
                                  </a:lnTo>
                                  <a:lnTo>
                                    <a:pt x="1105" y="53"/>
                                  </a:lnTo>
                                  <a:lnTo>
                                    <a:pt x="1127" y="36"/>
                                  </a:lnTo>
                                  <a:lnTo>
                                    <a:pt x="1148" y="19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160" y="30"/>
                                  </a:lnTo>
                                  <a:lnTo>
                                    <a:pt x="1151" y="61"/>
                                  </a:lnTo>
                                  <a:lnTo>
                                    <a:pt x="1144" y="92"/>
                                  </a:lnTo>
                                  <a:lnTo>
                                    <a:pt x="1137" y="125"/>
                                  </a:lnTo>
                                  <a:lnTo>
                                    <a:pt x="1133" y="157"/>
                                  </a:lnTo>
                                  <a:lnTo>
                                    <a:pt x="1129" y="189"/>
                                  </a:lnTo>
                                  <a:lnTo>
                                    <a:pt x="1126" y="222"/>
                                  </a:lnTo>
                                  <a:lnTo>
                                    <a:pt x="1126" y="255"/>
                                  </a:lnTo>
                                  <a:lnTo>
                                    <a:pt x="1126" y="289"/>
                                  </a:lnTo>
                                  <a:lnTo>
                                    <a:pt x="1129" y="321"/>
                                  </a:lnTo>
                                  <a:lnTo>
                                    <a:pt x="1132" y="353"/>
                                  </a:lnTo>
                                  <a:lnTo>
                                    <a:pt x="1136" y="384"/>
                                  </a:lnTo>
                                  <a:lnTo>
                                    <a:pt x="1142" y="415"/>
                                  </a:lnTo>
                                  <a:lnTo>
                                    <a:pt x="1150" y="446"/>
                                  </a:lnTo>
                                  <a:lnTo>
                                    <a:pt x="1157" y="476"/>
                                  </a:lnTo>
                                  <a:lnTo>
                                    <a:pt x="1166" y="505"/>
                                  </a:lnTo>
                                  <a:lnTo>
                                    <a:pt x="1177" y="534"/>
                                  </a:lnTo>
                                  <a:lnTo>
                                    <a:pt x="1188" y="561"/>
                                  </a:lnTo>
                                  <a:lnTo>
                                    <a:pt x="1200" y="589"/>
                                  </a:lnTo>
                                  <a:lnTo>
                                    <a:pt x="1215" y="616"/>
                                  </a:lnTo>
                                  <a:lnTo>
                                    <a:pt x="1229" y="642"/>
                                  </a:lnTo>
                                  <a:lnTo>
                                    <a:pt x="1244" y="668"/>
                                  </a:lnTo>
                                  <a:lnTo>
                                    <a:pt x="1260" y="692"/>
                                  </a:lnTo>
                                  <a:lnTo>
                                    <a:pt x="1278" y="715"/>
                                  </a:lnTo>
                                  <a:lnTo>
                                    <a:pt x="1266" y="738"/>
                                  </a:lnTo>
                                  <a:lnTo>
                                    <a:pt x="1254" y="760"/>
                                  </a:lnTo>
                                  <a:lnTo>
                                    <a:pt x="1243" y="782"/>
                                  </a:lnTo>
                                  <a:lnTo>
                                    <a:pt x="1233" y="805"/>
                                  </a:lnTo>
                                  <a:lnTo>
                                    <a:pt x="1223" y="828"/>
                                  </a:lnTo>
                                  <a:lnTo>
                                    <a:pt x="1214" y="853"/>
                                  </a:lnTo>
                                  <a:lnTo>
                                    <a:pt x="1206" y="877"/>
                                  </a:lnTo>
                                  <a:lnTo>
                                    <a:pt x="1199" y="902"/>
                                  </a:lnTo>
                                  <a:lnTo>
                                    <a:pt x="1193" y="927"/>
                                  </a:lnTo>
                                  <a:lnTo>
                                    <a:pt x="1187" y="953"/>
                                  </a:lnTo>
                                  <a:lnTo>
                                    <a:pt x="1182" y="978"/>
                                  </a:lnTo>
                                  <a:lnTo>
                                    <a:pt x="1178" y="1005"/>
                                  </a:lnTo>
                                  <a:lnTo>
                                    <a:pt x="1175" y="1031"/>
                                  </a:lnTo>
                                  <a:lnTo>
                                    <a:pt x="1173" y="1058"/>
                                  </a:lnTo>
                                  <a:lnTo>
                                    <a:pt x="1172" y="1084"/>
                                  </a:lnTo>
                                  <a:lnTo>
                                    <a:pt x="1171" y="1112"/>
                                  </a:lnTo>
                                  <a:lnTo>
                                    <a:pt x="1171" y="1113"/>
                                  </a:lnTo>
                                  <a:lnTo>
                                    <a:pt x="1171" y="1114"/>
                                  </a:lnTo>
                                  <a:lnTo>
                                    <a:pt x="1171" y="1115"/>
                                  </a:lnTo>
                                  <a:lnTo>
                                    <a:pt x="1172" y="1115"/>
                                  </a:lnTo>
                                  <a:lnTo>
                                    <a:pt x="1172" y="1117"/>
                                  </a:lnTo>
                                  <a:lnTo>
                                    <a:pt x="1140" y="1118"/>
                                  </a:lnTo>
                                  <a:lnTo>
                                    <a:pt x="1109" y="1121"/>
                                  </a:lnTo>
                                  <a:lnTo>
                                    <a:pt x="1078" y="1125"/>
                                  </a:lnTo>
                                  <a:lnTo>
                                    <a:pt x="1048" y="1132"/>
                                  </a:lnTo>
                                  <a:lnTo>
                                    <a:pt x="1018" y="1140"/>
                                  </a:lnTo>
                                  <a:lnTo>
                                    <a:pt x="989" y="1149"/>
                                  </a:lnTo>
                                  <a:lnTo>
                                    <a:pt x="960" y="1160"/>
                                  </a:lnTo>
                                  <a:lnTo>
                                    <a:pt x="933" y="1172"/>
                                  </a:lnTo>
                                  <a:lnTo>
                                    <a:pt x="906" y="1185"/>
                                  </a:lnTo>
                                  <a:lnTo>
                                    <a:pt x="880" y="1201"/>
                                  </a:lnTo>
                                  <a:lnTo>
                                    <a:pt x="854" y="1217"/>
                                  </a:lnTo>
                                  <a:lnTo>
                                    <a:pt x="829" y="1235"/>
                                  </a:lnTo>
                                  <a:lnTo>
                                    <a:pt x="804" y="1254"/>
                                  </a:lnTo>
                                  <a:lnTo>
                                    <a:pt x="781" y="1274"/>
                                  </a:lnTo>
                                  <a:lnTo>
                                    <a:pt x="759" y="1295"/>
                                  </a:lnTo>
                                  <a:lnTo>
                                    <a:pt x="737" y="1317"/>
                                  </a:lnTo>
                                  <a:lnTo>
                                    <a:pt x="717" y="1340"/>
                                  </a:lnTo>
                                  <a:lnTo>
                                    <a:pt x="697" y="1366"/>
                                  </a:lnTo>
                                  <a:lnTo>
                                    <a:pt x="678" y="1391"/>
                                  </a:lnTo>
                                  <a:lnTo>
                                    <a:pt x="661" y="1418"/>
                                  </a:lnTo>
                                  <a:lnTo>
                                    <a:pt x="644" y="1446"/>
                                  </a:lnTo>
                                  <a:lnTo>
                                    <a:pt x="628" y="1473"/>
                                  </a:lnTo>
                                  <a:lnTo>
                                    <a:pt x="614" y="1503"/>
                                  </a:lnTo>
                                  <a:lnTo>
                                    <a:pt x="602" y="1533"/>
                                  </a:lnTo>
                                  <a:lnTo>
                                    <a:pt x="590" y="1564"/>
                                  </a:lnTo>
                                  <a:lnTo>
                                    <a:pt x="579" y="1595"/>
                                  </a:lnTo>
                                  <a:lnTo>
                                    <a:pt x="570" y="1627"/>
                                  </a:lnTo>
                                  <a:lnTo>
                                    <a:pt x="562" y="1661"/>
                                  </a:lnTo>
                                  <a:lnTo>
                                    <a:pt x="555" y="1694"/>
                                  </a:lnTo>
                                  <a:lnTo>
                                    <a:pt x="550" y="1728"/>
                                  </a:lnTo>
                                  <a:lnTo>
                                    <a:pt x="547" y="1763"/>
                                  </a:lnTo>
                                  <a:lnTo>
                                    <a:pt x="544" y="1798"/>
                                  </a:lnTo>
                                  <a:lnTo>
                                    <a:pt x="509" y="1777"/>
                                  </a:lnTo>
                                  <a:lnTo>
                                    <a:pt x="472" y="1758"/>
                                  </a:lnTo>
                                  <a:lnTo>
                                    <a:pt x="454" y="1749"/>
                                  </a:lnTo>
                                  <a:lnTo>
                                    <a:pt x="435" y="1742"/>
                                  </a:lnTo>
                                  <a:lnTo>
                                    <a:pt x="416" y="1734"/>
                                  </a:lnTo>
                                  <a:lnTo>
                                    <a:pt x="396" y="1728"/>
                                  </a:lnTo>
                                  <a:lnTo>
                                    <a:pt x="376" y="1722"/>
                                  </a:lnTo>
                                  <a:lnTo>
                                    <a:pt x="356" y="1717"/>
                                  </a:lnTo>
                                  <a:lnTo>
                                    <a:pt x="336" y="1713"/>
                                  </a:lnTo>
                                  <a:lnTo>
                                    <a:pt x="316" y="1708"/>
                                  </a:lnTo>
                                  <a:lnTo>
                                    <a:pt x="295" y="1706"/>
                                  </a:lnTo>
                                  <a:lnTo>
                                    <a:pt x="274" y="1704"/>
                                  </a:lnTo>
                                  <a:lnTo>
                                    <a:pt x="253" y="1703"/>
                                  </a:lnTo>
                                  <a:lnTo>
                                    <a:pt x="232" y="1702"/>
                                  </a:lnTo>
                                  <a:lnTo>
                                    <a:pt x="210" y="1703"/>
                                  </a:lnTo>
                                  <a:lnTo>
                                    <a:pt x="189" y="1704"/>
                                  </a:lnTo>
                                  <a:lnTo>
                                    <a:pt x="168" y="1707"/>
                                  </a:lnTo>
                                  <a:lnTo>
                                    <a:pt x="147" y="1710"/>
                                  </a:lnTo>
                                  <a:lnTo>
                                    <a:pt x="126" y="1714"/>
                                  </a:lnTo>
                                  <a:lnTo>
                                    <a:pt x="106" y="1718"/>
                                  </a:lnTo>
                                  <a:lnTo>
                                    <a:pt x="86" y="1724"/>
                                  </a:lnTo>
                                  <a:lnTo>
                                    <a:pt x="65" y="1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55"/>
                          <wps:cNvSpPr>
                            <a:spLocks/>
                          </wps:cNvSpPr>
                          <wps:spPr bwMode="auto">
                            <a:xfrm>
                              <a:off x="2361" y="2587"/>
                              <a:ext cx="211" cy="143"/>
                            </a:xfrm>
                            <a:custGeom>
                              <a:avLst/>
                              <a:gdLst>
                                <a:gd name="T0" fmla="*/ 1788 w 1899"/>
                                <a:gd name="T1" fmla="*/ 403 h 1293"/>
                                <a:gd name="T2" fmla="*/ 1705 w 1899"/>
                                <a:gd name="T3" fmla="*/ 478 h 1293"/>
                                <a:gd name="T4" fmla="*/ 1644 w 1899"/>
                                <a:gd name="T5" fmla="*/ 549 h 1293"/>
                                <a:gd name="T6" fmla="*/ 1580 w 1899"/>
                                <a:gd name="T7" fmla="*/ 649 h 1293"/>
                                <a:gd name="T8" fmla="*/ 1530 w 1899"/>
                                <a:gd name="T9" fmla="*/ 763 h 1293"/>
                                <a:gd name="T10" fmla="*/ 1499 w 1899"/>
                                <a:gd name="T11" fmla="*/ 880 h 1293"/>
                                <a:gd name="T12" fmla="*/ 1488 w 1899"/>
                                <a:gd name="T13" fmla="*/ 996 h 1293"/>
                                <a:gd name="T14" fmla="*/ 1486 w 1899"/>
                                <a:gd name="T15" fmla="*/ 1024 h 1293"/>
                                <a:gd name="T16" fmla="*/ 1484 w 1899"/>
                                <a:gd name="T17" fmla="*/ 1021 h 1293"/>
                                <a:gd name="T18" fmla="*/ 1399 w 1899"/>
                                <a:gd name="T19" fmla="*/ 971 h 1293"/>
                                <a:gd name="T20" fmla="*/ 1279 w 1899"/>
                                <a:gd name="T21" fmla="*/ 929 h 1293"/>
                                <a:gd name="T22" fmla="*/ 1154 w 1899"/>
                                <a:gd name="T23" fmla="*/ 914 h 1293"/>
                                <a:gd name="T24" fmla="*/ 1026 w 1899"/>
                                <a:gd name="T25" fmla="*/ 924 h 1293"/>
                                <a:gd name="T26" fmla="*/ 901 w 1899"/>
                                <a:gd name="T27" fmla="*/ 960 h 1293"/>
                                <a:gd name="T28" fmla="*/ 780 w 1899"/>
                                <a:gd name="T29" fmla="*/ 1020 h 1293"/>
                                <a:gd name="T30" fmla="*/ 670 w 1899"/>
                                <a:gd name="T31" fmla="*/ 1102 h 1293"/>
                                <a:gd name="T32" fmla="*/ 572 w 1899"/>
                                <a:gd name="T33" fmla="*/ 1207 h 1293"/>
                                <a:gd name="T34" fmla="*/ 537 w 1899"/>
                                <a:gd name="T35" fmla="*/ 1258 h 1293"/>
                                <a:gd name="T36" fmla="*/ 520 w 1899"/>
                                <a:gd name="T37" fmla="*/ 1287 h 1293"/>
                                <a:gd name="T38" fmla="*/ 482 w 1899"/>
                                <a:gd name="T39" fmla="*/ 1257 h 1293"/>
                                <a:gd name="T40" fmla="*/ 431 w 1899"/>
                                <a:gd name="T41" fmla="*/ 1212 h 1293"/>
                                <a:gd name="T42" fmla="*/ 344 w 1899"/>
                                <a:gd name="T43" fmla="*/ 1159 h 1293"/>
                                <a:gd name="T44" fmla="*/ 243 w 1899"/>
                                <a:gd name="T45" fmla="*/ 1119 h 1293"/>
                                <a:gd name="T46" fmla="*/ 136 w 1899"/>
                                <a:gd name="T47" fmla="*/ 1101 h 1293"/>
                                <a:gd name="T48" fmla="*/ 28 w 1899"/>
                                <a:gd name="T49" fmla="*/ 1101 h 1293"/>
                                <a:gd name="T50" fmla="*/ 73 w 1899"/>
                                <a:gd name="T51" fmla="*/ 1043 h 1293"/>
                                <a:gd name="T52" fmla="*/ 163 w 1899"/>
                                <a:gd name="T53" fmla="*/ 946 h 1293"/>
                                <a:gd name="T54" fmla="*/ 234 w 1899"/>
                                <a:gd name="T55" fmla="*/ 838 h 1293"/>
                                <a:gd name="T56" fmla="*/ 283 w 1899"/>
                                <a:gd name="T57" fmla="*/ 723 h 1293"/>
                                <a:gd name="T58" fmla="*/ 313 w 1899"/>
                                <a:gd name="T59" fmla="*/ 605 h 1293"/>
                                <a:gd name="T60" fmla="*/ 324 w 1899"/>
                                <a:gd name="T61" fmla="*/ 487 h 1293"/>
                                <a:gd name="T62" fmla="*/ 391 w 1899"/>
                                <a:gd name="T63" fmla="*/ 423 h 1293"/>
                                <a:gd name="T64" fmla="*/ 476 w 1899"/>
                                <a:gd name="T65" fmla="*/ 367 h 1293"/>
                                <a:gd name="T66" fmla="*/ 553 w 1899"/>
                                <a:gd name="T67" fmla="*/ 298 h 1293"/>
                                <a:gd name="T68" fmla="*/ 624 w 1899"/>
                                <a:gd name="T69" fmla="*/ 217 h 1293"/>
                                <a:gd name="T70" fmla="*/ 642 w 1899"/>
                                <a:gd name="T71" fmla="*/ 194 h 1293"/>
                                <a:gd name="T72" fmla="*/ 643 w 1899"/>
                                <a:gd name="T73" fmla="*/ 192 h 1293"/>
                                <a:gd name="T74" fmla="*/ 724 w 1899"/>
                                <a:gd name="T75" fmla="*/ 238 h 1293"/>
                                <a:gd name="T76" fmla="*/ 839 w 1899"/>
                                <a:gd name="T77" fmla="*/ 278 h 1293"/>
                                <a:gd name="T78" fmla="*/ 960 w 1899"/>
                                <a:gd name="T79" fmla="*/ 294 h 1293"/>
                                <a:gd name="T80" fmla="*/ 1082 w 1899"/>
                                <a:gd name="T81" fmla="*/ 286 h 1293"/>
                                <a:gd name="T82" fmla="*/ 1203 w 1899"/>
                                <a:gd name="T83" fmla="*/ 254 h 1293"/>
                                <a:gd name="T84" fmla="*/ 1320 w 1899"/>
                                <a:gd name="T85" fmla="*/ 199 h 1293"/>
                                <a:gd name="T86" fmla="*/ 1429 w 1899"/>
                                <a:gd name="T87" fmla="*/ 124 h 1293"/>
                                <a:gd name="T88" fmla="*/ 1526 w 1899"/>
                                <a:gd name="T89" fmla="*/ 27 h 1293"/>
                                <a:gd name="T90" fmla="*/ 1594 w 1899"/>
                                <a:gd name="T91" fmla="*/ 92 h 1293"/>
                                <a:gd name="T92" fmla="*/ 1641 w 1899"/>
                                <a:gd name="T93" fmla="*/ 158 h 1293"/>
                                <a:gd name="T94" fmla="*/ 1698 w 1899"/>
                                <a:gd name="T95" fmla="*/ 218 h 1293"/>
                                <a:gd name="T96" fmla="*/ 1765 w 1899"/>
                                <a:gd name="T97" fmla="*/ 270 h 1293"/>
                                <a:gd name="T98" fmla="*/ 1840 w 1899"/>
                                <a:gd name="T99" fmla="*/ 310 h 1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99" h="1293">
                                  <a:moveTo>
                                    <a:pt x="1899" y="332"/>
                                  </a:moveTo>
                                  <a:lnTo>
                                    <a:pt x="1861" y="354"/>
                                  </a:lnTo>
                                  <a:lnTo>
                                    <a:pt x="1825" y="378"/>
                                  </a:lnTo>
                                  <a:lnTo>
                                    <a:pt x="1788" y="403"/>
                                  </a:lnTo>
                                  <a:lnTo>
                                    <a:pt x="1754" y="431"/>
                                  </a:lnTo>
                                  <a:lnTo>
                                    <a:pt x="1737" y="447"/>
                                  </a:lnTo>
                                  <a:lnTo>
                                    <a:pt x="1721" y="462"/>
                                  </a:lnTo>
                                  <a:lnTo>
                                    <a:pt x="1705" y="478"/>
                                  </a:lnTo>
                                  <a:lnTo>
                                    <a:pt x="1689" y="494"/>
                                  </a:lnTo>
                                  <a:lnTo>
                                    <a:pt x="1673" y="512"/>
                                  </a:lnTo>
                                  <a:lnTo>
                                    <a:pt x="1659" y="530"/>
                                  </a:lnTo>
                                  <a:lnTo>
                                    <a:pt x="1644" y="549"/>
                                  </a:lnTo>
                                  <a:lnTo>
                                    <a:pt x="1630" y="567"/>
                                  </a:lnTo>
                                  <a:lnTo>
                                    <a:pt x="1612" y="594"/>
                                  </a:lnTo>
                                  <a:lnTo>
                                    <a:pt x="1596" y="622"/>
                                  </a:lnTo>
                                  <a:lnTo>
                                    <a:pt x="1580" y="649"/>
                                  </a:lnTo>
                                  <a:lnTo>
                                    <a:pt x="1566" y="677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540" y="734"/>
                                  </a:lnTo>
                                  <a:lnTo>
                                    <a:pt x="1530" y="763"/>
                                  </a:lnTo>
                                  <a:lnTo>
                                    <a:pt x="1520" y="791"/>
                                  </a:lnTo>
                                  <a:lnTo>
                                    <a:pt x="1513" y="821"/>
                                  </a:lnTo>
                                  <a:lnTo>
                                    <a:pt x="1506" y="850"/>
                                  </a:lnTo>
                                  <a:lnTo>
                                    <a:pt x="1499" y="880"/>
                                  </a:lnTo>
                                  <a:lnTo>
                                    <a:pt x="1495" y="909"/>
                                  </a:lnTo>
                                  <a:lnTo>
                                    <a:pt x="1492" y="938"/>
                                  </a:lnTo>
                                  <a:lnTo>
                                    <a:pt x="1490" y="968"/>
                                  </a:lnTo>
                                  <a:lnTo>
                                    <a:pt x="1488" y="996"/>
                                  </a:lnTo>
                                  <a:lnTo>
                                    <a:pt x="1488" y="1025"/>
                                  </a:lnTo>
                                  <a:lnTo>
                                    <a:pt x="1487" y="1025"/>
                                  </a:lnTo>
                                  <a:lnTo>
                                    <a:pt x="1487" y="1024"/>
                                  </a:lnTo>
                                  <a:lnTo>
                                    <a:pt x="1486" y="1024"/>
                                  </a:lnTo>
                                  <a:lnTo>
                                    <a:pt x="1486" y="1023"/>
                                  </a:lnTo>
                                  <a:lnTo>
                                    <a:pt x="1485" y="1022"/>
                                  </a:lnTo>
                                  <a:lnTo>
                                    <a:pt x="1484" y="1022"/>
                                  </a:lnTo>
                                  <a:lnTo>
                                    <a:pt x="1484" y="1021"/>
                                  </a:lnTo>
                                  <a:lnTo>
                                    <a:pt x="1483" y="1021"/>
                                  </a:lnTo>
                                  <a:lnTo>
                                    <a:pt x="1455" y="1002"/>
                                  </a:lnTo>
                                  <a:lnTo>
                                    <a:pt x="1428" y="985"/>
                                  </a:lnTo>
                                  <a:lnTo>
                                    <a:pt x="1399" y="971"/>
                                  </a:lnTo>
                                  <a:lnTo>
                                    <a:pt x="1370" y="958"/>
                                  </a:lnTo>
                                  <a:lnTo>
                                    <a:pt x="1340" y="946"/>
                                  </a:lnTo>
                                  <a:lnTo>
                                    <a:pt x="1310" y="938"/>
                                  </a:lnTo>
                                  <a:lnTo>
                                    <a:pt x="1279" y="929"/>
                                  </a:lnTo>
                                  <a:lnTo>
                                    <a:pt x="1248" y="923"/>
                                  </a:lnTo>
                                  <a:lnTo>
                                    <a:pt x="1217" y="919"/>
                                  </a:lnTo>
                                  <a:lnTo>
                                    <a:pt x="1185" y="915"/>
                                  </a:lnTo>
                                  <a:lnTo>
                                    <a:pt x="1154" y="914"/>
                                  </a:lnTo>
                                  <a:lnTo>
                                    <a:pt x="1122" y="914"/>
                                  </a:lnTo>
                                  <a:lnTo>
                                    <a:pt x="1090" y="915"/>
                                  </a:lnTo>
                                  <a:lnTo>
                                    <a:pt x="1058" y="920"/>
                                  </a:lnTo>
                                  <a:lnTo>
                                    <a:pt x="1026" y="924"/>
                                  </a:lnTo>
                                  <a:lnTo>
                                    <a:pt x="995" y="931"/>
                                  </a:lnTo>
                                  <a:lnTo>
                                    <a:pt x="963" y="939"/>
                                  </a:lnTo>
                                  <a:lnTo>
                                    <a:pt x="932" y="949"/>
                                  </a:lnTo>
                                  <a:lnTo>
                                    <a:pt x="901" y="960"/>
                                  </a:lnTo>
                                  <a:lnTo>
                                    <a:pt x="870" y="972"/>
                                  </a:lnTo>
                                  <a:lnTo>
                                    <a:pt x="840" y="986"/>
                                  </a:lnTo>
                                  <a:lnTo>
                                    <a:pt x="810" y="1002"/>
                                  </a:lnTo>
                                  <a:lnTo>
                                    <a:pt x="780" y="1020"/>
                                  </a:lnTo>
                                  <a:lnTo>
                                    <a:pt x="752" y="1037"/>
                                  </a:lnTo>
                                  <a:lnTo>
                                    <a:pt x="724" y="1057"/>
                                  </a:lnTo>
                                  <a:lnTo>
                                    <a:pt x="696" y="1079"/>
                                  </a:lnTo>
                                  <a:lnTo>
                                    <a:pt x="670" y="1102"/>
                                  </a:lnTo>
                                  <a:lnTo>
                                    <a:pt x="644" y="1126"/>
                                  </a:lnTo>
                                  <a:lnTo>
                                    <a:pt x="619" y="1152"/>
                                  </a:lnTo>
                                  <a:lnTo>
                                    <a:pt x="594" y="1178"/>
                                  </a:lnTo>
                                  <a:lnTo>
                                    <a:pt x="572" y="1207"/>
                                  </a:lnTo>
                                  <a:lnTo>
                                    <a:pt x="550" y="1236"/>
                                  </a:lnTo>
                                  <a:lnTo>
                                    <a:pt x="545" y="1244"/>
                                  </a:lnTo>
                                  <a:lnTo>
                                    <a:pt x="540" y="1250"/>
                                  </a:lnTo>
                                  <a:lnTo>
                                    <a:pt x="537" y="1258"/>
                                  </a:lnTo>
                                  <a:lnTo>
                                    <a:pt x="532" y="1265"/>
                                  </a:lnTo>
                                  <a:lnTo>
                                    <a:pt x="528" y="1272"/>
                                  </a:lnTo>
                                  <a:lnTo>
                                    <a:pt x="525" y="1279"/>
                                  </a:lnTo>
                                  <a:lnTo>
                                    <a:pt x="520" y="1287"/>
                                  </a:lnTo>
                                  <a:lnTo>
                                    <a:pt x="517" y="1293"/>
                                  </a:lnTo>
                                  <a:lnTo>
                                    <a:pt x="505" y="1281"/>
                                  </a:lnTo>
                                  <a:lnTo>
                                    <a:pt x="494" y="1269"/>
                                  </a:lnTo>
                                  <a:lnTo>
                                    <a:pt x="482" y="1257"/>
                                  </a:lnTo>
                                  <a:lnTo>
                                    <a:pt x="469" y="1245"/>
                                  </a:lnTo>
                                  <a:lnTo>
                                    <a:pt x="457" y="1234"/>
                                  </a:lnTo>
                                  <a:lnTo>
                                    <a:pt x="444" y="1222"/>
                                  </a:lnTo>
                                  <a:lnTo>
                                    <a:pt x="431" y="1212"/>
                                  </a:lnTo>
                                  <a:lnTo>
                                    <a:pt x="416" y="1201"/>
                                  </a:lnTo>
                                  <a:lnTo>
                                    <a:pt x="393" y="1186"/>
                                  </a:lnTo>
                                  <a:lnTo>
                                    <a:pt x="369" y="1171"/>
                                  </a:lnTo>
                                  <a:lnTo>
                                    <a:pt x="344" y="1159"/>
                                  </a:lnTo>
                                  <a:lnTo>
                                    <a:pt x="320" y="1147"/>
                                  </a:lnTo>
                                  <a:lnTo>
                                    <a:pt x="295" y="1137"/>
                                  </a:lnTo>
                                  <a:lnTo>
                                    <a:pt x="269" y="1127"/>
                                  </a:lnTo>
                                  <a:lnTo>
                                    <a:pt x="243" y="1119"/>
                                  </a:lnTo>
                                  <a:lnTo>
                                    <a:pt x="217" y="1113"/>
                                  </a:lnTo>
                                  <a:lnTo>
                                    <a:pt x="191" y="1107"/>
                                  </a:lnTo>
                                  <a:lnTo>
                                    <a:pt x="164" y="1104"/>
                                  </a:lnTo>
                                  <a:lnTo>
                                    <a:pt x="136" y="1101"/>
                                  </a:lnTo>
                                  <a:lnTo>
                                    <a:pt x="110" y="1098"/>
                                  </a:lnTo>
                                  <a:lnTo>
                                    <a:pt x="82" y="1098"/>
                                  </a:lnTo>
                                  <a:lnTo>
                                    <a:pt x="54" y="1098"/>
                                  </a:lnTo>
                                  <a:lnTo>
                                    <a:pt x="28" y="110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" y="1084"/>
                                  </a:lnTo>
                                  <a:lnTo>
                                    <a:pt x="50" y="1064"/>
                                  </a:lnTo>
                                  <a:lnTo>
                                    <a:pt x="73" y="1043"/>
                                  </a:lnTo>
                                  <a:lnTo>
                                    <a:pt x="98" y="1021"/>
                                  </a:lnTo>
                                  <a:lnTo>
                                    <a:pt x="120" y="997"/>
                                  </a:lnTo>
                                  <a:lnTo>
                                    <a:pt x="142" y="973"/>
                                  </a:lnTo>
                                  <a:lnTo>
                                    <a:pt x="163" y="946"/>
                                  </a:lnTo>
                                  <a:lnTo>
                                    <a:pt x="183" y="920"/>
                                  </a:lnTo>
                                  <a:lnTo>
                                    <a:pt x="201" y="893"/>
                                  </a:lnTo>
                                  <a:lnTo>
                                    <a:pt x="218" y="866"/>
                                  </a:lnTo>
                                  <a:lnTo>
                                    <a:pt x="234" y="838"/>
                                  </a:lnTo>
                                  <a:lnTo>
                                    <a:pt x="248" y="809"/>
                                  </a:lnTo>
                                  <a:lnTo>
                                    <a:pt x="261" y="780"/>
                                  </a:lnTo>
                                  <a:lnTo>
                                    <a:pt x="274" y="751"/>
                                  </a:lnTo>
                                  <a:lnTo>
                                    <a:pt x="283" y="723"/>
                                  </a:lnTo>
                                  <a:lnTo>
                                    <a:pt x="293" y="694"/>
                                  </a:lnTo>
                                  <a:lnTo>
                                    <a:pt x="301" y="664"/>
                                  </a:lnTo>
                                  <a:lnTo>
                                    <a:pt x="308" y="634"/>
                                  </a:lnTo>
                                  <a:lnTo>
                                    <a:pt x="313" y="605"/>
                                  </a:lnTo>
                                  <a:lnTo>
                                    <a:pt x="318" y="575"/>
                                  </a:lnTo>
                                  <a:lnTo>
                                    <a:pt x="321" y="545"/>
                                  </a:lnTo>
                                  <a:lnTo>
                                    <a:pt x="323" y="516"/>
                                  </a:lnTo>
                                  <a:lnTo>
                                    <a:pt x="324" y="487"/>
                                  </a:lnTo>
                                  <a:lnTo>
                                    <a:pt x="324" y="458"/>
                                  </a:lnTo>
                                  <a:lnTo>
                                    <a:pt x="347" y="447"/>
                                  </a:lnTo>
                                  <a:lnTo>
                                    <a:pt x="369" y="436"/>
                                  </a:lnTo>
                                  <a:lnTo>
                                    <a:pt x="391" y="423"/>
                                  </a:lnTo>
                                  <a:lnTo>
                                    <a:pt x="413" y="410"/>
                                  </a:lnTo>
                                  <a:lnTo>
                                    <a:pt x="434" y="397"/>
                                  </a:lnTo>
                                  <a:lnTo>
                                    <a:pt x="455" y="382"/>
                                  </a:lnTo>
                                  <a:lnTo>
                                    <a:pt x="476" y="367"/>
                                  </a:lnTo>
                                  <a:lnTo>
                                    <a:pt x="496" y="351"/>
                                  </a:lnTo>
                                  <a:lnTo>
                                    <a:pt x="516" y="335"/>
                                  </a:lnTo>
                                  <a:lnTo>
                                    <a:pt x="535" y="317"/>
                                  </a:lnTo>
                                  <a:lnTo>
                                    <a:pt x="553" y="298"/>
                                  </a:lnTo>
                                  <a:lnTo>
                                    <a:pt x="572" y="279"/>
                                  </a:lnTo>
                                  <a:lnTo>
                                    <a:pt x="590" y="259"/>
                                  </a:lnTo>
                                  <a:lnTo>
                                    <a:pt x="608" y="239"/>
                                  </a:lnTo>
                                  <a:lnTo>
                                    <a:pt x="624" y="217"/>
                                  </a:lnTo>
                                  <a:lnTo>
                                    <a:pt x="641" y="195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42" y="193"/>
                                  </a:lnTo>
                                  <a:lnTo>
                                    <a:pt x="643" y="192"/>
                                  </a:lnTo>
                                  <a:lnTo>
                                    <a:pt x="670" y="208"/>
                                  </a:lnTo>
                                  <a:lnTo>
                                    <a:pt x="696" y="224"/>
                                  </a:lnTo>
                                  <a:lnTo>
                                    <a:pt x="724" y="238"/>
                                  </a:lnTo>
                                  <a:lnTo>
                                    <a:pt x="753" y="250"/>
                                  </a:lnTo>
                                  <a:lnTo>
                                    <a:pt x="780" y="262"/>
                                  </a:lnTo>
                                  <a:lnTo>
                                    <a:pt x="810" y="272"/>
                                  </a:lnTo>
                                  <a:lnTo>
                                    <a:pt x="839" y="278"/>
                                  </a:lnTo>
                                  <a:lnTo>
                                    <a:pt x="869" y="285"/>
                                  </a:lnTo>
                                  <a:lnTo>
                                    <a:pt x="899" y="289"/>
                                  </a:lnTo>
                                  <a:lnTo>
                                    <a:pt x="930" y="293"/>
                                  </a:lnTo>
                                  <a:lnTo>
                                    <a:pt x="960" y="294"/>
                                  </a:lnTo>
                                  <a:lnTo>
                                    <a:pt x="991" y="294"/>
                                  </a:lnTo>
                                  <a:lnTo>
                                    <a:pt x="1020" y="293"/>
                                  </a:lnTo>
                                  <a:lnTo>
                                    <a:pt x="1051" y="290"/>
                                  </a:lnTo>
                                  <a:lnTo>
                                    <a:pt x="1082" y="286"/>
                                  </a:lnTo>
                                  <a:lnTo>
                                    <a:pt x="1112" y="279"/>
                                  </a:lnTo>
                                  <a:lnTo>
                                    <a:pt x="1143" y="273"/>
                                  </a:lnTo>
                                  <a:lnTo>
                                    <a:pt x="1173" y="264"/>
                                  </a:lnTo>
                                  <a:lnTo>
                                    <a:pt x="1203" y="254"/>
                                  </a:lnTo>
                                  <a:lnTo>
                                    <a:pt x="1233" y="243"/>
                                  </a:lnTo>
                                  <a:lnTo>
                                    <a:pt x="1263" y="229"/>
                                  </a:lnTo>
                                  <a:lnTo>
                                    <a:pt x="1291" y="215"/>
                                  </a:lnTo>
                                  <a:lnTo>
                                    <a:pt x="1320" y="199"/>
                                  </a:lnTo>
                                  <a:lnTo>
                                    <a:pt x="1348" y="183"/>
                                  </a:lnTo>
                                  <a:lnTo>
                                    <a:pt x="1376" y="164"/>
                                  </a:lnTo>
                                  <a:lnTo>
                                    <a:pt x="1402" y="144"/>
                                  </a:lnTo>
                                  <a:lnTo>
                                    <a:pt x="1429" y="124"/>
                                  </a:lnTo>
                                  <a:lnTo>
                                    <a:pt x="1454" y="102"/>
                                  </a:lnTo>
                                  <a:lnTo>
                                    <a:pt x="1478" y="78"/>
                                  </a:lnTo>
                                  <a:lnTo>
                                    <a:pt x="1503" y="53"/>
                                  </a:lnTo>
                                  <a:lnTo>
                                    <a:pt x="1526" y="27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65" y="38"/>
                                  </a:lnTo>
                                  <a:lnTo>
                                    <a:pt x="1584" y="74"/>
                                  </a:lnTo>
                                  <a:lnTo>
                                    <a:pt x="1594" y="92"/>
                                  </a:lnTo>
                                  <a:lnTo>
                                    <a:pt x="1605" y="109"/>
                                  </a:lnTo>
                                  <a:lnTo>
                                    <a:pt x="1616" y="126"/>
                                  </a:lnTo>
                                  <a:lnTo>
                                    <a:pt x="1628" y="143"/>
                                  </a:lnTo>
                                  <a:lnTo>
                                    <a:pt x="1641" y="158"/>
                                  </a:lnTo>
                                  <a:lnTo>
                                    <a:pt x="1654" y="174"/>
                                  </a:lnTo>
                                  <a:lnTo>
                                    <a:pt x="1668" y="190"/>
                                  </a:lnTo>
                                  <a:lnTo>
                                    <a:pt x="1682" y="205"/>
                                  </a:lnTo>
                                  <a:lnTo>
                                    <a:pt x="1698" y="218"/>
                                  </a:lnTo>
                                  <a:lnTo>
                                    <a:pt x="1713" y="233"/>
                                  </a:lnTo>
                                  <a:lnTo>
                                    <a:pt x="1730" y="246"/>
                                  </a:lnTo>
                                  <a:lnTo>
                                    <a:pt x="1747" y="258"/>
                                  </a:lnTo>
                                  <a:lnTo>
                                    <a:pt x="1765" y="270"/>
                                  </a:lnTo>
                                  <a:lnTo>
                                    <a:pt x="1783" y="282"/>
                                  </a:lnTo>
                                  <a:lnTo>
                                    <a:pt x="1802" y="291"/>
                                  </a:lnTo>
                                  <a:lnTo>
                                    <a:pt x="1820" y="301"/>
                                  </a:lnTo>
                                  <a:lnTo>
                                    <a:pt x="1840" y="310"/>
                                  </a:lnTo>
                                  <a:lnTo>
                                    <a:pt x="1859" y="318"/>
                                  </a:lnTo>
                                  <a:lnTo>
                                    <a:pt x="1879" y="326"/>
                                  </a:lnTo>
                                  <a:lnTo>
                                    <a:pt x="1899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" name="Freeform 256"/>
                        <wps:cNvSpPr>
                          <a:spLocks/>
                        </wps:cNvSpPr>
                        <wps:spPr bwMode="auto">
                          <a:xfrm>
                            <a:off x="8336" y="1710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1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69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8 w 280"/>
                              <a:gd name="T25" fmla="*/ 54 h 221"/>
                              <a:gd name="T26" fmla="*/ 217 w 280"/>
                              <a:gd name="T27" fmla="*/ 52 h 221"/>
                              <a:gd name="T28" fmla="*/ 211 w 280"/>
                              <a:gd name="T29" fmla="*/ 53 h 221"/>
                              <a:gd name="T30" fmla="*/ 205 w 280"/>
                              <a:gd name="T31" fmla="*/ 53 h 221"/>
                              <a:gd name="T32" fmla="*/ 202 w 280"/>
                              <a:gd name="T33" fmla="*/ 45 h 221"/>
                              <a:gd name="T34" fmla="*/ 199 w 280"/>
                              <a:gd name="T35" fmla="*/ 35 h 221"/>
                              <a:gd name="T36" fmla="*/ 193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9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3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2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58 h 221"/>
                              <a:gd name="T110" fmla="*/ 277 w 280"/>
                              <a:gd name="T111" fmla="*/ 214 h 221"/>
                              <a:gd name="T112" fmla="*/ 280 w 280"/>
                              <a:gd name="T113" fmla="*/ 20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1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4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69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3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7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3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8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5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2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7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3" y="25"/>
                                </a:lnTo>
                                <a:lnTo>
                                  <a:pt x="192" y="23"/>
                                </a:lnTo>
                                <a:lnTo>
                                  <a:pt x="190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5" y="7"/>
                                </a:lnTo>
                                <a:lnTo>
                                  <a:pt x="173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4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7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9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3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7"/>
                                </a:lnTo>
                                <a:lnTo>
                                  <a:pt x="32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4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8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88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1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58"/>
                                </a:lnTo>
                                <a:lnTo>
                                  <a:pt x="259" y="173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57"/>
                        <wps:cNvSpPr>
                          <a:spLocks/>
                        </wps:cNvSpPr>
                        <wps:spPr bwMode="auto">
                          <a:xfrm>
                            <a:off x="8787" y="1683"/>
                            <a:ext cx="280" cy="221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88 h 221"/>
                              <a:gd name="T2" fmla="*/ 276 w 280"/>
                              <a:gd name="T3" fmla="*/ 175 h 221"/>
                              <a:gd name="T4" fmla="*/ 272 w 280"/>
                              <a:gd name="T5" fmla="*/ 164 h 221"/>
                              <a:gd name="T6" fmla="*/ 265 w 280"/>
                              <a:gd name="T7" fmla="*/ 153 h 221"/>
                              <a:gd name="T8" fmla="*/ 267 w 280"/>
                              <a:gd name="T9" fmla="*/ 140 h 221"/>
                              <a:gd name="T10" fmla="*/ 270 w 280"/>
                              <a:gd name="T11" fmla="*/ 123 h 221"/>
                              <a:gd name="T12" fmla="*/ 270 w 280"/>
                              <a:gd name="T13" fmla="*/ 109 h 221"/>
                              <a:gd name="T14" fmla="*/ 267 w 280"/>
                              <a:gd name="T15" fmla="*/ 96 h 221"/>
                              <a:gd name="T16" fmla="*/ 262 w 280"/>
                              <a:gd name="T17" fmla="*/ 84 h 221"/>
                              <a:gd name="T18" fmla="*/ 256 w 280"/>
                              <a:gd name="T19" fmla="*/ 74 h 221"/>
                              <a:gd name="T20" fmla="*/ 248 w 280"/>
                              <a:gd name="T21" fmla="*/ 66 h 221"/>
                              <a:gd name="T22" fmla="*/ 239 w 280"/>
                              <a:gd name="T23" fmla="*/ 59 h 221"/>
                              <a:gd name="T24" fmla="*/ 229 w 280"/>
                              <a:gd name="T25" fmla="*/ 54 h 221"/>
                              <a:gd name="T26" fmla="*/ 218 w 280"/>
                              <a:gd name="T27" fmla="*/ 52 h 221"/>
                              <a:gd name="T28" fmla="*/ 211 w 280"/>
                              <a:gd name="T29" fmla="*/ 53 h 221"/>
                              <a:gd name="T30" fmla="*/ 206 w 280"/>
                              <a:gd name="T31" fmla="*/ 53 h 221"/>
                              <a:gd name="T32" fmla="*/ 203 w 280"/>
                              <a:gd name="T33" fmla="*/ 45 h 221"/>
                              <a:gd name="T34" fmla="*/ 199 w 280"/>
                              <a:gd name="T35" fmla="*/ 35 h 221"/>
                              <a:gd name="T36" fmla="*/ 194 w 280"/>
                              <a:gd name="T37" fmla="*/ 25 h 221"/>
                              <a:gd name="T38" fmla="*/ 187 w 280"/>
                              <a:gd name="T39" fmla="*/ 17 h 221"/>
                              <a:gd name="T40" fmla="*/ 180 w 280"/>
                              <a:gd name="T41" fmla="*/ 10 h 221"/>
                              <a:gd name="T42" fmla="*/ 171 w 280"/>
                              <a:gd name="T43" fmla="*/ 5 h 221"/>
                              <a:gd name="T44" fmla="*/ 162 w 280"/>
                              <a:gd name="T45" fmla="*/ 2 h 221"/>
                              <a:gd name="T46" fmla="*/ 152 w 280"/>
                              <a:gd name="T47" fmla="*/ 0 h 221"/>
                              <a:gd name="T48" fmla="*/ 142 w 280"/>
                              <a:gd name="T49" fmla="*/ 1 h 221"/>
                              <a:gd name="T50" fmla="*/ 132 w 280"/>
                              <a:gd name="T51" fmla="*/ 4 h 221"/>
                              <a:gd name="T52" fmla="*/ 122 w 280"/>
                              <a:gd name="T53" fmla="*/ 9 h 221"/>
                              <a:gd name="T54" fmla="*/ 114 w 280"/>
                              <a:gd name="T55" fmla="*/ 16 h 221"/>
                              <a:gd name="T56" fmla="*/ 107 w 280"/>
                              <a:gd name="T57" fmla="*/ 25 h 221"/>
                              <a:gd name="T58" fmla="*/ 101 w 280"/>
                              <a:gd name="T59" fmla="*/ 35 h 221"/>
                              <a:gd name="T60" fmla="*/ 97 w 280"/>
                              <a:gd name="T61" fmla="*/ 46 h 221"/>
                              <a:gd name="T62" fmla="*/ 95 w 280"/>
                              <a:gd name="T63" fmla="*/ 58 h 221"/>
                              <a:gd name="T64" fmla="*/ 92 w 280"/>
                              <a:gd name="T65" fmla="*/ 61 h 221"/>
                              <a:gd name="T66" fmla="*/ 88 w 280"/>
                              <a:gd name="T67" fmla="*/ 61 h 221"/>
                              <a:gd name="T68" fmla="*/ 78 w 280"/>
                              <a:gd name="T69" fmla="*/ 62 h 221"/>
                              <a:gd name="T70" fmla="*/ 68 w 280"/>
                              <a:gd name="T71" fmla="*/ 65 h 221"/>
                              <a:gd name="T72" fmla="*/ 58 w 280"/>
                              <a:gd name="T73" fmla="*/ 70 h 221"/>
                              <a:gd name="T74" fmla="*/ 50 w 280"/>
                              <a:gd name="T75" fmla="*/ 78 h 221"/>
                              <a:gd name="T76" fmla="*/ 42 w 280"/>
                              <a:gd name="T77" fmla="*/ 87 h 221"/>
                              <a:gd name="T78" fmla="*/ 37 w 280"/>
                              <a:gd name="T79" fmla="*/ 98 h 221"/>
                              <a:gd name="T80" fmla="*/ 33 w 280"/>
                              <a:gd name="T81" fmla="*/ 110 h 221"/>
                              <a:gd name="T82" fmla="*/ 31 w 280"/>
                              <a:gd name="T83" fmla="*/ 123 h 221"/>
                              <a:gd name="T84" fmla="*/ 32 w 280"/>
                              <a:gd name="T85" fmla="*/ 135 h 221"/>
                              <a:gd name="T86" fmla="*/ 34 w 280"/>
                              <a:gd name="T87" fmla="*/ 146 h 221"/>
                              <a:gd name="T88" fmla="*/ 29 w 280"/>
                              <a:gd name="T89" fmla="*/ 152 h 221"/>
                              <a:gd name="T90" fmla="*/ 22 w 280"/>
                              <a:gd name="T91" fmla="*/ 158 h 221"/>
                              <a:gd name="T92" fmla="*/ 16 w 280"/>
                              <a:gd name="T93" fmla="*/ 166 h 221"/>
                              <a:gd name="T94" fmla="*/ 11 w 280"/>
                              <a:gd name="T95" fmla="*/ 175 h 221"/>
                              <a:gd name="T96" fmla="*/ 7 w 280"/>
                              <a:gd name="T97" fmla="*/ 185 h 221"/>
                              <a:gd name="T98" fmla="*/ 3 w 280"/>
                              <a:gd name="T99" fmla="*/ 196 h 221"/>
                              <a:gd name="T100" fmla="*/ 1 w 280"/>
                              <a:gd name="T101" fmla="*/ 206 h 221"/>
                              <a:gd name="T102" fmla="*/ 0 w 280"/>
                              <a:gd name="T103" fmla="*/ 217 h 221"/>
                              <a:gd name="T104" fmla="*/ 0 w 280"/>
                              <a:gd name="T105" fmla="*/ 221 h 221"/>
                              <a:gd name="T106" fmla="*/ 1 w 280"/>
                              <a:gd name="T107" fmla="*/ 218 h 221"/>
                              <a:gd name="T108" fmla="*/ 132 w 280"/>
                              <a:gd name="T109" fmla="*/ 179 h 221"/>
                              <a:gd name="T110" fmla="*/ 278 w 280"/>
                              <a:gd name="T111" fmla="*/ 212 h 221"/>
                              <a:gd name="T112" fmla="*/ 280 w 280"/>
                              <a:gd name="T113" fmla="*/ 202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0" h="221">
                                <a:moveTo>
                                  <a:pt x="280" y="199"/>
                                </a:moveTo>
                                <a:lnTo>
                                  <a:pt x="280" y="195"/>
                                </a:lnTo>
                                <a:lnTo>
                                  <a:pt x="280" y="192"/>
                                </a:lnTo>
                                <a:lnTo>
                                  <a:pt x="279" y="188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2"/>
                                </a:lnTo>
                                <a:lnTo>
                                  <a:pt x="277" y="179"/>
                                </a:lnTo>
                                <a:lnTo>
                                  <a:pt x="276" y="175"/>
                                </a:lnTo>
                                <a:lnTo>
                                  <a:pt x="275" y="172"/>
                                </a:lnTo>
                                <a:lnTo>
                                  <a:pt x="274" y="169"/>
                                </a:lnTo>
                                <a:lnTo>
                                  <a:pt x="273" y="166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1"/>
                                </a:lnTo>
                                <a:lnTo>
                                  <a:pt x="268" y="158"/>
                                </a:lnTo>
                                <a:lnTo>
                                  <a:pt x="267" y="156"/>
                                </a:lnTo>
                                <a:lnTo>
                                  <a:pt x="265" y="153"/>
                                </a:lnTo>
                                <a:lnTo>
                                  <a:pt x="263" y="151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7" y="140"/>
                                </a:lnTo>
                                <a:lnTo>
                                  <a:pt x="268" y="136"/>
                                </a:lnTo>
                                <a:lnTo>
                                  <a:pt x="269" y="131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5"/>
                                </a:lnTo>
                                <a:lnTo>
                                  <a:pt x="270" y="112"/>
                                </a:lnTo>
                                <a:lnTo>
                                  <a:pt x="270" y="109"/>
                                </a:lnTo>
                                <a:lnTo>
                                  <a:pt x="269" y="105"/>
                                </a:lnTo>
                                <a:lnTo>
                                  <a:pt x="268" y="102"/>
                                </a:lnTo>
                                <a:lnTo>
                                  <a:pt x="268" y="99"/>
                                </a:lnTo>
                                <a:lnTo>
                                  <a:pt x="267" y="96"/>
                                </a:lnTo>
                                <a:lnTo>
                                  <a:pt x="266" y="93"/>
                                </a:lnTo>
                                <a:lnTo>
                                  <a:pt x="265" y="90"/>
                                </a:lnTo>
                                <a:lnTo>
                                  <a:pt x="264" y="87"/>
                                </a:lnTo>
                                <a:lnTo>
                                  <a:pt x="262" y="84"/>
                                </a:lnTo>
                                <a:lnTo>
                                  <a:pt x="261" y="82"/>
                                </a:lnTo>
                                <a:lnTo>
                                  <a:pt x="259" y="79"/>
                                </a:lnTo>
                                <a:lnTo>
                                  <a:pt x="258" y="77"/>
                                </a:lnTo>
                                <a:lnTo>
                                  <a:pt x="256" y="74"/>
                                </a:lnTo>
                                <a:lnTo>
                                  <a:pt x="254" y="72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8" y="66"/>
                                </a:lnTo>
                                <a:lnTo>
                                  <a:pt x="246" y="64"/>
                                </a:lnTo>
                                <a:lnTo>
                                  <a:pt x="244" y="62"/>
                                </a:lnTo>
                                <a:lnTo>
                                  <a:pt x="241" y="60"/>
                                </a:lnTo>
                                <a:lnTo>
                                  <a:pt x="239" y="59"/>
                                </a:lnTo>
                                <a:lnTo>
                                  <a:pt x="236" y="58"/>
                                </a:lnTo>
                                <a:lnTo>
                                  <a:pt x="234" y="56"/>
                                </a:lnTo>
                                <a:lnTo>
                                  <a:pt x="231" y="55"/>
                                </a:lnTo>
                                <a:lnTo>
                                  <a:pt x="229" y="54"/>
                                </a:lnTo>
                                <a:lnTo>
                                  <a:pt x="226" y="54"/>
                                </a:lnTo>
                                <a:lnTo>
                                  <a:pt x="223" y="53"/>
                                </a:lnTo>
                                <a:lnTo>
                                  <a:pt x="220" y="53"/>
                                </a:lnTo>
                                <a:lnTo>
                                  <a:pt x="218" y="52"/>
                                </a:lnTo>
                                <a:lnTo>
                                  <a:pt x="215" y="52"/>
                                </a:lnTo>
                                <a:lnTo>
                                  <a:pt x="213" y="52"/>
                                </a:lnTo>
                                <a:lnTo>
                                  <a:pt x="212" y="52"/>
                                </a:lnTo>
                                <a:lnTo>
                                  <a:pt x="211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3"/>
                                </a:lnTo>
                                <a:lnTo>
                                  <a:pt x="207" y="53"/>
                                </a:lnTo>
                                <a:lnTo>
                                  <a:pt x="206" y="53"/>
                                </a:lnTo>
                                <a:lnTo>
                                  <a:pt x="204" y="54"/>
                                </a:lnTo>
                                <a:lnTo>
                                  <a:pt x="204" y="51"/>
                                </a:lnTo>
                                <a:lnTo>
                                  <a:pt x="203" y="48"/>
                                </a:lnTo>
                                <a:lnTo>
                                  <a:pt x="203" y="45"/>
                                </a:lnTo>
                                <a:lnTo>
                                  <a:pt x="202" y="42"/>
                                </a:lnTo>
                                <a:lnTo>
                                  <a:pt x="201" y="40"/>
                                </a:lnTo>
                                <a:lnTo>
                                  <a:pt x="200" y="37"/>
                                </a:lnTo>
                                <a:lnTo>
                                  <a:pt x="199" y="35"/>
                                </a:lnTo>
                                <a:lnTo>
                                  <a:pt x="198" y="32"/>
                                </a:lnTo>
                                <a:lnTo>
                                  <a:pt x="196" y="30"/>
                                </a:lnTo>
                                <a:lnTo>
                                  <a:pt x="195" y="28"/>
                                </a:lnTo>
                                <a:lnTo>
                                  <a:pt x="194" y="25"/>
                                </a:lnTo>
                                <a:lnTo>
                                  <a:pt x="192" y="23"/>
                                </a:lnTo>
                                <a:lnTo>
                                  <a:pt x="191" y="21"/>
                                </a:lnTo>
                                <a:lnTo>
                                  <a:pt x="189" y="19"/>
                                </a:lnTo>
                                <a:lnTo>
                                  <a:pt x="187" y="17"/>
                                </a:lnTo>
                                <a:lnTo>
                                  <a:pt x="185" y="15"/>
                                </a:lnTo>
                                <a:lnTo>
                                  <a:pt x="184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9"/>
                                </a:lnTo>
                                <a:lnTo>
                                  <a:pt x="176" y="7"/>
                                </a:lnTo>
                                <a:lnTo>
                                  <a:pt x="174" y="6"/>
                                </a:lnTo>
                                <a:lnTo>
                                  <a:pt x="171" y="5"/>
                                </a:lnTo>
                                <a:lnTo>
                                  <a:pt x="169" y="4"/>
                                </a:lnTo>
                                <a:lnTo>
                                  <a:pt x="167" y="3"/>
                                </a:lnTo>
                                <a:lnTo>
                                  <a:pt x="165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1"/>
                                </a:lnTo>
                                <a:lnTo>
                                  <a:pt x="157" y="1"/>
                                </a:lnTo>
                                <a:lnTo>
                                  <a:pt x="155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39" y="1"/>
                                </a:lnTo>
                                <a:lnTo>
                                  <a:pt x="136" y="2"/>
                                </a:lnTo>
                                <a:lnTo>
                                  <a:pt x="134" y="3"/>
                                </a:lnTo>
                                <a:lnTo>
                                  <a:pt x="132" y="4"/>
                                </a:lnTo>
                                <a:lnTo>
                                  <a:pt x="129" y="5"/>
                                </a:lnTo>
                                <a:lnTo>
                                  <a:pt x="127" y="6"/>
                                </a:lnTo>
                                <a:lnTo>
                                  <a:pt x="124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10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2" y="18"/>
                                </a:lnTo>
                                <a:lnTo>
                                  <a:pt x="110" y="20"/>
                                </a:lnTo>
                                <a:lnTo>
                                  <a:pt x="108" y="22"/>
                                </a:lnTo>
                                <a:lnTo>
                                  <a:pt x="107" y="25"/>
                                </a:lnTo>
                                <a:lnTo>
                                  <a:pt x="105" y="27"/>
                                </a:lnTo>
                                <a:lnTo>
                                  <a:pt x="104" y="29"/>
                                </a:lnTo>
                                <a:lnTo>
                                  <a:pt x="102" y="32"/>
                                </a:lnTo>
                                <a:lnTo>
                                  <a:pt x="101" y="35"/>
                                </a:lnTo>
                                <a:lnTo>
                                  <a:pt x="100" y="37"/>
                                </a:lnTo>
                                <a:lnTo>
                                  <a:pt x="99" y="40"/>
                                </a:lnTo>
                                <a:lnTo>
                                  <a:pt x="98" y="43"/>
                                </a:lnTo>
                                <a:lnTo>
                                  <a:pt x="97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2"/>
                                </a:ln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95" y="62"/>
                                </a:lnTo>
                                <a:lnTo>
                                  <a:pt x="94" y="62"/>
                                </a:lnTo>
                                <a:lnTo>
                                  <a:pt x="93" y="61"/>
                                </a:lnTo>
                                <a:lnTo>
                                  <a:pt x="92" y="61"/>
                                </a:lnTo>
                                <a:lnTo>
                                  <a:pt x="91" y="61"/>
                                </a:lnTo>
                                <a:lnTo>
                                  <a:pt x="90" y="61"/>
                                </a:lnTo>
                                <a:lnTo>
                                  <a:pt x="89" y="61"/>
                                </a:lnTo>
                                <a:lnTo>
                                  <a:pt x="88" y="61"/>
                                </a:lnTo>
                                <a:lnTo>
                                  <a:pt x="87" y="61"/>
                                </a:lnTo>
                                <a:lnTo>
                                  <a:pt x="84" y="61"/>
                                </a:lnTo>
                                <a:lnTo>
                                  <a:pt x="81" y="61"/>
                                </a:lnTo>
                                <a:lnTo>
                                  <a:pt x="78" y="62"/>
                                </a:lnTo>
                                <a:lnTo>
                                  <a:pt x="76" y="62"/>
                                </a:lnTo>
                                <a:lnTo>
                                  <a:pt x="73" y="63"/>
                                </a:lnTo>
                                <a:lnTo>
                                  <a:pt x="70" y="64"/>
                                </a:lnTo>
                                <a:lnTo>
                                  <a:pt x="68" y="65"/>
                                </a:lnTo>
                                <a:lnTo>
                                  <a:pt x="65" y="66"/>
                                </a:lnTo>
                                <a:lnTo>
                                  <a:pt x="63" y="67"/>
                                </a:lnTo>
                                <a:lnTo>
                                  <a:pt x="60" y="69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4"/>
                                </a:lnTo>
                                <a:lnTo>
                                  <a:pt x="52" y="76"/>
                                </a:lnTo>
                                <a:lnTo>
                                  <a:pt x="50" y="78"/>
                                </a:lnTo>
                                <a:lnTo>
                                  <a:pt x="48" y="80"/>
                                </a:lnTo>
                                <a:lnTo>
                                  <a:pt x="46" y="82"/>
                                </a:lnTo>
                                <a:lnTo>
                                  <a:pt x="44" y="85"/>
                                </a:lnTo>
                                <a:lnTo>
                                  <a:pt x="42" y="87"/>
                                </a:lnTo>
                                <a:lnTo>
                                  <a:pt x="41" y="90"/>
                                </a:lnTo>
                                <a:lnTo>
                                  <a:pt x="39" y="93"/>
                                </a:lnTo>
                                <a:lnTo>
                                  <a:pt x="38" y="95"/>
                                </a:lnTo>
                                <a:lnTo>
                                  <a:pt x="37" y="98"/>
                                </a:lnTo>
                                <a:lnTo>
                                  <a:pt x="36" y="101"/>
                                </a:lnTo>
                                <a:lnTo>
                                  <a:pt x="35" y="104"/>
                                </a:lnTo>
                                <a:lnTo>
                                  <a:pt x="34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31" y="130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3" y="143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3" y="149"/>
                                </a:lnTo>
                                <a:lnTo>
                                  <a:pt x="31" y="150"/>
                                </a:lnTo>
                                <a:lnTo>
                                  <a:pt x="29" y="152"/>
                                </a:lnTo>
                                <a:lnTo>
                                  <a:pt x="27" y="153"/>
                                </a:lnTo>
                                <a:lnTo>
                                  <a:pt x="26" y="155"/>
                                </a:lnTo>
                                <a:lnTo>
                                  <a:pt x="24" y="156"/>
                                </a:lnTo>
                                <a:lnTo>
                                  <a:pt x="22" y="158"/>
                                </a:lnTo>
                                <a:lnTo>
                                  <a:pt x="21" y="160"/>
                                </a:lnTo>
                                <a:lnTo>
                                  <a:pt x="19" y="162"/>
                                </a:lnTo>
                                <a:lnTo>
                                  <a:pt x="18" y="164"/>
                                </a:lnTo>
                                <a:lnTo>
                                  <a:pt x="16" y="166"/>
                                </a:lnTo>
                                <a:lnTo>
                                  <a:pt x="15" y="168"/>
                                </a:lnTo>
                                <a:lnTo>
                                  <a:pt x="13" y="170"/>
                                </a:lnTo>
                                <a:lnTo>
                                  <a:pt x="12" y="172"/>
                                </a:lnTo>
                                <a:lnTo>
                                  <a:pt x="11" y="175"/>
                                </a:lnTo>
                                <a:lnTo>
                                  <a:pt x="10" y="177"/>
                                </a:lnTo>
                                <a:lnTo>
                                  <a:pt x="9" y="180"/>
                                </a:lnTo>
                                <a:lnTo>
                                  <a:pt x="7" y="182"/>
                                </a:lnTo>
                                <a:lnTo>
                                  <a:pt x="7" y="185"/>
                                </a:lnTo>
                                <a:lnTo>
                                  <a:pt x="6" y="188"/>
                                </a:lnTo>
                                <a:lnTo>
                                  <a:pt x="5" y="190"/>
                                </a:lnTo>
                                <a:lnTo>
                                  <a:pt x="4" y="193"/>
                                </a:lnTo>
                                <a:lnTo>
                                  <a:pt x="3" y="196"/>
                                </a:lnTo>
                                <a:lnTo>
                                  <a:pt x="3" y="198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1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4"/>
                                </a:lnTo>
                                <a:lnTo>
                                  <a:pt x="0" y="217"/>
                                </a:lnTo>
                                <a:lnTo>
                                  <a:pt x="0" y="220"/>
                                </a:lnTo>
                                <a:lnTo>
                                  <a:pt x="0" y="221"/>
                                </a:ln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1" y="218"/>
                                </a:lnTo>
                                <a:lnTo>
                                  <a:pt x="1" y="219"/>
                                </a:lnTo>
                                <a:lnTo>
                                  <a:pt x="1" y="220"/>
                                </a:lnTo>
                                <a:lnTo>
                                  <a:pt x="132" y="179"/>
                                </a:lnTo>
                                <a:lnTo>
                                  <a:pt x="276" y="220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2"/>
                                </a:lnTo>
                                <a:lnTo>
                                  <a:pt x="279" y="210"/>
                                </a:lnTo>
                                <a:lnTo>
                                  <a:pt x="279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49FEF" id="Group 237" o:spid="_x0000_s1026" style="position:absolute;margin-left:471.75pt;margin-top:83.4pt;width:83.65pt;height:52.8pt;z-index:-251712000" coordorigin="8017,1003" coordsize="1538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">
                <v:shape id="Freeform 238" o:spid="_x0000_s1027" style="position:absolute;left:8754;top:1003;width:801;height:777;visibility:visible;mso-wrap-style:square;v-text-anchor:top" coordsize="7205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" path="m7205,4496r-1,-36l7202,4425r-4,-36l7193,4355r-7,-33l7177,4289r-9,-34l7157,4224r-12,-31l7132,4162r-16,-29l7101,4105r-17,-28l7066,4050r-19,-25l7027,4000r-21,-24l6984,3954r-24,-21l6936,3913r-24,-19l6886,3876r-26,-15l6832,3845r-28,-12l6776,3821r-29,-11l6717,3801r-30,-7l6656,3789r-31,-5l6594,3782r-5,-45l6582,3692r-10,-43l6561,3606r-14,-41l6531,3525r-19,-38l6492,3450r-22,-36l6446,3381r-25,-32l6394,3318r-30,-28l6334,3263r-32,-24l6269,3216r22,-25l6312,3165r21,-27l6352,3109r18,-29l6386,3049r16,-31l6415,2986r12,-33l6438,2920r10,-36l6456,2849r5,-36l6466,2777r3,-38l6470,2700r-1,-36l6467,2627r-4,-35l6457,2556r-7,-34l6442,2488r-10,-34l6421,2422r-14,-32l6393,2359r-16,-30l6361,2300r-18,-27l6324,2245r-20,-26l6283,2194r-22,-23l6238,2147r-23,-21l6189,2106r-25,-19l6137,2071r-27,-17l6081,2040r-29,-12l6023,2016r-31,-9l5962,1999r-32,-7l5898,1988r-32,-4l5834,1983r-19,1l5798,1985r-18,2l5762,1989r-17,3l5727,1995r-17,4l5694,2003r-7,-31l5680,1941r-9,-29l5663,1882r-10,-28l5642,1826r-14,-28l5615,1772r-14,-26l5586,1721r-16,-25l5553,1673r-19,-22l5517,1629r-20,-21l5477,1588r-21,-19l5434,1550r-23,-17l5388,1518r-24,-16l5340,1489r-25,-12l5290,1465r-27,-10l5237,1446r-27,-8l5182,1431r-27,-4l5126,1424r-29,-3l5068,1420r-17,l5034,1421r-18,3l5000,1425r-18,3l4966,1430r-17,4l4932,1438r1,-11l4935,1416r1,-11l4938,1394r,-11l4939,1371r1,-11l4940,1348r-1,-36l4937,1275r-5,-35l4927,1204r-7,-34l4911,1135r-10,-33l4890,1070r-13,-32l4864,1007r-16,-30l4832,948r-18,-29l4795,893r-20,-26l4754,842r-22,-24l4709,795r-24,-21l4659,754r-25,-19l4607,719r-28,-17l4552,688r-29,-13l4493,664r-30,-10l4432,647r-32,-7l4369,636r-33,-4l4304,631r-14,1l4275,632r-14,1l4246,636r-13,1l4219,639r-14,3l4191,644r-3,-33l4182,578r-6,-33l4168,512r-9,-31l4149,450r-11,-29l4125,392r-14,-29l4097,335r-17,-26l4064,282r-18,-26l4027,232r-20,-22l3987,187r-22,-21l3943,146r-23,-19l3897,109,3872,92,3847,77,3820,64,3794,50,3766,39,3739,29r-28,-9l3682,14,3652,8,3622,4,3592,2,3562,r-34,2l3496,4r-32,5l3433,15r-31,9l3372,33r-30,11l3314,57r-28,14l3258,87r-26,18l3205,123r-24,20l3157,164r-24,23l3111,211r-21,24l3070,262r-19,27l3034,316r-17,30l3002,376r-15,31l2975,438r-11,33l2954,505r-9,34l2937,573r-5,36l2929,644r-4,37l2925,718r1,39l2929,796r5,39l2941,873r9,37l2960,946r11,35l2984,1016r-24,25l2937,1068r-22,29l2894,1125r-18,30l2858,1187r-17,33l2827,1253r-13,34l2801,1323r-10,36l2783,1396r-7,38l2772,1472r-4,40l2767,1551r1,12l2768,1575r1,13l2770,1599r2,12l2773,1623r2,11l2776,1646r-1,l2774,1646r,-1l2750,1646r-23,3l2705,1651r-23,4l2660,1660r-22,5l2615,1672r-21,6l2572,1645r-24,-32l2523,1582r-28,-28l2466,1527r-30,-25l2405,1479r-33,-21l2339,1439r-34,-15l2268,1409r-36,-12l2213,1392r-19,-4l2175,1384r-20,-4l2136,1378r-20,-1l2097,1376r-20,-1l2043,1376r-32,3l1979,1384r-31,6l1917,1398r-30,10l1858,1419r-29,12l1800,1446r-27,16l1747,1479r-27,19l1696,1518r-24,21l1648,1562r-22,23l1605,1611r-20,25l1567,1663r-18,29l1532,1721r-15,29l1502,1782r-12,32l1479,1846r-10,33l1460,1913r-7,35l1447,1983r-3,36l1440,2055r,37l1440,2127r4,35l1447,2195r6,33l1458,2261r9,31l1476,2325r10,31l1455,2378r-30,23l1396,2428r-27,26l1343,2484r-24,31l1297,2547r-21,34l1257,2616r-18,37l1224,2690r-14,39l1199,2769r-10,41l1183,2852r-6,43l1148,2901r-28,7l1092,2915r-28,10l1038,2936r-26,13l986,2962r-25,14l937,2992r-23,16l891,3026r-23,19l847,3066r-21,21l806,3109r-18,22l770,3156r-17,24l737,3207r-16,26l708,3260r-13,29l683,3317r-10,29l663,3376r-9,31l647,3438r-6,33l636,3503r-3,32l631,3569r,33l631,3625r1,23l633,3670r2,22l642,3735r7,43l660,3820r13,40l687,3898r18,39l722,3974r21,35l766,4042r24,34l815,4106r27,28l871,4162r30,26l887,4210r-12,22l864,4255r-11,24l843,4303r-9,24l825,4352r-7,25l811,4403r-7,26l800,4456r-5,26l792,4510r-2,28l788,4566r,28l788,4603r1,10l789,4622r1,9l791,4641r1,9l793,4659r1,9l775,4663r-19,-5l737,4653r-20,-3l697,4648r-20,-3l657,4643r-21,l604,4644r-32,3l540,4651r-31,7l478,4665r-31,10l418,4686r-29,14l361,4714r-28,16l306,4747r-25,18l255,4786r-23,21l209,4829r-22,24l166,4878r-20,26l127,4931r-18,28l93,4989r-16,30l63,5050r-12,31l39,5114r-10,33l20,5181r-7,35l8,5251r-5,36l1,5324,,5360r1,35l3,5429r4,34l12,5497r7,33l25,5562r10,31l45,5624r11,31l70,5684r13,29l98,5740r16,28l130,5794r19,25l168,5843r20,24l209,5889r22,21l253,5930r23,19l301,5967r25,16l352,5999r26,13l405,6025r27,11l461,6046r29,8l519,6062r30,5l580,6071r-5,19l572,6109r-2,19l567,6148r-2,20l564,6188r-1,20l563,6228r,37l566,6301r4,36l575,6372r8,36l592,6441r10,33l613,6507r12,31l639,6569r16,30l671,6629r18,28l708,6684r20,26l749,6735r22,24l794,6781r25,21l843,6822r27,19l896,6859r27,15l951,6889r29,13l1010,6913r30,10l1071,6931r31,5l1134,6942r32,2l1199,6945r23,-1l1246,6943r23,-2l1291,6937r22,-4l1335,6929r22,-7l1380,6915r21,-8l1422,6900r20,-9l1463,6880r20,-10l1501,6858r19,-13l1539,6832r19,-13l1575,6804r17,-14l1609,6774r16,-16l1641,6741r15,-18l1672,6706r13,-19l1699,6667r14,-19l1725,6627r12,-20l1748,6586r10,-22l1769,6542r28,12l1826,6565r28,9l1885,6582r30,6l1946,6592r31,3l2009,6596r23,-1l2055,6594r23,-2l2100,6588r22,-3l2143,6579r22,-5l2186,6567r21,-8l2227,6552r21,-9l2268,6533r19,-10l2307,6512r19,-12l2343,6487r18,-13l2379,6460r17,-15l2413,6430r16,-16l2445,6398r14,-17l2475,6363r13,-17l2503,6327r13,-19l2528,6288r12,-20l2551,6248r11,-21l2572,6205r9,1l2589,6207r9,1l2606,6209r7,1l2622,6211r9,2l2639,6213r33,-2l2704,6209r32,-5l2768,6198r31,-9l2830,6179r29,-11l2889,6155r22,27l2934,6207r26,24l2985,6254r27,21l3039,6295r29,17l3097,6328r31,15l3159,6356r31,11l3223,6377r33,6l3289,6389r35,3l3359,6393r22,-1l3403,6391r21,-2l3445,6387r21,-5l3487,6378r21,-6l3529,6367r20,-7l3569,6352r19,-8l3608,6336r19,-10l3646,6316r17,-11l3681,6292r18,-12l3715,6268r17,-13l3748,6240r16,-14l3779,6210r16,-15l3809,6178r15,-16l3837,6144r13,-18l3864,6108r12,-18l3887,6071r11,-20l3909,6031r34,20l3979,6068r18,9l4016,6085r19,7l4054,6097r19,7l4093,6108r20,5l4132,6116r20,2l4172,6121r21,1l4214,6123r7,-1l4228,6122r7,-1l4242,6119r7,l4256,6118r7,-1l4270,6116r10,22l4291,6160r11,23l4314,6204r12,21l4339,6245r14,19l4367,6282r14,19l4397,6319r15,18l4429,6353r18,16l4463,6384r18,15l4500,6413r19,13l4537,6439r20,12l4577,6462r21,10l4618,6482r21,8l4661,6497r22,8l4706,6511r22,5l4750,6521r23,3l4796,6526r24,1l4844,6528r2,l4849,6528r4,-1l4855,6527r3,l4860,6527r4,-1l4866,6526r9,26l4885,6576r11,24l4907,6624r12,22l4932,6669r14,21l4960,6711r14,21l4990,6752r15,19l5023,6790r17,18l5059,6825r17,17l5095,6858r20,14l5135,6886r21,14l5177,6912r21,11l5220,6934r22,10l5265,6952r23,9l5312,6967r23,6l5359,6977r25,5l5408,6984r26,2l5459,6986r20,l5499,6985r19,-2l5538,6981r18,-3l5575,6974r19,-4l5613,6965r19,-5l5649,6953r18,-7l5686,6940r34,-17l5753,6904r32,-21l5818,6861r29,-26l5876,6809r27,-28l5928,6750r25,-31l5976,6686r20,6l6017,6698r22,6l6060,6707r22,4l6104,6714r22,2l6148,6716r34,-1l6214,6712r32,-4l6277,6701r31,-7l6338,6684r29,-11l6396,6659r29,-14l6452,6629r26,-16l6505,6594r24,-20l6553,6552r24,-22l6599,6506r21,-25l6640,6455r18,-27l6676,6400r17,-29l6708,6341r15,-31l6735,6278r12,-32l6757,6213r8,-35l6772,6144r6,-36l6781,6072r4,-37l6785,5999r,-29l6782,5942r-2,-28l6776,5887r-5,-28l6765,5832r-6,-26l6751,5779r18,-11l6787,5756r17,-13l6821,5728r17,-13l6853,5699r16,-15l6884,5668r15,-16l6913,5635r13,-18l6939,5600r14,-19l6965,5562r11,-19l6987,5523r11,-20l7007,5482r10,-21l7026,5440r8,-22l7041,5396r7,-22l7053,5350r6,-23l7064,5304r4,-24l7071,5256r3,-24l7076,5207r1,-24l7078,5157r-1,-25l7076,5106r-3,-25l7070,5057r-4,-25l7061,5008r-5,-23l7050,4960r18,-23l7084,4911r16,-25l7114,4860r15,-27l7141,4805r12,-28l7163,4748r10,-29l7181,4689r7,-31l7194,4627r4,-33l7202,4562r2,-33l7205,4496xe" fillcolor="#0c0" stroked="f">
                  <v:path arrowok="t" o:connecttype="custom" o:connectlocs="786,450;743,422;711,369;717,321;711,262;673,226;633,223;611,179;570,158;549,154;537,105;496,73;465,64;441,18;396,0;348,21;326,72;320,128;308,178;301,184;256,158;213,155;172,188;161,244;138,295;104,333;75,372;73,425;95,476;88,514;64,517;18,543;0,596;17,647;58,674;65,713;94,759;141,772;175,757;200,729;243,730;273,710;291,691;335,698;383,710;415,696;442,675;471,681;489,703;521,724;541,726;564,761;601,777;636,770;679,747;726,731;753,683;756,639;779,610;787,571;796,528" o:connectangles="0,0,0,0,0,0,0,0,0,0,0,0,0,0,0,0,0,0,0,0,0,0,0,0,0,0,0,0,0,0,0,0,0,0,0,0,0,0,0,0,0,0,0,0,0,0,0,0,0,0,0,0,0,0,0,0,0,0,0,0,0"/>
                </v:shape>
                <v:shape id="Freeform 239" o:spid="_x0000_s1028" style="position:absolute;left:9124;top:1647;width:280;height:221;visibility:visible;mso-wrap-style:square;v-text-anchor:top" coordsize="2519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" path="m2519,1786r-1,-32l2517,1723r-3,-30l2508,1663r-5,-29l2496,1605r-9,-28l2477,1549r-10,-26l2455,1496r-12,-25l2429,1446r-15,-23l2399,1400r-17,-21l2366,1358r14,-34l2392,1290r12,-34l2413,1219r8,-37l2426,1145r4,-39l2431,1066r,-30l2429,1006r-4,-30l2421,946r-6,-28l2409,890r-8,-28l2392,834r-10,-25l2371,782r-12,-24l2346,734r-15,-24l2317,688r-16,-22l2285,646r-18,-20l2249,607r-18,-18l2211,573r-20,-16l2170,543r-22,-13l2125,517r-22,-10l2080,498r-24,-8l2031,483r-24,-5l1983,474r-26,-2l1932,471r-12,l1907,472r-12,1l1884,474r-12,1l1861,478r-11,2l1839,482r-6,-26l1828,432r-6,-25l1815,382r-8,-23l1798,336r-10,-22l1777,291r-11,-22l1754,249r-12,-21l1728,209r-14,-19l1699,172r-15,-17l1669,138r-17,-16l1634,107,1617,93,1599,80,1580,67,1561,56,1541,46,1521,36r-21,-7l1480,21r-22,-7l1437,9,1415,5,1393,2,1371,r-23,l1323,r-24,2l1276,7r-25,4l1228,16r-22,8l1184,33r-22,10l1141,54r-21,12l1100,80r-20,14l1061,108r-19,17l1025,143r-17,18l991,181r-15,19l961,222r-14,21l934,265r-12,23l911,312r-11,25l891,362r-9,26l874,414r-7,27l862,469r-5,27l854,525r-2,29l843,553r-9,-2l827,550r-9,-2l809,547r-9,-1l791,546r-9,-1l757,546r-26,2l706,553r-24,4l657,564r-23,9l611,582r-23,11l565,604r-21,13l523,632r-20,15l484,664r-19,17l446,700r-17,20l413,740r-16,22l382,785r-14,23l355,832r-12,26l332,883r-10,27l313,936r-8,28l299,992r-6,29l289,1051r-4,29l283,1110r,31l283,1167r1,24l288,1216r3,24l295,1264r5,24l305,1311r7,23l295,1343r-16,10l262,1364r-16,14l230,1391r-15,14l200,1421r-14,15l171,1454r-13,18l145,1491r-12,18l121,1530r-11,20l98,1573r-11,21l77,1616r-10,23l59,1662r-8,24l43,1709r-8,24l29,1758r-6,23l18,1805r-5,25l9,1854r-3,24l3,1903r-2,24l,1951r,23l,1985r1,2l1,1983r2,-8l4,1968r3,-5l8,1963r1,2l10,1968r1,6l2482,1974r9,-25l2498,1927r6,-22l2509,1884r5,-21l2517,1840r1,-26l2519,1786xe" fillcolor="lime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276,220;279,210;280,199" o:connectangles="0,0,0,0,0,0,0,0,0,0,0,0,0,0,0,0,0,0,0,0,0,0,0,0,0,0,0,0,0,0,0,0,0,0,0,0,0,0,0,0,0,0,0,0,0,0,0,0,0,0,0,0,0,0,0,0,0"/>
                </v:shape>
                <v:shape id="Freeform 240" o:spid="_x0000_s1029" style="position:absolute;left:9247;top:1734;width:280;height:183;visibility:visible;mso-wrap-style:square;v-text-anchor:top" coordsize="2521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" path="m2521,1786r-2,-32l2517,1723r-3,-30l2509,1663r-6,-29l2496,1605r-9,-28l2478,1549r-11,-26l2456,1496r-13,-25l2430,1446r-15,-23l2400,1400r-17,-21l2366,1358r14,-34l2393,1290r11,-34l2414,1219r8,-37l2428,1145r3,-39l2432,1066r-1,-30l2429,1006r-4,-30l2422,946r-7,-28l2409,890r-8,-28l2392,834r-10,-25l2371,782r-12,-24l2347,734r-15,-24l2318,688r-17,-22l2285,646r-17,-20l2249,607r-18,-18l2212,573r-21,-16l2170,543r-21,-13l2127,517r-24,-10l2080,498r-23,-8l2033,483r-25,-5l1983,474r-26,-2l1932,471r-12,l1909,472r-13,1l1884,474r-11,1l1862,478r-12,2l1839,482r-4,-26l1829,432r-7,-25l1815,382r-8,-23l1798,336r-10,-22l1778,291r-11,-22l1755,249r-13,-21l1728,209r-14,-19l1700,172r-16,-17l1669,138r-17,-16l1635,107,1618,93,1599,80,1580,67,1561,56,1541,46,1521,36r-20,-7l1480,21r-21,-7l1437,9,1416,5,1394,2,1371,r-22,l1324,r-24,2l1276,7r-23,4l1229,16r-23,8l1184,33r-22,10l1141,54r-21,12l1100,80r-20,14l1061,108r-19,17l1025,143r-17,18l991,181r-15,19l962,222r-15,21l934,265r-12,23l911,312r-10,25l891,362r-9,26l874,414r-6,27l862,469r-4,27l854,525r-2,29l844,553r-9,-2l827,550r-9,-2l809,547r-8,-1l792,546r-9,-1l757,546r-24,2l707,553r-24,4l658,564r-24,9l611,582r-22,11l567,604r-23,13l523,632r-20,15l484,664r-19,17l447,700r-18,20l413,740r-16,22l383,785r-15,23l355,832r-11,26l332,883r-9,27l313,936r-8,28l299,992r-6,29l289,1051r-3,29l284,1110r-1,31l284,1167r2,24l288,1216r3,24l295,1264r6,24l307,1311r5,23l295,1343r-16,10l262,1364r-15,14l231,1391r-15,14l201,1421r-14,15l173,1454r-14,18l146,1491r-12,18l122,1530r-12,20l99,1573r-12,21l78,1616r-9,23l60,1662r-9,24l43,1709r-8,24l30,1758r-7,23l18,1805r-5,25l10,1854r-3,24l3,1903r-1,24l1,1951,,1974r1,11l1,1987r1,-4l3,1975r3,-7l7,1963r1,l9,1965r2,3l12,1974r2471,l2491,1949r7,-22l2505,1905r6,-21l2515,1863r2,-23l2519,1814r2,-28xe" fillcolor="#0c0" stroked="f">
                  <v:path arrowok="t" o:connecttype="custom" o:connectlocs="279,156;276,145;271,135;265,127;267,116;270,102;269,90;267,79;262,70;256,61;248,54;239,49;228,45;217,43;211,44;205,44;202,37;199,29;193,21;187,14;180,9;171,4;162,1;152,0;142,1;132,3;122,7;114,13;107,20;101,29;97,38;95,48;92,51;88,50;79,51;68,54;58,58;50,64;43,72;37,81;33,91;32,102;32,112;34,121;29,126;22,131;16,137;11,145;7,153;3,162;1,171;0,180;0,183;1,181;276,182;279,174;280,164" o:connectangles="0,0,0,0,0,0,0,0,0,0,0,0,0,0,0,0,0,0,0,0,0,0,0,0,0,0,0,0,0,0,0,0,0,0,0,0,0,0,0,0,0,0,0,0,0,0,0,0,0,0,0,0,0,0,0,0,0"/>
                </v:shape>
                <v:shape id="Freeform 241" o:spid="_x0000_s1030" style="position:absolute;left:8556;top:1673;width:280;height:221;visibility:visible;mso-wrap-style:square;v-text-anchor:top" coordsize="2519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" path="m2519,1786r,-32l2517,1723r-3,-30l2509,1663r-6,-29l2496,1605r-9,-28l2478,1549r-11,-26l2455,1496r-12,-25l2430,1446r-16,-23l2399,1400r-17,-21l2366,1358r14,-34l2393,1290r11,-34l2413,1219r8,-37l2426,1145r4,-39l2431,1066r,-30l2429,1006r-4,-30l2421,946r-6,-28l2409,890r-8,-28l2392,834r-10,-25l2371,782r-12,-24l2346,734r-14,-24l2317,688r-16,-22l2285,646r-18,-20l2249,607r-18,-18l2211,573r-20,-16l2170,543r-22,-13l2126,517r-23,-10l2080,498r-24,-8l2033,483r-26,-5l1983,474r-26,-2l1932,471r-12,l1908,472r-12,1l1884,474r-11,1l1861,478r-11,2l1839,482r-4,-26l1829,432r-7,-25l1815,382r-8,-23l1798,336r-10,-22l1778,291r-12,-22l1754,249r-12,-21l1728,209r-14,-19l1700,172r-16,-17l1669,138r-17,-16l1634,107,1617,93,1599,80,1580,67,1561,56,1541,46,1521,36r-20,-7l1480,21r-21,-7l1437,9,1415,5,1393,2,1371,r-22,l1323,r-24,2l1276,7r-25,4l1228,16r-22,8l1184,33r-22,10l1141,54r-21,12l1100,80r-20,14l1061,108r-19,17l1025,143r-17,18l991,181r-15,19l962,222r-15,21l934,265r-12,23l911,312r-11,25l891,362r-9,26l874,414r-7,27l862,469r-4,27l854,525r-2,29l843,553r-8,-2l827,550r-9,-2l809,547r-9,-1l791,546r-9,-1l757,546r-26,2l707,553r-25,4l657,564r-23,9l611,582r-22,11l567,604r-23,13l523,632r-20,15l484,664r-19,17l447,700r-18,20l413,740r-16,22l382,785r-14,23l355,832r-12,26l332,883r-10,27l313,936r-8,28l299,992r-6,29l289,1051r-3,29l283,1110r,31l283,1167r3,24l288,1216r3,24l295,1264r5,24l305,1311r7,23l295,1343r-16,10l262,1364r-15,14l230,1391r-14,14l200,1421r-14,15l173,1454r-15,18l146,1491r-13,18l121,1530r-11,20l99,1573r-12,21l78,1616r-10,23l59,1662r-8,24l43,1709r-8,24l29,1758r-6,23l18,1805r-5,25l9,1854r-2,24l3,1903r-1,24l1,1951,,1974r,11l1,1987r1,-4l3,1975r1,-7l7,1963r1,l9,1965r1,3l12,1974r2471,l2491,1949r7,-22l2505,1905r6,-21l2514,1863r3,-23l2519,1814r,-28xe" fillcolor="#0c0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9,62;68,65;58,70;50,78;42,87;37,98;33,110;31,123;32,135;34,146;29,152;22,158;16,166;11,175;7,185;3,196;1,206;0,217;0,221;1,218;276,220;279,210;280,199" o:connectangles="0,0,0,0,0,0,0,0,0,0,0,0,0,0,0,0,0,0,0,0,0,0,0,0,0,0,0,0,0,0,0,0,0,0,0,0,0,0,0,0,0,0,0,0,0,0,0,0,0,0,0,0,0,0,0,0,0"/>
                </v:shape>
                <v:shape id="Freeform 242" o:spid="_x0000_s1031" style="position:absolute;left:8807;top:1734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" path="m280,199r,-4l280,192r-1,-4l279,185r-1,-3l277,179r-1,-4l275,172r-1,-3l273,166r-2,-2l270,161r-2,-3l267,156r-2,-3l263,151r1,-4l266,143r1,-3l268,136r1,-5l270,127r,-4l270,119r,-4l270,112r,-3l269,105r-1,-3l268,99r-1,-3l266,93r-1,-3l263,87r-1,-3l261,82r-2,-3l257,77r-1,-3l254,72r-2,-2l250,68r-2,-2l246,64r-3,-2l241,60r-2,-1l236,58r-2,-2l231,55r-3,-1l226,54r-3,-1l220,53r-3,-1l215,52r-2,l212,52r-1,1l209,53r-1,l207,53r-1,l204,54r,-3l203,48r-1,-3l202,42r-1,-2l200,37r-1,-2l197,32r-1,-2l195,28r-2,-3l192,23r-2,-2l189,19r-2,-2l185,15r-2,-1l182,12r-2,-2l178,9,176,7,173,6,171,5,169,4,167,3,164,2r-2,l160,1r-3,l155,r-3,l150,r-3,l144,r-2,1l139,1r-3,1l134,3r-3,1l129,5r-2,1l124,7r-2,2l120,10r-2,2l116,14r-2,2l112,18r-2,2l108,22r-1,3l105,27r-1,2l102,32r-1,3l100,37r-1,3l98,43r-1,3l96,49r,3l95,55r,3l95,62r-1,l93,61r-1,l91,61r-1,l89,61r-1,l87,61r-3,l81,61r-3,1l76,62r-3,1l70,64r-2,1l65,66r-2,1l61,69r-3,1l56,72r-2,2l52,76r-2,2l48,80r-2,2l44,85r-2,2l41,90r-2,3l38,95r-1,3l36,101r-1,3l34,107r-1,3l32,114r,3l32,120r-1,3l31,127r,3l32,132r,3l32,138r1,3l33,143r1,3l35,148r-2,1l31,150r-2,2l27,153r-1,2l24,156r-2,2l21,160r-2,2l18,164r-2,2l15,168r-2,2l12,172r-1,3l10,177r-1,3l8,182r-1,3l6,188r-1,2l4,193r-1,3l2,198r,3l1,204r,2l1,209,,212r,2l,217r,3l,221r,-1l1,219r,-1l1,219r,1l141,171r135,49l277,217r,-3l278,212r1,-2l279,207r1,-2l280,202r,-3xe" fillcolor="lime" stroked="f">
                  <v:path arrowok="t" o:connecttype="custom" o:connectlocs="279,188;276,175;271,164;265,153;267,140;270,123;270,109;267,96;262,84;256,74;248,66;239,59;228,54;217,52;211,53;206,53;202,45;199,35;193,25;187,17;180,10;171,5;162,2;152,0;142,1;131,4;122,9;114,16;107,25;101,35;97,46;95,58;92,61;88,61;78,62;68,65;58,70;50,78;42,87;37,98;33,110;31,123;32,135;34,146;29,152;22,158;16,166;11,175;7,185;3,196;1,206;0,217;0,221;1,218;141,171;278,212;280,202" o:connectangles="0,0,0,0,0,0,0,0,0,0,0,0,0,0,0,0,0,0,0,0,0,0,0,0,0,0,0,0,0,0,0,0,0,0,0,0,0,0,0,0,0,0,0,0,0,0,0,0,0,0,0,0,0,0,0,0,0"/>
                </v:shape>
                <v:shape id="Freeform 243" o:spid="_x0000_s1032" style="position:absolute;left:9003;top:1734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" path="m280,199r,-4l280,192r-1,-4l279,185r-1,-3l277,179r-1,-4l275,172r-1,-3l273,166r-1,-2l270,161r-2,-3l267,156r-2,-3l263,151r2,-4l266,143r1,-3l268,136r1,-5l270,127r,-4l270,119r,-4l270,112r,-3l269,105r-1,-3l268,99r-1,-3l266,93r-1,-3l264,87r-2,-3l261,82r-2,-3l258,77r-2,-3l254,72r-2,-2l250,68r-2,-2l246,64r-2,-2l241,60r-2,-1l236,58r-2,-2l231,55r-2,-1l226,54r-3,-1l220,53r-2,-1l215,52r-2,l212,52r-1,1l209,53r-1,l207,53r-1,l204,54r,-3l203,48r,-3l202,42r-1,-2l200,37r-1,-2l198,32r-2,-2l195,28r-1,-3l192,23r-1,-2l189,19r-2,-2l185,15r-1,-1l182,12r-2,-2l178,9,176,7,174,6,171,5,169,4,167,3,165,2r-3,l160,1r-3,l155,r-3,l150,r-3,l144,r-2,1l139,1r-3,1l134,3r-2,1l129,5r-2,1l124,7r-2,2l120,10r-2,2l116,14r-2,2l112,18r-2,2l108,22r-1,3l105,27r-1,2l102,32r-1,3l100,37r-1,3l98,43r-1,3l96,49r,3l95,55r,3l95,62r-1,l93,61r-1,l91,61r-1,l89,61r-1,l87,61r-3,l81,61r-3,1l76,62r-3,1l70,64r-2,1l65,66r-2,1l60,69r-2,1l56,72r-2,2l52,76r-2,2l48,80r-2,2l44,85r-2,2l41,90r-2,3l38,95r-1,3l36,101r-1,3l34,107r-1,3l33,114r-1,3l32,120r-1,3l31,127r,3l32,132r,3l32,138r1,3l33,143r1,3l35,148r-2,1l31,150r-2,2l27,153r-1,2l24,156r-2,2l21,160r-2,2l18,164r-2,2l15,168r-2,2l12,172r-1,3l10,177r-1,3l7,182r,3l6,188r-1,2l4,193r-1,3l3,198r-1,3l1,204r,2l1,209,,212r,2l,217r,3l,221r,-1l,219r1,-1l1,219r,1l132,179r144,41l277,217r1,-3l278,212r1,-2l279,207r1,-2l280,202r,-3xe" fillcolor="#060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132,179;278,212;280,202" o:connectangles="0,0,0,0,0,0,0,0,0,0,0,0,0,0,0,0,0,0,0,0,0,0,0,0,0,0,0,0,0,0,0,0,0,0,0,0,0,0,0,0,0,0,0,0,0,0,0,0,0,0,0,0,0,0,0,0,0"/>
                </v:shape>
                <v:shape id="Freeform 244" o:spid="_x0000_s1033" style="position:absolute;left:8017;top:1029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" path="m7204,4496r,-36l7202,4425r-4,-36l7192,4355r-6,-33l7178,4289r-10,-34l7157,4224r-12,-31l7131,4162r-14,-29l7101,4105r-17,-28l7066,4050r-20,-25l7026,4000r-21,-24l6983,3954r-23,-21l6937,3913r-26,-19l6886,3876r-27,-15l6833,3845r-28,-12l6776,3821r-29,-11l6718,3801r-31,-7l6657,3789r-31,-5l6594,3782r-5,-45l6581,3692r-8,-43l6560,3606r-13,-41l6531,3525r-18,-38l6492,3450r-22,-36l6446,3381r-25,-32l6393,3318r-28,-28l6334,3263r-32,-24l6268,3216r22,-25l6313,3165r20,-27l6351,3109r18,-29l6386,3049r15,-31l6415,2986r13,-33l6439,2920r9,-36l6455,2849r7,-36l6466,2777r3,-38l6470,2700r-1,-36l6466,2627r-3,-35l6456,2556r-6,-34l6441,2488r-10,-34l6420,2422r-13,-32l6393,2359r-15,-30l6361,2300r-17,-27l6325,2245r-20,-26l6284,2194r-22,-23l6238,2147r-24,-21l6190,2106r-27,-19l6137,2071r-28,-17l6081,2040r-28,-12l6023,2016r-30,-9l5962,1999r-31,-7l5899,1988r-32,-4l5834,1983r-18,1l5797,1985r-18,2l5762,1989r-17,3l5727,1995r-17,4l5693,2003r-6,-31l5680,1941r-8,-29l5663,1882r-11,-28l5641,1826r-12,-28l5616,1772r-15,-26l5586,1721r-17,-25l5552,1673r-17,-22l5516,1629r-20,-21l5476,1588r-21,-19l5433,1550r-22,-17l5388,1518r-24,-16l5340,1489r-25,-12l5289,1465r-25,-10l5237,1446r-28,-8l5182,1431r-28,-4l5126,1424r-28,-3l5069,1420r-18,l5034,1421r-18,3l4999,1425r-16,3l4965,1430r-17,4l4932,1438r1,-11l4935,1416r1,-11l4937,1394r1,-11l4940,1371r,-11l4940,1348r,-36l4937,1275r-4,-35l4927,1204r-7,-34l4912,1135r-10,-33l4890,1070r-12,-32l4863,1007r-15,-30l4831,948r-18,-29l4795,893r-20,-26l4754,842r-23,-24l4708,795r-24,-21l4660,754r-26,-19l4606,719r-26,-17l4551,688r-29,-13l4493,664r-30,-10l4432,647r-31,-7l4369,636r-33,-4l4303,631r-14,1l4275,632r-14,1l4247,636r-15,1l4218,639r-13,3l4192,644r-5,-33l4182,578r-6,-33l4168,512r-9,-31l4148,450r-11,-29l4125,392r-14,-29l4096,335r-15,-26l4064,282r-17,-26l4028,232r-20,-22l3987,187r-21,-21l3944,146r-24,-19l3896,109,3872,92,3846,77,3821,64,3794,50,3767,39,3739,29r-29,-9l3681,14,3652,8,3622,4,3592,2,3561,r-32,2l3496,4r-31,5l3433,15r-30,9l3372,33r-29,11l3313,57r-28,14l3258,87r-27,18l3206,123r-26,20l3156,164r-22,23l3112,211r-21,24l3070,262r-19,27l3033,316r-16,30l3002,376r-14,31l2974,438r-11,33l2953,505r-8,34l2938,573r-6,36l2928,644r-2,37l2925,718r1,39l2929,796r5,39l2940,873r9,37l2959,946r12,35l2984,1016r-24,25l2937,1068r-22,29l2895,1125r-20,30l2857,1187r-15,33l2826,1253r-13,34l2801,1323r-10,36l2783,1396r-7,38l2771,1472r-2,40l2768,1551r,12l2769,1575r,13l2770,1599r2,12l2773,1623r1,11l2776,1646r-1,l2774,1646r,-1l2750,1646r-22,3l2705,1651r-23,4l2659,1660r-21,5l2616,1672r-22,6l2572,1645r-25,-32l2522,1582r-27,-28l2467,1527r-31,-25l2405,1479r-32,-21l2338,1439r-34,-15l2269,1409r-38,-12l2213,1392r-20,-4l2175,1384r-19,-4l2136,1378r-20,-1l2096,1376r-20,-1l2044,1376r-33,3l1980,1384r-32,6l1917,1398r-30,10l1858,1419r-30,12l1801,1446r-28,16l1746,1479r-25,19l1695,1518r-24,21l1649,1562r-22,23l1606,1611r-21,25l1566,1663r-18,29l1532,1721r-15,29l1503,1782r-13,32l1479,1846r-10,33l1460,1913r-7,35l1448,1983r-5,36l1441,2055r-1,37l1441,2127r2,35l1446,2195r6,33l1459,2261r7,31l1475,2325r10,31l1454,2378r-30,23l1396,2428r-27,26l1344,2484r-25,31l1297,2547r-21,34l1257,2616r-17,37l1224,2690r-13,39l1199,2769r-9,41l1182,2852r-5,43l1148,2901r-28,7l1092,2915r-27,10l1038,2936r-26,13l986,2962r-25,14l936,2992r-23,16l890,3026r-22,19l847,3066r-21,21l807,3109r-19,22l769,3156r-16,24l736,3207r-14,26l707,3260r-12,29l683,3317r-11,29l662,3376r-8,31l647,3438r-6,33l637,3503r-4,32l631,3569r-1,33l630,3625r1,23l633,3670r2,22l641,3735r9,43l660,3820r12,40l687,3898r17,39l723,3974r20,35l765,4042r24,34l815,4106r27,28l870,4162r30,26l888,4210r-12,22l863,4255r-11,24l842,4303r-8,24l825,4352r-8,25l810,4403r-5,26l799,4456r-4,26l791,4510r-2,28l788,4566r,28l788,4603r,10l789,4622r1,9l791,4641r2,9l794,4659r,9l775,4663r-19,-5l736,4653r-19,-3l697,4648r-19,-3l656,4643r-19,l603,4644r-32,3l539,4651r-31,7l477,4665r-30,10l417,4686r-28,14l361,4714r-28,16l307,4747r-27,18l256,4786r-24,21l208,4829r-22,24l165,4878r-20,26l127,4931r-18,28l92,4989r-15,30l62,5050r-12,31l39,5114r-10,33l20,5181r-7,35l7,5251r-3,36l1,5324,,5360r,35l3,5429r4,34l11,5497r7,33l26,5562r9,31l45,5624r12,31l69,5684r14,29l98,5740r15,28l131,5794r18,25l169,5843r19,24l208,5889r23,21l254,5930r23,19l301,5967r25,16l352,5999r26,13l405,6025r28,11l461,6046r28,8l519,6062r30,5l579,6071r-3,19l572,6109r-3,19l567,6148r-2,20l564,6188r-2,20l562,6228r2,37l566,6301r4,36l576,6372r6,36l591,6441r10,33l612,6507r14,31l640,6569r14,30l671,6629r18,28l707,6684r20,26l749,6735r23,24l794,6781r24,21l843,6822r26,19l895,6859r28,15l951,6889r29,13l1009,6913r30,10l1070,6931r32,5l1133,6942r34,2l1199,6945r23,-1l1245,6943r23,-2l1292,6937r22,-4l1336,6929r22,-7l1379,6915r21,-8l1421,6900r21,-9l1462,6880r20,-10l1502,6858r19,-13l1539,6832r18,-13l1575,6804r18,-14l1609,6774r16,-16l1641,6741r16,-18l1671,6706r14,-19l1699,6667r13,-19l1724,6627r12,-20l1747,6586r11,-22l1768,6542r28,12l1825,6565r30,9l1885,6582r30,6l1945,6592r33,3l2009,6596r23,-1l2055,6594r22,-2l2099,6588r22,-3l2144,6579r21,-5l2186,6567r21,-8l2228,6552r20,-9l2267,6533r20,-10l2306,6512r19,-12l2344,6487r18,-13l2379,6460r17,-15l2412,6430r17,-16l2444,6398r16,-17l2474,6363r15,-17l2502,6327r13,-19l2527,6288r13,-20l2552,6248r10,-21l2573,6205r8,1l2589,6207r8,1l2605,6209r9,1l2622,6211r8,2l2639,6213r32,-2l2705,6209r32,-5l2768,6198r31,-9l2830,6179r29,-11l2888,6155r22,27l2935,6207r24,24l2984,6254r27,21l3039,6295r28,17l3097,6328r30,15l3158,6356r32,11l3222,6377r34,6l3290,6389r34,3l3358,6393r23,-1l3403,6391r21,-2l3446,6387r21,-5l3488,6378r21,-6l3529,6367r20,-7l3569,6352r20,-8l3607,6336r19,-10l3645,6316r18,-11l3681,6292r17,-12l3716,6268r16,-13l3749,6240r15,-14l3780,6210r14,-15l3810,6178r13,-16l3837,6144r14,-18l3863,6108r12,-18l3887,6071r11,-20l3908,6031r35,20l3979,6068r18,9l4016,6085r18,7l4053,6097r20,7l4092,6108r20,5l4132,6116r20,2l4173,6121r20,1l4214,6123r6,-1l4228,6122r7,-1l4242,6119r7,l4256,6118r6,-1l4270,6116r10,22l4290,6160r11,23l4313,6204r12,21l4339,6245r13,19l4366,6282r16,19l4397,6319r16,18l4429,6353r17,16l4464,6384r17,15l4499,6413r19,13l4538,6439r19,12l4578,6462r20,10l4619,6482r21,8l4661,6497r22,8l4705,6511r22,5l4750,6521r24,3l4797,6526r23,1l4843,6528r4,l4849,6528r3,-1l4855,6527r3,l4861,6527r2,-1l4866,6526r9,26l4885,6576r10,24l4907,6624r11,22l4932,6669r13,21l4959,6711r15,21l4989,6752r17,19l5022,6790r18,18l5058,6825r19,17l5096,6858r18,14l5135,6886r20,14l5176,6912r21,11l5219,6934r23,10l5265,6952r23,9l5311,6967r24,6l5359,6977r24,5l5409,6984r24,2l5458,6986r20,l5498,6985r20,-2l5537,6981r20,-3l5576,6974r19,-4l5613,6965r18,-5l5650,6953r18,-7l5685,6940r35,-17l5754,6904r32,-21l5817,6861r30,-26l5876,6809r27,-28l5929,6750r24,-31l5975,6686r21,6l6017,6698r21,6l6060,6707r21,4l6103,6714r23,2l6149,6716r32,-1l6213,6712r32,-4l6277,6701r30,-7l6338,6684r29,-11l6397,6659r27,-14l6452,6629r27,-16l6504,6594r25,-20l6554,6552r22,-22l6598,6506r21,-25l6639,6455r20,-27l6677,6400r16,-29l6708,6341r14,-31l6735,6278r11,-32l6756,6213r9,-35l6772,6144r5,-36l6782,6072r2,-37l6785,5999r-1,-29l6783,5942r-3,-28l6776,5887r-5,-28l6765,5832r-7,-26l6752,5779r18,-11l6787,5756r17,-13l6820,5728r17,-13l6854,5699r15,-15l6884,5668r15,-16l6912,5635r15,-18l6940,5600r12,-19l6964,5562r12,-19l6988,5523r9,-20l7007,5482r9,-21l7025,5440r8,-22l7041,5396r6,-22l7054,5350r5,-23l7064,5304r4,-24l7072,5256r2,-24l7076,5207r1,-24l7077,5157r,-25l7075,5106r-2,-25l7069,5057r-3,-25l7061,5008r-5,-23l7049,4960r18,-23l7084,4911r15,-25l7115,4860r13,-27l7140,4805r12,-28l7163,4748r9,-29l7181,4689r7,-31l7194,4627r5,-33l7202,4562r2,-33l7204,4496xe" fillcolor="#0c0" stroked="f">
                  <v:path arrowok="t" o:connecttype="custom" o:connectlocs="785,450;743,422;710,369;716,321;710,262;672,226;632,223;610,179;569,158;548,154;536,105;496,73;464,64;440,18;395,0;348,21;325,72;319,128;308,178;300,184;256,158;213,155;172,188;161,244;138,295;104,333;75,372;73,425;95,476;88,514;63,517;18,543;0,596;17,647;58,674;65,713;94,759;141,772;175,757;199,729;243,730;273,710;291,691;334,698;383,710;414,696;442,675;470,681;488,703;520,724;540,726;564,761;601,777;635,770;678,747;725,731;752,683;756,639;778,610;786,571;795,528" o:connectangles="0,0,0,0,0,0,0,0,0,0,0,0,0,0,0,0,0,0,0,0,0,0,0,0,0,0,0,0,0,0,0,0,0,0,0,0,0,0,0,0,0,0,0,0,0,0,0,0,0,0,0,0,0,0,0,0,0,0,0,0,0"/>
                </v:shape>
                <v:shape id="Freeform 245" o:spid="_x0000_s1034" style="position:absolute;left:8111;top:1747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" path="m280,199r,-4l280,192r-1,-4l279,185r-1,-3l277,179r-1,-4l275,172r-1,-3l273,166r-2,-2l270,161r-2,-3l267,156r-2,-3l263,151r1,-4l266,143r1,-3l268,136r1,-5l270,127r,-4l270,119r,-4l270,112r-1,-3l269,105r-1,-3l268,99r-1,-3l266,93r-1,-3l263,87r-1,-3l261,82r-2,-3l257,77r-1,-3l254,72r-2,-2l250,68r-2,-2l246,64r-3,-2l241,60r-2,-1l236,58r-2,-2l231,55r-3,-1l226,54r-3,-1l220,53r-3,-1l215,52r-2,l212,52r-1,1l209,53r-1,l207,53r-2,l204,54r,-3l203,48r-1,-3l202,42r-1,-2l200,37r-1,-2l197,32r-1,-2l195,28r-2,-3l192,23r-2,-2l189,19r-2,-2l185,15r-2,-1l182,12r-2,-2l178,9,175,7,173,6,171,5,169,4,167,3,164,2r-2,l160,1r-3,l155,r-3,l150,r-3,l144,r-2,1l139,1r-2,1l134,3r-2,1l129,5r-2,1l124,7r-2,2l120,10r-2,2l116,14r-2,2l112,18r-2,2l108,22r-1,3l105,27r-1,2l102,32r-1,3l100,37r-1,3l98,43r-1,3l96,49r,3l95,55r,3l95,62r-1,l93,61r-1,l91,61r-1,l89,61r-1,l87,61r-3,l81,61r-2,1l76,62r-3,1l70,64r-2,1l65,66r-2,1l60,69r-2,1l56,72r-2,2l52,76r-2,2l48,80r-2,2l44,85r-1,2l41,90r-2,3l38,95r-1,3l36,101r-1,3l34,107r-1,3l33,114r-1,3l32,120r,3l31,127r1,3l32,132r,3l32,138r1,3l33,143r1,3l35,148r-2,1l31,150r-2,2l27,153r-1,2l24,156r-2,2l21,160r-2,2l18,164r-2,2l15,168r-1,2l12,172r-1,3l10,177r-1,3l8,182r-1,3l6,188r-1,2l4,188r-1,8l3,198r-1,3l1,204r,2l1,209,,212r,2l,217r,3l,221r,-1l1,219r,-1l1,219r,1l132,158r127,15l276,220r1,-3l277,214r1,-2l279,210r,-3l280,205r,-3l280,199xe" fillcolor="#0c0" stroked="f">
                  <v:path arrowok="t" o:connecttype="custom" o:connectlocs="279,188;276,175;271,164;265,153;267,140;270,123;269,109;267,96;262,84;256,74;248,66;239,59;228,54;217,52;211,53;205,53;202,45;199,35;193,25;187,17;180,10;171,5;162,2;152,0;142,1;132,4;122,9;114,16;107,25;101,35;97,46;95,58;92,61;88,61;79,62;68,65;58,70;50,78;43,87;37,98;33,110;32,123;32,135;34,146;29,152;22,158;16,166;11,175;7,185;3,196;1,206;0,217;0,221;1,218;132,158;277,214;280,205" o:connectangles="0,0,0,0,0,0,0,0,0,0,0,0,0,0,0,0,0,0,0,0,0,0,0,0,0,0,0,0,0,0,0,0,0,0,0,0,0,0,0,0,0,0,0,0,0,0,0,0,0,0,0,0,0,0,0,0,0"/>
                </v:shape>
                <v:shape id="Freeform 246" o:spid="_x0000_s1035" style="position:absolute;left:8176;top:1497;width:211;height:144;visibility:visible;mso-wrap-style:square;v-text-anchor:top" coordsize="1899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" path="m1899,333r-38,21l1824,378r-36,26l1754,432r-17,15l1721,462r-17,17l1689,496r-16,16l1659,530r-15,19l1630,568r-18,27l1595,622r-16,28l1565,677r-12,29l1540,734r-11,30l1521,793r-8,28l1505,850r-6,30l1495,909r-3,29l1490,968r-2,29l1488,1025r-1,l1487,1024r-1,l1485,1023r,-1l1484,1022r,-1l1483,1021r-28,-19l1428,987r-29,-16l1370,959r-30,-12l1310,938r-31,-8l1248,923r-31,-4l1185,916r-32,-1l1122,915r-32,2l1058,920r-32,5l995,931r-32,8l932,949r-31,11l870,973r-31,14l809,1002r-29,18l752,1038r-28,20l696,1080r-26,22l643,1126r-24,26l594,1178r-23,29l550,1237r-5,7l540,1250r-4,8l532,1265r-4,8l525,1279r-5,8l516,1294r-11,-13l494,1269r-12,-12l469,1246r-12,-12l444,1223r-13,-10l416,1203r-23,-17l369,1172r-25,-12l320,1147r-25,-10l269,1127r-26,-7l217,1113r-26,-6l163,1104r-27,-3l109,1099r-27,l54,1099r-27,2l,1103r25,-19l50,1064r23,-21l97,1021r23,-23l142,973r20,-25l183,920r18,-26l218,866r16,-28l248,809r13,-27l272,752r12,-29l292,694r9,-30l308,635r5,-30l318,575r3,-30l323,517r1,-30l324,458r23,-11l369,436r22,-12l413,411r21,-14l455,383r20,-16l496,352r20,-17l535,317r18,-18l572,280r18,-20l608,240r16,-21l641,196r,-1l641,194r1,l642,193r,-1l643,192r27,18l696,225r28,13l752,252r28,10l809,272r30,8l869,285r30,4l929,293r31,2l991,295r29,-2l1051,291r31,-5l1112,280r31,-7l1173,264r30,-10l1233,243r29,-13l1291,215r28,-15l1348,183r28,-19l1402,145r27,-21l1454,102r24,-23l1503,53r22,-25l1548,r16,38l1584,74r10,18l1605,110r11,17l1628,143r12,16l1653,175r15,15l1682,205r16,15l1713,233r17,13l1746,258r19,13l1783,282r19,11l1820,302r19,9l1859,318r20,8l1899,333xe" fillcolor="#090" stroked="f">
                  <v:path arrowok="t" o:connecttype="custom" o:connectlocs="199,45;189,53;183,61;175,72;170,85;167,98;165,111;165,114;165,114;155,108;142,103;128,102;114,103;100,107;87,114;74,123;63,134;60,140;58,143;54,140;48,135;38,129;27,125;15,123;3,123;8,116;18,105;26,93;32,80;35,67;36,54;43,47;53,41;61,33;69,24;71,22;71,21;80,26;93,31;107,33;120,32;134,28;147,22;159,14;169,3;177,10;182,18;189,24;196,30;204,35" o:connectangles="0,0,0,0,0,0,0,0,0,0,0,0,0,0,0,0,0,0,0,0,0,0,0,0,0,0,0,0,0,0,0,0,0,0,0,0,0,0,0,0,0,0,0,0,0,0,0,0,0,0"/>
                </v:shape>
                <v:shape id="Freeform 247" o:spid="_x0000_s1036" style="position:absolute;left:8181;top:1255;width:211;height:144;visibility:visible;mso-wrap-style:square;v-text-anchor:top" coordsize="189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" path="m1898,332r-37,23l1824,378r-35,27l1753,432r-16,16l1720,463r-15,16l1689,495r-15,18l1658,531r-14,19l1631,569r-19,26l1595,623r-15,28l1565,678r-13,28l1540,735r-10,29l1520,792r-8,29l1506,851r-6,29l1496,909r-5,30l1489,968r-1,29l1488,1026r,-1l1487,1025r-1,-1l1486,1023r-2,l1484,1022r-1,l1482,1021r-26,-18l1427,986r-28,-14l1369,959r-29,-11l1310,938r-31,-8l1248,923r-31,-4l1186,915r-32,-1l1122,914r-33,3l1057,920r-31,5l994,931r-32,9l931,950r-31,11l869,973r-30,14l810,1003r-30,17l752,1038r-29,20l696,1079r-27,24l644,1127r-26,26l595,1179r-23,28l550,1237r-5,6l541,1251r-5,7l532,1266r-3,6l524,1280r-3,7l516,1294r-11,-13l493,1269r-11,-11l470,1246r-13,-11l443,1224r-13,-12l417,1202r-25,-15l369,1173r-24,-14l319,1148r-25,-11l269,1128r-26,-8l217,1114r-27,-6l163,1104r-27,-2l109,1099r-27,-1l55,1099r-28,2l,1104r25,-19l49,1065r25,-21l97,1021r22,-24l141,973r21,-25l182,921r19,-28l218,866r15,-28l247,810r14,-29l273,753r10,-29l293,694r8,-29l307,635r7,-30l318,576r4,-30l324,516r,-28l324,458r23,-10l369,437r21,-13l412,411r21,-13l454,383r21,-15l495,351r20,-16l535,317r19,-18l572,280r17,-20l607,239r17,-21l640,196r1,-1l641,194r1,-1l642,192r27,17l696,225r27,14l752,252r29,11l810,272r28,7l868,286r30,4l929,294r30,1l990,295r31,-1l1051,290r31,-4l1113,280r30,-7l1172,265r31,-10l1232,243r30,-12l1291,216r29,-15l1347,183r28,-18l1402,145r26,-21l1454,102r24,-23l1502,54r23,-26l1548,r7,20l1564,38r9,18l1583,74r10,18l1604,110r12,16l1627,143r13,17l1654,175r13,16l1683,205r14,14l1714,233r15,13l1747,259r17,13l1783,283r19,10l1821,303r19,7l1860,319r18,7l1898,332xe" fillcolor="#090" stroked="f">
                  <v:path arrowok="t" o:connecttype="custom" o:connectlocs="199,45;190,53;183,61;176,72;170,85;167,98;165,111;165,114;165,114;156,108;142,103;128,102;114,103;100,107;87,114;74,123;64,134;60,140;58,143;54,140;48,135;38,129;27,125;15,123;3,123;8,116;18,105;26,93;31,81;35,67;36,54;43,47;53,41;62,33;69,24;71,22;71,21;80,27;93,31;107,33;120,32;134,28;147,22;159,14;170,3;175,6;180,14;185,21;192,27;200,33;209,36" o:connectangles="0,0,0,0,0,0,0,0,0,0,0,0,0,0,0,0,0,0,0,0,0,0,0,0,0,0,0,0,0,0,0,0,0,0,0,0,0,0,0,0,0,0,0,0,0,0,0,0,0,0,0"/>
                </v:shape>
                <v:group id="Group 248" o:spid="_x0000_s1037" style="position:absolute;left:8465;top:1003;width:901;height:855" coordorigin="2011,2199" coordsize="90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Rectangle 249" o:spid="_x0000_s1038" style="position:absolute;left:2657;top:2833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" fillcolor="#663f3f" stroked="f"/>
                  <v:shape id="Freeform 250" o:spid="_x0000_s1039" style="position:absolute;left:2701;top:2603;width:211;height:144;visibility:visible;mso-wrap-style:square;v-text-anchor:top" coordsize="189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" path="m1898,332r-37,22l1824,378r-35,26l1754,432r-17,14l1720,462r-15,16l1689,495r-15,18l1658,531r-14,17l1630,568r-18,27l1595,621r-15,28l1565,678r-13,28l1541,734r-11,29l1521,792r-9,29l1505,851r-5,29l1495,908r-3,30l1490,967r-1,30l1489,1026r-1,-1l1487,1025r,-1l1485,1023r-1,l1484,1021r-1,l1483,1020r-27,-17l1428,986r-29,-14l1369,958r-28,-11l1310,937r-30,-8l1249,923r-32,-5l1186,915r-32,-1l1121,914r-32,2l1058,920r-32,5l994,931r-31,8l931,949r-31,12l869,973r-30,14l809,1003r-28,16l752,1038r-29,20l695,1079r-26,23l643,1127r-25,25l595,1179r-23,28l549,1236r-4,7l541,1251r-5,7l532,1265r-4,7l524,1280r-3,6l516,1294r-11,-13l494,1269r-12,-11l470,1245r-13,-11l443,1223r-13,-11l417,1202r-24,-15l369,1172r-24,-13l319,1148r-24,-11l268,1128r-25,-8l216,1113r-26,-5l163,1103r-26,-2l109,1099r-28,-1l55,1099r-28,1l,1103r25,-18l49,1064r25,-21l97,1020r22,-23l141,973r21,-26l182,921r19,-28l218,865r15,-27l247,810r14,-29l273,752r11,-29l293,693r7,-28l308,635r6,-30l318,576r4,-30l324,516r1,-29l324,457r23,-10l369,436r22,-12l412,411r21,-13l454,383r21,-15l495,351r20,-17l535,317r19,-18l572,280r18,-20l607,239r18,-21l640,196r1,-1l641,194r1,l642,192r,-1l669,209r28,16l723,239r29,12l781,262r28,9l839,279r30,7l899,290r30,3l960,294r30,l1021,293r31,-3l1082,286r31,-6l1142,272r31,-7l1203,255r30,-13l1262,230r29,-14l1320,200r27,-18l1375,165r26,-20l1428,124r25,-22l1479,78r23,-24l1525,27,1547,r17,37l1583,74r10,18l1604,109r12,17l1628,143r12,16l1654,175r14,15l1682,205r15,14l1713,232r17,14l1747,259r17,12l1783,282r19,10l1821,301r19,9l1859,319r20,6l1898,332xe" fillcolor="#090" stroked="f">
                    <v:path arrowok="t" o:connecttype="custom" o:connectlocs="199,45;190,53;183,61;176,72;170,85;167,98;166,111;165,114;165,114;156,108;142,103;128,102;114,103;100,107;87,113;74,123;64,134;60,140;58,143;54,140;48,135;38,129;27,125;15,123;3,122;8,116;18,105;26,93;32,80;35,67;36,54;43,47;53,41;62,33;69,24;71,22;71,21;80,27;93,31;107,33;120,32;134,28;147,22;159,14;170,3;177,10;182,18;189,24;196,30;205,34" o:connectangles="0,0,0,0,0,0,0,0,0,0,0,0,0,0,0,0,0,0,0,0,0,0,0,0,0,0,0,0,0,0,0,0,0,0,0,0,0,0,0,0,0,0,0,0,0,0,0,0,0,0"/>
                  </v:shape>
                  <v:shape id="Freeform 251" o:spid="_x0000_s1040" style="position:absolute;left:2644;top:2406;width:211;height:144;visibility:visible;mso-wrap-style:square;v-text-anchor:top" coordsize="1900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" path="m1900,333r-38,21l1825,378r-35,26l1755,432r-17,15l1722,463r-17,15l1690,495r-15,17l1660,530r-14,19l1631,568r-18,26l1596,622r-16,28l1566,678r-13,28l1542,734r-11,29l1522,792r-9,30l1506,851r-5,28l1496,909r-3,29l1491,968r-1,29l1490,1026r-1,l1488,1025r,-2l1486,1023r-1,-1l1484,1021r-27,-19l1429,986r-29,-15l1371,958r-30,-11l1311,937r-30,-8l1250,924r-32,-6l1187,916r-33,-1l1122,915r-32,1l1059,919r-32,6l995,931r-31,8l932,949r-31,11l871,972r-31,15l810,1002r-28,18l753,1038r-29,20l698,1080r-28,22l644,1126r-24,26l596,1179r-23,28l550,1236r-4,8l542,1251r-5,7l534,1265r-5,8l525,1279r-3,8l517,1294r-11,-12l495,1269r-12,-12l471,1245r-14,-11l444,1223r-13,-10l418,1202r-24,-16l370,1172r-24,-13l321,1148r-25,-10l270,1128r-26,-8l217,1113r-26,-5l164,1104r-26,-3l110,1099r-28,l56,1099r-28,2l,1103r26,-19l50,1064r25,-21l98,1021r23,-23l142,974r21,-27l183,920r19,-26l218,866r17,-28l249,809r13,-28l274,752r11,-29l294,693r9,-29l309,634r6,-28l319,576r3,-30l325,517r1,-30l326,457r22,-10l370,436r22,-12l413,411r22,-14l456,383r20,-16l497,352r19,-17l536,317r19,-18l574,280r17,-20l608,240r18,-22l641,195r1,l642,194r1,-1l643,192r1,l670,209r28,15l725,239r28,12l782,262r28,9l840,279r30,6l900,290r30,3l961,294r30,l1022,293r31,-3l1083,286r31,-6l1143,273r31,-9l1204,254r30,-12l1263,230r29,-15l1320,200r29,-17l1376,164r27,-19l1429,125r25,-24l1480,78r23,-24l1526,27,1548,r17,38l1584,75r11,17l1605,109r12,18l1629,143r12,16l1655,174r14,16l1683,205r16,14l1714,233r17,13l1748,259r17,12l1784,282r19,10l1822,302r18,9l1860,319r20,7l1900,333xe" fillcolor="#090" stroked="f">
                    <v:path arrowok="t" o:connecttype="custom" o:connectlocs="199,45;189,53;183,61;175,72;170,85;167,98;165,111;165,114;165,114;155,108;142,103;128,102;114,103;100,107;87,114;74,123;64,134;60,140;58,143;54,140;48,135;38,129;27,125;15,123;3,123;8,116;18,105;26,93;32,80;35,67;36,54;44,47;53,41;62,33;70,24;71,22;71,21;81,27;93,31;107,33;120,32;134,28;147,22;159,14;169,3;177,10;182,18;189,24;196,30;204,35" o:connectangles="0,0,0,0,0,0,0,0,0,0,0,0,0,0,0,0,0,0,0,0,0,0,0,0,0,0,0,0,0,0,0,0,0,0,0,0,0,0,0,0,0,0,0,0,0,0,0,0,0,0"/>
                  </v:shape>
                  <v:rect id="Rectangle 252" o:spid="_x0000_s1041" style="position:absolute;left:2367;top:2833;width: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" fillcolor="#663f3f" stroked="f"/>
                  <v:shape id="Freeform 253" o:spid="_x0000_s1042" style="position:absolute;left:2011;top:2199;width:800;height:777;visibility:visible;mso-wrap-style:square;v-text-anchor:top" coordsize="7204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" path="m7204,4496r,-36l7201,4425r-4,-36l7192,4355r-7,-33l7177,4289r-10,-34l7156,4224r-12,-31l7131,4162r-14,-29l7100,4105r-17,-28l7066,4050r-20,-25l7026,4000r-21,-24l6983,3954r-24,-21l6935,3913r-24,-19l6885,3876r-26,-15l6832,3845r-29,-12l6776,3821r-30,-11l6717,3801r-31,-7l6656,3789r-32,-5l6593,3782r-4,-45l6581,3692r-9,-43l6560,3606r-14,-41l6530,3525r-19,-38l6491,3450r-22,-36l6446,3381r-27,-32l6393,3318r-29,-28l6333,3263r-32,-24l6268,3216r22,-25l6312,3165r20,-27l6351,3109r18,-29l6385,3049r16,-31l6414,2986r13,-33l6438,2920r9,-36l6455,2849r6,-36l6466,2777r2,-38l6469,2700r-1,-36l6466,2627r-5,-35l6456,2556r-7,-34l6440,2488r-9,-34l6419,2422r-13,-32l6393,2359r-16,-30l6361,2300r-18,-27l6324,2245r-20,-26l6283,2194r-22,-23l6238,2147r-24,-21l6188,2106r-25,-19l6136,2071r-27,-17l6081,2040r-29,-12l6022,2016r-30,-9l5961,1999r-32,-7l5898,1988r-33,-4l5833,1983r-19,1l5797,1985r-18,2l5761,1989r-18,3l5727,1995r-18,4l5693,2003r-7,-31l5679,1941r-8,-29l5662,1882r-10,-28l5641,1826r-13,-28l5615,1772r-14,-26l5585,1721r-16,-25l5552,1673r-18,-22l5515,1629r-19,-21l5476,1588r-21,-19l5433,1550r-23,-17l5387,1518r-24,-16l5338,1489r-24,-12l5289,1465r-27,-10l5236,1446r-27,-8l5181,1431r-27,-4l5126,1424r-29,-3l5068,1420r-17,l5033,1421r-18,3l4999,1425r-18,3l4964,1430r-16,4l4931,1438r1,-11l4934,1416r2,-11l4937,1394r1,-11l4939,1371r,-11l4939,1348r,-36l4936,1275r-4,-35l4927,1204r-8,-34l4910,1135r-10,-33l4889,1070r-12,-32l4863,1007r-16,-30l4831,948r-18,-29l4794,893r-20,-26l4753,842r-22,-24l4708,795r-25,-21l4659,754r-26,-19l4606,719r-28,-17l4551,688r-29,-13l4492,664r-30,-10l4431,647r-31,-7l4368,636r-32,-4l4303,631r-15,1l4274,632r-14,1l4246,636r-14,1l4218,639r-14,3l4190,644r-3,-33l4181,578r-7,-33l4168,512r-10,-31l4148,450r-11,-29l4125,392r-15,-29l4096,335r-16,-26l4064,282r-19,-26l4026,232r-19,-22l3986,187r-21,-21l3943,146r-23,-19l3896,109,3871,92,3846,77,3819,64,3793,50,3766,39,3739,29r-29,-9l3681,14,3651,8,3621,4,3591,2,3560,r-32,2l3495,4r-32,5l3432,15r-31,9l3371,33r-30,11l3313,57r-28,14l3257,87r-26,18l3205,123r-25,20l3155,164r-23,23l3110,211r-21,24l3069,262r-19,27l3033,316r-17,30l3001,376r-14,31l2974,438r-11,33l2953,505r-9,34l2937,573r-5,36l2928,644r-3,37l2924,718r1,39l2929,796r4,39l2940,873r9,37l2959,946r12,35l2984,1016r-24,25l2936,1068r-22,29l2894,1125r-20,30l2857,1187r-17,33l2826,1253r-14,34l2800,1323r-10,36l2783,1396r-8,38l2770,1472r-2,40l2767,1551r,12l2767,1575r1,13l2769,1599r1,12l2773,1623r1,11l2775,1646r-1,l2774,1645r-25,1l2726,1649r-22,2l2682,1655r-23,5l2637,1665r-21,7l2593,1678r-22,-33l2547,1613r-26,-31l2494,1554r-29,-27l2435,1502r-31,-23l2372,1458r-34,-19l2304,1424r-37,-15l2230,1397r-18,-5l2193,1388r-19,-4l2154,1380r-19,-2l2115,1377r-20,-1l2076,1375r-33,1l2010,1379r-32,5l1947,1390r-31,8l1886,1408r-29,11l1828,1431r-28,15l1772,1462r-26,17l1720,1498r-25,20l1671,1539r-24,23l1625,1585r-21,26l1584,1636r-18,27l1548,1692r-17,29l1516,1750r-14,32l1489,1814r-11,32l1468,1879r-9,34l1453,1948r-6,35l1443,2019r-3,36l1439,2092r1,35l1443,2162r3,33l1452,2228r6,33l1466,2292r9,33l1485,2356r-31,22l1424,2401r-29,27l1369,2454r-27,30l1319,2515r-23,32l1276,2581r-20,35l1239,2653r-15,37l1210,2729r-12,40l1189,2810r-7,42l1176,2895r-29,6l1120,2908r-29,7l1064,2925r-26,11l1011,2949r-25,13l960,2976r-24,16l913,3008r-24,18l867,3045r-21,21l825,3087r-20,22l788,3131r-19,25l752,3180r-16,27l721,3233r-14,27l694,3289r-11,28l672,3346r-10,30l654,3407r-8,31l641,3471r-6,32l632,3535r-1,34l629,3602r,23l631,3648r1,22l634,3692r7,43l648,3778r11,42l672,3860r15,38l704,3937r18,37l742,4009r22,33l789,4076r25,30l841,4134r29,28l899,4188r-12,22l875,4232r-12,23l852,4279r-10,24l833,4327r-9,25l816,4377r-6,26l804,4429r-5,27l794,4482r-3,28l789,4538r-1,28l787,4594r1,9l788,4613r1,9l790,4631r,10l791,4650r1,9l793,4668r-19,-5l756,4658r-20,-5l716,4650r-19,-2l676,4645r-20,-2l636,4643r-33,1l571,4647r-32,4l508,4658r-31,7l447,4675r-30,11l388,4700r-29,14l333,4730r-28,17l280,4765r-25,21l231,4807r-23,22l186,4853r-21,25l145,4904r-19,27l108,4959r-16,30l76,5019r-14,31l50,5081r-11,33l28,5147r-8,34l12,5216r-5,35l3,5287,,5324r,36l,5395r2,34l7,5463r4,34l18,5530r7,32l34,5593r10,31l55,5655r13,29l82,5713r15,27l113,5768r17,26l148,5819r19,24l187,5867r21,22l230,5910r23,20l277,5949r24,18l325,5983r26,16l377,6012r28,13l433,6036r27,10l489,6054r30,8l549,6067r30,4l575,6090r-3,19l569,6128r-3,20l564,6168r-1,20l562,6208r,20l563,6265r2,36l570,6337r5,35l582,6408r9,33l601,6474r11,33l625,6538r13,31l654,6599r16,30l688,6657r19,27l727,6710r21,25l770,6759r23,22l818,6802r25,20l868,6841r27,18l923,6874r27,15l979,6902r30,11l1039,6923r31,8l1101,6936r32,6l1165,6944r33,1l1221,6944r24,-1l1268,6941r22,-4l1313,6933r22,-4l1357,6922r22,-7l1400,6907r21,-7l1442,6891r20,-11l1481,6870r19,-12l1520,6845r18,-13l1557,6819r17,-15l1591,6790r18,-16l1624,6758r17,-17l1655,6723r16,-17l1685,6687r13,-20l1712,6648r12,-21l1736,6607r11,-21l1758,6564r10,-22l1796,6554r28,11l1854,6574r30,8l1914,6588r31,4l1976,6595r32,1l2031,6595r24,-1l2077,6592r22,-4l2121,6585r22,-6l2164,6574r21,-7l2206,6559r21,-7l2247,6543r20,-10l2287,6523r19,-11l2325,6500r18,-13l2361,6474r18,-14l2395,6445r17,-15l2429,6414r15,-16l2460,6381r14,-18l2488,6346r14,-19l2515,6308r12,-20l2539,6268r11,-20l2561,6227r10,-22l2580,6206r8,1l2597,6208r7,1l2613,6210r8,1l2630,6213r8,l2671,6211r33,-2l2736,6204r31,-6l2798,6189r31,-10l2859,6168r29,-13l2910,6182r24,25l2959,6231r25,23l3011,6275r27,20l3067,6312r30,16l3127,6343r31,13l3190,6367r32,10l3255,6383r34,6l3324,6392r34,1l3380,6392r22,-1l3423,6389r22,-2l3466,6382r21,-4l3507,6372r21,-5l3548,6360r20,-8l3588,6344r19,-8l3626,6326r19,-10l3662,6305r18,-13l3698,6280r17,-12l3732,6255r15,-15l3764,6226r15,-16l3794,6195r14,-17l3823,6162r14,-18l3849,6126r13,-18l3875,6090r11,-19l3897,6051r11,-20l3942,6051r37,17l3996,6077r19,8l4034,6092r19,5l4072,6104r20,4l4111,6113r20,3l4151,6118r20,3l4192,6122r21,1l4220,6122r8,l4234,6121r7,-2l4249,6119r6,-1l4262,6117r8,-1l4278,6138r12,22l4301,6183r12,21l4325,6225r13,20l4352,6264r14,18l4380,6301r16,18l4412,6337r17,16l4446,6369r16,15l4481,6399r18,14l4517,6426r20,13l4556,6451r20,11l4597,6472r21,10l4639,6490r21,7l4682,6505r22,6l4727,6516r23,5l4772,6524r23,2l4820,6527r23,1l4846,6528r2,l4852,6527r2,l4857,6527r3,l4863,6526r3,l4875,6552r10,24l4895,6600r11,24l4918,6646r13,23l4945,6690r14,21l4973,6732r16,20l5005,6771r17,19l5040,6808r17,17l5075,6842r20,16l5114,6872r20,14l5155,6900r21,12l5197,6923r22,11l5241,6944r23,8l5288,6961r23,6l5334,6973r24,4l5383,6982r24,2l5433,6986r25,l5478,6986r20,-1l5517,6983r20,-2l5555,6978r20,-4l5594,6970r19,-5l5631,6960r18,-7l5667,6946r18,-6l5719,6923r34,-19l5785,6883r31,-22l5846,6835r29,-26l5902,6781r26,-31l5951,6719r24,-33l5996,6692r21,6l6038,6704r21,3l6081,6711r22,3l6125,6716r23,l6180,6715r33,-3l6245,6708r31,-7l6307,6694r31,-10l6366,6673r29,-14l6424,6645r28,-16l6478,6613r26,-19l6529,6574r23,-22l6575,6530r23,-24l6619,6481r20,-26l6657,6428r18,-28l6692,6371r15,-30l6722,6310r12,-32l6746,6246r10,-33l6765,6178r6,-34l6777,6108r4,-36l6783,6035r2,-36l6783,5970r-2,-28l6779,5914r-4,-27l6770,5859r-5,-27l6758,5806r-7,-27l6769,5768r18,-12l6803,5743r17,-15l6837,5715r16,-16l6869,5684r14,-16l6897,5652r15,-17l6926,5617r13,-17l6952,5581r12,-19l6975,5543r11,-20l6997,5503r10,-21l7016,5461r9,-21l7032,5418r8,-22l7047,5374r6,-24l7058,5327r5,-23l7067,5280r4,-24l7073,5232r3,-25l7077,5183r,-26l7077,5132r-3,-26l7072,5081r-3,-24l7066,5032r-6,-24l7056,4985r-7,-25l7067,4937r16,-26l7099,4886r14,-26l7128,4833r12,-28l7152,4777r11,-29l7172,4719r9,-30l7187,4658r6,-31l7198,4594r4,-32l7204,4529r,-33xe" fillcolor="lime" stroked="f">
                    <v:path arrowok="t" o:connecttype="custom" o:connectlocs="785,450;742,422;710,369;716,321;710,262;672,226;632,223;610,179;569,158;548,154;536,105;496,73;464,64;440,18;395,0;348,21;325,72;319,128;307,178;300,184;256,158;213,155;172,188;161,244;138,295;104,333;75,372;73,425;95,476;88,514;63,517;18,543;0,596;16,647;58,674;65,713;94,759;141,772;175,757;199,729;243,730;273,710;291,691;334,698;383,710;414,696;442,675;470,681;488,703;520,724;540,726;564,761;600,777;635,770;678,747;725,731;752,683;755,639;778,610;786,571;795,528" o:connectangles="0,0,0,0,0,0,0,0,0,0,0,0,0,0,0,0,0,0,0,0,0,0,0,0,0,0,0,0,0,0,0,0,0,0,0,0,0,0,0,0,0,0,0,0,0,0,0,0,0,0,0,0,0,0,0,0,0,0,0,0,0"/>
                  </v:shape>
                  <v:shape id="Freeform 254" o:spid="_x0000_s1043" style="position:absolute;left:2142;top:2609;width:142;height:200;visibility:visible;mso-wrap-style:square;v-text-anchor:top" coordsize="1278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" path="m65,1731r19,-40l101,1650r13,-41l126,1565r6,-22l136,1521r3,-22l143,1476r2,-23l147,1430r1,-24l148,1383r,-33l146,1318r-3,-31l138,1255r-5,-30l126,1195r-9,-30l108,1137,98,1108,87,1080,75,1052,62,1026,48,1000,33,975,17,950,,927r1,l2,927r1,l4,927r2,1l7,928r1,l40,927r32,-3l104,919r32,-5l166,905r31,-9l226,884r30,-12l283,857r28,-15l337,824r26,-19l388,785r24,-21l435,742r22,-24l478,693r20,-26l517,640r19,-28l551,582r15,-30l581,521r13,-31l605,457r10,-33l624,390r7,-35l636,320r5,-36l643,248r1,-37l644,202r-1,-8l642,186r,-8l641,169r-1,-8l638,153r,-8l654,149r17,3l687,155r17,2l720,159r18,1l755,161r17,l800,161r28,-2l855,156r28,-6l909,145r26,-8l961,128r26,-10l1011,107r25,-11l1059,83r23,-15l1105,53r22,-17l1148,19,1170,r-10,30l1151,61r-7,31l1137,125r-4,32l1129,189r-3,33l1126,255r,34l1129,321r3,32l1136,384r6,31l1150,446r7,30l1166,505r11,29l1188,561r12,28l1215,616r14,26l1244,668r16,24l1278,715r-12,23l1254,760r-11,22l1233,805r-10,23l1214,853r-8,24l1199,902r-6,25l1187,953r-5,25l1178,1005r-3,26l1173,1058r-1,26l1171,1112r,1l1171,1114r,1l1172,1115r,2l1140,1118r-31,3l1078,1125r-30,7l1018,1140r-29,9l960,1160r-27,12l906,1185r-26,16l854,1217r-25,18l804,1254r-23,20l759,1295r-22,22l717,1340r-20,26l678,1391r-17,27l644,1446r-16,27l614,1503r-12,30l590,1564r-11,31l570,1627r-8,34l555,1694r-5,34l547,1763r-3,35l509,1777r-37,-19l454,1749r-19,-7l416,1734r-20,-6l376,1722r-20,-5l336,1713r-20,-5l295,1706r-21,-2l253,1703r-21,-1l210,1703r-21,1l168,1707r-21,3l126,1714r-20,4l86,1724r-21,7xe" fillcolor="#0c0" stroked="f">
                    <v:path arrowok="t" o:connecttype="custom" o:connectlocs="13,179;15,167;16,156;16,143;13,130;8,117;2,106;0,103;1,103;12,102;25,98;37,92;48,83;57,71;65,58;69,43;71,28;71,21;71,17;76,17;84,18;95,17;107,14;118,9;128,2;127,10;125,25;126,39;129,53;133,66;140,77;138,87;134,98;131,109;130,121;130,124;130,124;120,125;107,129;95,135;84,144;75,155;68,167;63,181;61,196;50,195;42,192;33,190;23,189;14,191" o:connectangles="0,0,0,0,0,0,0,0,0,0,0,0,0,0,0,0,0,0,0,0,0,0,0,0,0,0,0,0,0,0,0,0,0,0,0,0,0,0,0,0,0,0,0,0,0,0,0,0,0,0"/>
                  </v:shape>
                  <v:shape id="Freeform 255" o:spid="_x0000_s1044" style="position:absolute;left:2361;top:2587;width:211;height:143;visibility:visible;mso-wrap-style:square;v-text-anchor:top" coordsize="1899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" path="m1899,332r-38,22l1825,378r-37,25l1754,431r-17,16l1721,462r-16,16l1689,494r-16,18l1659,530r-15,19l1630,567r-18,27l1596,622r-16,27l1566,677r-13,29l1540,734r-10,29l1520,791r-7,30l1506,850r-7,30l1495,909r-3,29l1490,968r-2,28l1488,1025r-1,l1487,1024r-1,l1486,1023r-1,-1l1484,1022r,-1l1483,1021r-28,-19l1428,985r-29,-14l1370,958r-30,-12l1310,938r-31,-9l1248,923r-31,-4l1185,915r-31,-1l1122,914r-32,1l1058,920r-32,4l995,931r-32,8l932,949r-31,11l870,972r-30,14l810,1002r-30,18l752,1037r-28,20l696,1079r-26,23l644,1126r-25,26l594,1178r-22,29l550,1236r-5,8l540,1250r-3,8l532,1265r-4,7l525,1279r-5,8l517,1293r-12,-12l494,1269r-12,-12l469,1245r-12,-11l444,1222r-13,-10l416,1201r-23,-15l369,1171r-25,-12l320,1147r-25,-10l269,1127r-26,-8l217,1113r-26,-6l164,1104r-28,-3l110,1098r-28,l54,1098r-26,3l,1103r26,-19l50,1064r23,-21l98,1021r22,-24l142,973r21,-27l183,920r18,-27l218,866r16,-28l248,809r13,-29l274,751r9,-28l293,694r8,-30l308,634r5,-29l318,575r3,-30l323,516r1,-29l324,458r23,-11l369,436r22,-13l413,410r21,-13l455,382r21,-15l496,351r20,-16l535,317r18,-19l572,279r18,-20l608,239r16,-22l641,195r1,-1l642,193r1,-1l670,208r26,16l724,238r29,12l780,262r30,10l839,278r30,7l899,289r31,4l960,294r31,l1020,293r31,-3l1082,286r30,-7l1143,273r30,-9l1203,254r30,-11l1263,229r28,-14l1320,199r28,-16l1376,164r26,-20l1429,124r25,-22l1478,78r25,-25l1526,27,1548,r17,38l1584,74r10,18l1605,109r11,17l1628,143r13,15l1654,174r14,16l1682,205r16,13l1713,233r17,13l1747,258r18,12l1783,282r19,9l1820,301r20,9l1859,318r20,8l1899,332xe" fillcolor="#0c0" stroked="f">
                    <v:path arrowok="t" o:connecttype="custom" o:connectlocs="199,45;189,53;183,61;176,72;170,84;167,97;165,110;165,113;165,113;155,107;142,103;128,101;114,102;100,106;87,113;74,122;64,133;60,139;58,142;54,139;48,134;38,128;27,124;15,122;3,122;8,115;18,105;26,93;31,80;35,67;36,54;43,47;53,41;61,33;69,24;71,21;71,21;80,26;93,31;107,33;120,32;134,28;147,22;159,14;170,3;177,10;182,17;189,24;196,30;204,34" o:connectangles="0,0,0,0,0,0,0,0,0,0,0,0,0,0,0,0,0,0,0,0,0,0,0,0,0,0,0,0,0,0,0,0,0,0,0,0,0,0,0,0,0,0,0,0,0,0,0,0,0,0"/>
                  </v:shape>
                </v:group>
                <v:shape id="Freeform 256" o:spid="_x0000_s1045" style="position:absolute;left:8336;top:1710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" path="m280,199r,-4l280,192r-1,-4l279,185r-1,-3l277,179r-1,-4l275,172r-1,-3l273,166r-2,-2l270,161r-2,-3l267,156r-2,-3l263,151r1,-4l266,143r1,-3l268,136r1,-5l270,127r,-4l270,119r,-4l270,112r-1,-3l269,105r-1,-3l268,99r-1,-3l266,93r-1,-3l263,87r-1,-3l261,82r-2,-3l257,77r-1,-3l254,72r-2,-2l250,68r-2,-2l246,64r-3,-2l241,60r-2,-1l236,58r-2,-2l231,55r-3,-1l226,54r-3,-1l220,53r-3,-1l215,52r-2,l212,52r-1,1l209,53r-1,l207,53r-2,l204,54r,-3l203,48r-1,-3l202,42r-1,-2l200,37r-1,-2l197,32r-1,-2l195,28r-2,-3l192,23r-2,-2l189,19r-2,-2l185,15r-2,-1l182,12r-2,-2l178,9,175,7,173,6,171,5,169,4,167,3,164,2r-2,l160,1r-3,l155,r-3,l150,r-3,l144,r-2,1l139,1r-2,1l134,3r-2,1l129,5r-2,1l124,7r-2,2l120,10r-2,2l116,14r-2,2l112,18r-2,2l108,22r-1,3l105,27r-1,2l102,32r-1,3l100,37r-1,3l98,43r-1,3l96,49r,3l95,55r,3l95,62r-1,l93,61r-1,l91,61r-1,l89,61r-1,l87,61r-3,l81,61r-2,1l76,62r-3,1l70,64r-2,1l65,66r-2,1l60,69r-2,1l56,72r-2,2l52,76r-2,2l48,80r-2,2l44,85r-1,2l41,90r-2,3l38,95r-1,3l36,101r-1,3l34,107r-1,3l33,114r-1,3l32,120r,3l31,127r1,3l32,132r,3l32,138r1,3l33,143r1,3l35,148r-2,1l31,150r-2,2l27,153r-1,2l24,156r-2,2l21,160r-2,2l18,164r-2,2l15,168r-1,2l12,172r-1,3l10,177r-1,3l8,182r-1,3l6,188r-1,2l4,188r-1,8l3,198r-1,3l1,204r,2l1,209,,212r,2l,217r,3l,221r,-1l1,219r,-1l1,219r,1l132,158r127,15l276,220r1,-3l277,214r1,-2l279,210r,-3l280,205r,-3l280,199xe" fillcolor="#330" stroked="f">
                  <v:path arrowok="t" o:connecttype="custom" o:connectlocs="279,188;276,175;271,164;265,153;267,140;270,123;269,109;267,96;262,84;256,74;248,66;239,59;228,54;217,52;211,53;205,53;202,45;199,35;193,25;187,17;180,10;171,5;162,2;152,0;142,1;132,4;122,9;114,16;107,25;101,35;97,46;95,58;92,61;88,61;79,62;68,65;58,70;50,78;43,87;37,98;33,110;32,123;32,135;34,146;29,152;22,158;16,166;11,175;7,185;3,196;1,206;0,217;0,221;1,218;132,158;277,214;280,205" o:connectangles="0,0,0,0,0,0,0,0,0,0,0,0,0,0,0,0,0,0,0,0,0,0,0,0,0,0,0,0,0,0,0,0,0,0,0,0,0,0,0,0,0,0,0,0,0,0,0,0,0,0,0,0,0,0,0,0,0"/>
                </v:shape>
                <v:shape id="Freeform 257" o:spid="_x0000_s1046" style="position:absolute;left:8787;top:1683;width:280;height:221;visibility:visible;mso-wrap-style:square;v-text-anchor:top" coordsize="2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" path="m280,199r,-4l280,192r-1,-4l279,185r-1,-3l277,179r-1,-4l275,172r-1,-3l273,166r-1,-2l270,161r-2,-3l267,156r-2,-3l263,151r2,-4l266,143r1,-3l268,136r1,-5l270,127r,-4l270,119r,-4l270,112r,-3l269,105r-1,-3l268,99r-1,-3l266,93r-1,-3l264,87r-2,-3l261,82r-2,-3l258,77r-2,-3l254,72r-2,-2l250,68r-2,-2l246,64r-2,-2l241,60r-2,-1l236,58r-2,-2l231,55r-2,-1l226,54r-3,-1l220,53r-2,-1l215,52r-2,l212,52r-1,1l209,53r-1,l207,53r-1,l204,54r,-3l203,48r,-3l202,42r-1,-2l200,37r-1,-2l198,32r-2,-2l195,28r-1,-3l192,23r-1,-2l189,19r-2,-2l185,15r-1,-1l182,12r-2,-2l178,9,176,7,174,6,171,5,169,4,167,3,165,2r-3,l160,1r-3,l155,r-3,l150,r-3,l144,r-2,1l139,1r-3,1l134,3r-2,1l129,5r-2,1l124,7r-2,2l120,10r-2,2l116,14r-2,2l112,18r-2,2l108,22r-1,3l105,27r-1,2l102,32r-1,3l100,37r-1,3l98,43r-1,3l96,49r,3l95,55r,3l95,62r-1,l93,61r-1,l91,61r-1,l89,61r-1,l87,61r-3,l81,61r-3,1l76,62r-3,1l70,64r-2,1l65,66r-2,1l60,69r-2,1l56,72r-2,2l52,76r-2,2l48,80r-2,2l44,85r-2,2l41,90r-2,3l38,95r-1,3l36,101r-1,3l34,107r-1,3l33,114r-1,3l32,120r-1,3l31,127r,3l32,132r,3l32,138r1,3l33,143r1,3l35,148r-2,1l31,150r-2,2l27,153r-1,2l24,156r-2,2l21,160r-2,2l18,164r-2,2l15,168r-2,2l12,172r-1,3l10,177r-1,3l7,182r,3l6,188r-1,2l4,193r-1,3l3,198r-1,3l1,204r,2l1,209,,212r,2l,217r,3l,221r,-1l,219r1,-1l1,219r,1l132,179r144,41l277,217r1,-3l278,212r1,-2l279,207r1,-2l280,202r,-3xe" fillcolor="lime" stroked="f">
                  <v:path arrowok="t" o:connecttype="custom" o:connectlocs="279,188;276,175;272,164;265,153;267,140;270,123;270,109;267,96;262,84;256,74;248,66;239,59;229,54;218,52;211,53;206,53;203,45;199,35;194,25;187,17;180,10;171,5;162,2;152,0;142,1;132,4;122,9;114,16;107,25;101,35;97,46;95,58;92,61;88,61;78,62;68,65;58,70;50,78;42,87;37,98;33,110;31,123;32,135;34,146;29,152;22,158;16,166;11,175;7,185;3,196;1,206;0,217;0,221;1,218;132,179;278,212;280,202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229A3462" wp14:editId="10D84E93">
                <wp:simplePos x="0" y="0"/>
                <wp:positionH relativeFrom="column">
                  <wp:posOffset>5444490</wp:posOffset>
                </wp:positionH>
                <wp:positionV relativeFrom="paragraph">
                  <wp:posOffset>4530090</wp:posOffset>
                </wp:positionV>
                <wp:extent cx="110490" cy="1655445"/>
                <wp:effectExtent l="243840" t="0" r="179070" b="0"/>
                <wp:wrapNone/>
                <wp:docPr id="11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69103">
                          <a:off x="0" y="0"/>
                          <a:ext cx="110490" cy="1655445"/>
                        </a:xfrm>
                        <a:custGeom>
                          <a:avLst/>
                          <a:gdLst>
                            <a:gd name="T0" fmla="*/ 54 w 160"/>
                            <a:gd name="T1" fmla="*/ 2382 h 2382"/>
                            <a:gd name="T2" fmla="*/ 160 w 160"/>
                            <a:gd name="T3" fmla="*/ 1600 h 2382"/>
                            <a:gd name="T4" fmla="*/ 143 w 160"/>
                            <a:gd name="T5" fmla="*/ 782 h 2382"/>
                            <a:gd name="T6" fmla="*/ 125 w 160"/>
                            <a:gd name="T7" fmla="*/ 427 h 2382"/>
                            <a:gd name="T8" fmla="*/ 0 w 160"/>
                            <a:gd name="T9" fmla="*/ 0 h 2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" h="2382">
                              <a:moveTo>
                                <a:pt x="54" y="2382"/>
                              </a:moveTo>
                              <a:cubicBezTo>
                                <a:pt x="72" y="2252"/>
                                <a:pt x="145" y="1867"/>
                                <a:pt x="160" y="1600"/>
                              </a:cubicBezTo>
                              <a:lnTo>
                                <a:pt x="143" y="782"/>
                              </a:lnTo>
                              <a:lnTo>
                                <a:pt x="125" y="4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CF26F" id="Freeform 258" o:spid="_x0000_s1026" style="position:absolute;margin-left:428.7pt;margin-top:356.7pt;width:8.7pt;height:130.35pt;rotation:1276972fd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,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" path="m54,2382v18,-130,91,-515,106,-782l143,782,125,427,,e" filled="f" strokecolor="gray">
                <v:path arrowok="t" o:connecttype="custom" o:connectlocs="37290,1655445;110490,1111970;98750,543475;86320,296757;0,0" o:connectangles="0,0,0,0,0"/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554B0F01" wp14:editId="3B8B7CA5">
                <wp:simplePos x="0" y="0"/>
                <wp:positionH relativeFrom="column">
                  <wp:posOffset>4014470</wp:posOffset>
                </wp:positionH>
                <wp:positionV relativeFrom="paragraph">
                  <wp:posOffset>5024120</wp:posOffset>
                </wp:positionV>
                <wp:extent cx="111125" cy="1645285"/>
                <wp:effectExtent l="0" t="428625" r="0" b="365125"/>
                <wp:wrapNone/>
                <wp:docPr id="10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056438" flipH="1">
                          <a:off x="0" y="0"/>
                          <a:ext cx="111125" cy="1645285"/>
                        </a:xfrm>
                        <a:custGeom>
                          <a:avLst/>
                          <a:gdLst>
                            <a:gd name="T0" fmla="*/ 54 w 160"/>
                            <a:gd name="T1" fmla="*/ 2382 h 2382"/>
                            <a:gd name="T2" fmla="*/ 160 w 160"/>
                            <a:gd name="T3" fmla="*/ 1600 h 2382"/>
                            <a:gd name="T4" fmla="*/ 143 w 160"/>
                            <a:gd name="T5" fmla="*/ 782 h 2382"/>
                            <a:gd name="T6" fmla="*/ 125 w 160"/>
                            <a:gd name="T7" fmla="*/ 427 h 2382"/>
                            <a:gd name="T8" fmla="*/ 0 w 160"/>
                            <a:gd name="T9" fmla="*/ 0 h 2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0" h="2382">
                              <a:moveTo>
                                <a:pt x="54" y="2382"/>
                              </a:moveTo>
                              <a:cubicBezTo>
                                <a:pt x="72" y="2252"/>
                                <a:pt x="145" y="1867"/>
                                <a:pt x="160" y="1600"/>
                              </a:cubicBezTo>
                              <a:lnTo>
                                <a:pt x="143" y="782"/>
                              </a:lnTo>
                              <a:lnTo>
                                <a:pt x="125" y="4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61E8A" id="Freeform 259" o:spid="_x0000_s1026" style="position:absolute;margin-left:316.1pt;margin-top:395.6pt;width:8.75pt;height:129.55pt;rotation:3870515fd;flip:x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,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" path="m54,2382v18,-130,91,-515,106,-782l143,782,125,427,,e" filled="f" strokecolor="gray">
                <v:path arrowok="t" o:connecttype="custom" o:connectlocs="37505,1645285;111125,1105145;99318,540140;86816,294936;0,0" o:connectangles="0,0,0,0,0"/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71399344" wp14:editId="48D382ED">
                <wp:simplePos x="0" y="0"/>
                <wp:positionH relativeFrom="column">
                  <wp:posOffset>5727700</wp:posOffset>
                </wp:positionH>
                <wp:positionV relativeFrom="paragraph">
                  <wp:posOffset>4691380</wp:posOffset>
                </wp:positionV>
                <wp:extent cx="724535" cy="790575"/>
                <wp:effectExtent l="12700" t="5080" r="5715" b="13970"/>
                <wp:wrapNone/>
                <wp:docPr id="7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535" cy="790575"/>
                        </a:xfrm>
                        <a:custGeom>
                          <a:avLst/>
                          <a:gdLst>
                            <a:gd name="T0" fmla="*/ 0 w 1049"/>
                            <a:gd name="T1" fmla="*/ 1138 h 1138"/>
                            <a:gd name="T2" fmla="*/ 160 w 1049"/>
                            <a:gd name="T3" fmla="*/ 907 h 1138"/>
                            <a:gd name="T4" fmla="*/ 303 w 1049"/>
                            <a:gd name="T5" fmla="*/ 694 h 1138"/>
                            <a:gd name="T6" fmla="*/ 552 w 1049"/>
                            <a:gd name="T7" fmla="*/ 427 h 1138"/>
                            <a:gd name="T8" fmla="*/ 836 w 1049"/>
                            <a:gd name="T9" fmla="*/ 196 h 1138"/>
                            <a:gd name="T10" fmla="*/ 1049 w 1049"/>
                            <a:gd name="T11" fmla="*/ 0 h 1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49" h="1138">
                              <a:moveTo>
                                <a:pt x="0" y="1138"/>
                              </a:moveTo>
                              <a:lnTo>
                                <a:pt x="160" y="907"/>
                              </a:lnTo>
                              <a:lnTo>
                                <a:pt x="303" y="694"/>
                              </a:lnTo>
                              <a:lnTo>
                                <a:pt x="552" y="427"/>
                              </a:lnTo>
                              <a:lnTo>
                                <a:pt x="836" y="196"/>
                              </a:lnTo>
                              <a:lnTo>
                                <a:pt x="1049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923C2" id="Freeform 262" o:spid="_x0000_s1026" style="position:absolute;margin-left:451pt;margin-top:369.4pt;width:57.05pt;height:62.25pt;z-index:-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9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" path="m,1138l160,907,303,694,552,427,836,196,1049,e" filled="f" strokecolor="gray">
                <v:path arrowok="t" o:connecttype="custom" o:connectlocs="0,790575;110511,630098;209279,482126;381262,296639;577418,136162;724535,0" o:connectangles="0,0,0,0,0,0"/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7552953D" wp14:editId="7C342883">
                <wp:simplePos x="0" y="0"/>
                <wp:positionH relativeFrom="column">
                  <wp:posOffset>5721350</wp:posOffset>
                </wp:positionH>
                <wp:positionV relativeFrom="paragraph">
                  <wp:posOffset>4660265</wp:posOffset>
                </wp:positionV>
                <wp:extent cx="724535" cy="790575"/>
                <wp:effectExtent l="6350" t="12065" r="12065" b="6985"/>
                <wp:wrapNone/>
                <wp:docPr id="6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535" cy="790575"/>
                        </a:xfrm>
                        <a:custGeom>
                          <a:avLst/>
                          <a:gdLst>
                            <a:gd name="T0" fmla="*/ 0 w 1049"/>
                            <a:gd name="T1" fmla="*/ 1138 h 1138"/>
                            <a:gd name="T2" fmla="*/ 160 w 1049"/>
                            <a:gd name="T3" fmla="*/ 907 h 1138"/>
                            <a:gd name="T4" fmla="*/ 303 w 1049"/>
                            <a:gd name="T5" fmla="*/ 694 h 1138"/>
                            <a:gd name="T6" fmla="*/ 552 w 1049"/>
                            <a:gd name="T7" fmla="*/ 427 h 1138"/>
                            <a:gd name="T8" fmla="*/ 836 w 1049"/>
                            <a:gd name="T9" fmla="*/ 196 h 1138"/>
                            <a:gd name="T10" fmla="*/ 1049 w 1049"/>
                            <a:gd name="T11" fmla="*/ 0 h 1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49" h="1138">
                              <a:moveTo>
                                <a:pt x="0" y="1138"/>
                              </a:moveTo>
                              <a:lnTo>
                                <a:pt x="160" y="907"/>
                              </a:lnTo>
                              <a:lnTo>
                                <a:pt x="303" y="694"/>
                              </a:lnTo>
                              <a:lnTo>
                                <a:pt x="552" y="427"/>
                              </a:lnTo>
                              <a:lnTo>
                                <a:pt x="836" y="196"/>
                              </a:lnTo>
                              <a:lnTo>
                                <a:pt x="1049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5D556" id="Freeform 263" o:spid="_x0000_s1026" style="position:absolute;margin-left:450.5pt;margin-top:366.95pt;width:57.05pt;height:62.25pt;z-index:-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9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" path="m,1138l160,907,303,694,552,427,836,196,1049,e" filled="f" strokecolor="gray">
                <v:path arrowok="t" o:connecttype="custom" o:connectlocs="0,790575;110511,630098;209279,482126;381262,296639;577418,136162;724535,0" o:connectangles="0,0,0,0,0,0"/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7803243F" wp14:editId="2B926C11">
                <wp:simplePos x="0" y="0"/>
                <wp:positionH relativeFrom="column">
                  <wp:posOffset>3421380</wp:posOffset>
                </wp:positionH>
                <wp:positionV relativeFrom="paragraph">
                  <wp:posOffset>4919980</wp:posOffset>
                </wp:positionV>
                <wp:extent cx="4327525" cy="1938020"/>
                <wp:effectExtent l="11430" t="5080" r="13970" b="9525"/>
                <wp:wrapNone/>
                <wp:docPr id="5" name="Freeform 2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327525" cy="1938020"/>
                        </a:xfrm>
                        <a:custGeom>
                          <a:avLst/>
                          <a:gdLst>
                            <a:gd name="T0" fmla="*/ 267 w 6330"/>
                            <a:gd name="T1" fmla="*/ 2321 h 2818"/>
                            <a:gd name="T2" fmla="*/ 18 w 6330"/>
                            <a:gd name="T3" fmla="*/ 2072 h 2818"/>
                            <a:gd name="T4" fmla="*/ 374 w 6330"/>
                            <a:gd name="T5" fmla="*/ 1574 h 2818"/>
                            <a:gd name="T6" fmla="*/ 801 w 6330"/>
                            <a:gd name="T7" fmla="*/ 916 h 2818"/>
                            <a:gd name="T8" fmla="*/ 1263 w 6330"/>
                            <a:gd name="T9" fmla="*/ 472 h 2818"/>
                            <a:gd name="T10" fmla="*/ 1867 w 6330"/>
                            <a:gd name="T11" fmla="*/ 169 h 2818"/>
                            <a:gd name="T12" fmla="*/ 2756 w 6330"/>
                            <a:gd name="T13" fmla="*/ 9 h 2818"/>
                            <a:gd name="T14" fmla="*/ 3681 w 6330"/>
                            <a:gd name="T15" fmla="*/ 116 h 2818"/>
                            <a:gd name="T16" fmla="*/ 4534 w 6330"/>
                            <a:gd name="T17" fmla="*/ 454 h 2818"/>
                            <a:gd name="T18" fmla="*/ 5654 w 6330"/>
                            <a:gd name="T19" fmla="*/ 1343 h 2818"/>
                            <a:gd name="T20" fmla="*/ 6330 w 6330"/>
                            <a:gd name="T21" fmla="*/ 2818 h 28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6330" h="2818">
                              <a:moveTo>
                                <a:pt x="267" y="2321"/>
                              </a:moveTo>
                              <a:cubicBezTo>
                                <a:pt x="226" y="2280"/>
                                <a:pt x="0" y="2196"/>
                                <a:pt x="18" y="2072"/>
                              </a:cubicBezTo>
                              <a:cubicBezTo>
                                <a:pt x="36" y="1948"/>
                                <a:pt x="244" y="1767"/>
                                <a:pt x="374" y="1574"/>
                              </a:cubicBezTo>
                              <a:cubicBezTo>
                                <a:pt x="504" y="1381"/>
                                <a:pt x="653" y="1100"/>
                                <a:pt x="801" y="916"/>
                              </a:cubicBezTo>
                              <a:cubicBezTo>
                                <a:pt x="949" y="732"/>
                                <a:pt x="1085" y="596"/>
                                <a:pt x="1263" y="472"/>
                              </a:cubicBezTo>
                              <a:cubicBezTo>
                                <a:pt x="1441" y="348"/>
                                <a:pt x="1618" y="246"/>
                                <a:pt x="1867" y="169"/>
                              </a:cubicBezTo>
                              <a:cubicBezTo>
                                <a:pt x="2116" y="92"/>
                                <a:pt x="2454" y="18"/>
                                <a:pt x="2756" y="9"/>
                              </a:cubicBezTo>
                              <a:cubicBezTo>
                                <a:pt x="3058" y="0"/>
                                <a:pt x="3385" y="42"/>
                                <a:pt x="3681" y="116"/>
                              </a:cubicBezTo>
                              <a:cubicBezTo>
                                <a:pt x="3977" y="190"/>
                                <a:pt x="4205" y="249"/>
                                <a:pt x="4534" y="454"/>
                              </a:cubicBezTo>
                              <a:cubicBezTo>
                                <a:pt x="4863" y="659"/>
                                <a:pt x="5355" y="949"/>
                                <a:pt x="5654" y="1343"/>
                              </a:cubicBezTo>
                              <a:cubicBezTo>
                                <a:pt x="5953" y="1737"/>
                                <a:pt x="6189" y="2511"/>
                                <a:pt x="6330" y="281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DDDD1" id="Freeform 264" o:spid="_x0000_s1026" style="position:absolute;margin-left:269.4pt;margin-top:387.4pt;width:340.75pt;height:152.6pt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30,2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" path="m267,2321c226,2280,,2196,18,2072,36,1948,244,1767,374,1574,504,1381,653,1100,801,916,949,732,1085,596,1263,472,1441,348,1618,246,1867,169,2116,92,2454,18,2756,9v302,-9,629,33,925,107c3977,190,4205,249,4534,454v329,205,821,495,1120,889c5953,1737,6189,2511,6330,2818e" filled="f" strokecolor="gray">
                <v:path arrowok="t" o:connecttype="custom" o:connectlocs="182535,1596219;12306,1424974;255686,1082485;547606,629960;863454,324608;1276381,116226;1884148,6190;2516528,79777;3099684,312229;3865375,923620;4327525,1938020" o:connectangles="0,0,0,0,0,0,0,0,0,0,0"/>
                <o:lock v:ext="edit" aspectratio="t"/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2B48804C" wp14:editId="176EBF53">
                <wp:simplePos x="0" y="0"/>
                <wp:positionH relativeFrom="column">
                  <wp:posOffset>3388360</wp:posOffset>
                </wp:positionH>
                <wp:positionV relativeFrom="paragraph">
                  <wp:posOffset>4876165</wp:posOffset>
                </wp:positionV>
                <wp:extent cx="4371975" cy="1958340"/>
                <wp:effectExtent l="6985" t="8890" r="12065" b="13970"/>
                <wp:wrapNone/>
                <wp:docPr id="4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71975" cy="1958340"/>
                        </a:xfrm>
                        <a:custGeom>
                          <a:avLst/>
                          <a:gdLst>
                            <a:gd name="T0" fmla="*/ 267 w 6330"/>
                            <a:gd name="T1" fmla="*/ 2321 h 2818"/>
                            <a:gd name="T2" fmla="*/ 18 w 6330"/>
                            <a:gd name="T3" fmla="*/ 2072 h 2818"/>
                            <a:gd name="T4" fmla="*/ 374 w 6330"/>
                            <a:gd name="T5" fmla="*/ 1574 h 2818"/>
                            <a:gd name="T6" fmla="*/ 801 w 6330"/>
                            <a:gd name="T7" fmla="*/ 916 h 2818"/>
                            <a:gd name="T8" fmla="*/ 1263 w 6330"/>
                            <a:gd name="T9" fmla="*/ 472 h 2818"/>
                            <a:gd name="T10" fmla="*/ 1867 w 6330"/>
                            <a:gd name="T11" fmla="*/ 169 h 2818"/>
                            <a:gd name="T12" fmla="*/ 2756 w 6330"/>
                            <a:gd name="T13" fmla="*/ 9 h 2818"/>
                            <a:gd name="T14" fmla="*/ 3681 w 6330"/>
                            <a:gd name="T15" fmla="*/ 116 h 2818"/>
                            <a:gd name="T16" fmla="*/ 4534 w 6330"/>
                            <a:gd name="T17" fmla="*/ 454 h 2818"/>
                            <a:gd name="T18" fmla="*/ 5654 w 6330"/>
                            <a:gd name="T19" fmla="*/ 1343 h 2818"/>
                            <a:gd name="T20" fmla="*/ 6330 w 6330"/>
                            <a:gd name="T21" fmla="*/ 2818 h 28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6330" h="2818">
                              <a:moveTo>
                                <a:pt x="267" y="2321"/>
                              </a:moveTo>
                              <a:cubicBezTo>
                                <a:pt x="226" y="2280"/>
                                <a:pt x="0" y="2196"/>
                                <a:pt x="18" y="2072"/>
                              </a:cubicBezTo>
                              <a:cubicBezTo>
                                <a:pt x="36" y="1948"/>
                                <a:pt x="244" y="1767"/>
                                <a:pt x="374" y="1574"/>
                              </a:cubicBezTo>
                              <a:cubicBezTo>
                                <a:pt x="504" y="1381"/>
                                <a:pt x="653" y="1100"/>
                                <a:pt x="801" y="916"/>
                              </a:cubicBezTo>
                              <a:cubicBezTo>
                                <a:pt x="949" y="732"/>
                                <a:pt x="1085" y="596"/>
                                <a:pt x="1263" y="472"/>
                              </a:cubicBezTo>
                              <a:cubicBezTo>
                                <a:pt x="1441" y="348"/>
                                <a:pt x="1618" y="246"/>
                                <a:pt x="1867" y="169"/>
                              </a:cubicBezTo>
                              <a:cubicBezTo>
                                <a:pt x="2116" y="92"/>
                                <a:pt x="2454" y="18"/>
                                <a:pt x="2756" y="9"/>
                              </a:cubicBezTo>
                              <a:cubicBezTo>
                                <a:pt x="3058" y="0"/>
                                <a:pt x="3385" y="42"/>
                                <a:pt x="3681" y="116"/>
                              </a:cubicBezTo>
                              <a:cubicBezTo>
                                <a:pt x="3977" y="190"/>
                                <a:pt x="4205" y="249"/>
                                <a:pt x="4534" y="454"/>
                              </a:cubicBezTo>
                              <a:cubicBezTo>
                                <a:pt x="4863" y="659"/>
                                <a:pt x="5355" y="949"/>
                                <a:pt x="5654" y="1343"/>
                              </a:cubicBezTo>
                              <a:cubicBezTo>
                                <a:pt x="5953" y="1737"/>
                                <a:pt x="6189" y="2511"/>
                                <a:pt x="6330" y="281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26A20" id="Freeform 265" o:spid="_x0000_s1026" style="position:absolute;margin-left:266.8pt;margin-top:383.95pt;width:344.25pt;height:154.2pt;z-index:-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30,2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" path="m267,2321c226,2280,,2196,18,2072,36,1948,244,1767,374,1574,504,1381,653,1100,801,916,949,732,1085,596,1263,472,1441,348,1618,246,1867,169,2116,92,2454,18,2756,9v302,-9,629,33,925,107c3977,190,4205,249,4534,454v329,205,821,495,1120,889c5953,1737,6189,2511,6330,2818e" filled="f" strokecolor="gray">
                <v:path arrowok="t" o:connecttype="custom" o:connectlocs="184410,1612955;12432,1439915;258313,1093835;553231,636565;872323,328012;1289491,117445;1903501,6254;2542376,80613;3131522,315503;3905078,933304;4371975,1958340" o:connectangles="0,0,0,0,0,0,0,0,0,0,0"/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AE9338" wp14:editId="5A528A6F">
                <wp:simplePos x="0" y="0"/>
                <wp:positionH relativeFrom="column">
                  <wp:posOffset>7315200</wp:posOffset>
                </wp:positionH>
                <wp:positionV relativeFrom="paragraph">
                  <wp:posOffset>5372100</wp:posOffset>
                </wp:positionV>
                <wp:extent cx="457200" cy="342900"/>
                <wp:effectExtent l="0" t="0" r="0" b="0"/>
                <wp:wrapNone/>
                <wp:docPr id="3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5334D0" w:rsidRDefault="00AD12D5" w:rsidP="005334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E9338" id="Text Box 266" o:spid="_x0000_s1060" type="#_x0000_t202" style="position:absolute;left:0;text-align:left;margin-left:8in;margin-top:423pt;width:36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Mutw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" filled="f" stroked="f">
                <v:textbox>
                  <w:txbxContent>
                    <w:p w:rsidR="00AD12D5" w:rsidRPr="005334D0" w:rsidRDefault="00AD12D5" w:rsidP="005334D0"/>
                  </w:txbxContent>
                </v:textbox>
              </v:shape>
            </w:pict>
          </mc:Fallback>
        </mc:AlternateContent>
      </w:r>
      <w:r w:rsidR="00EC681E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5372100</wp:posOffset>
                </wp:positionV>
                <wp:extent cx="228600" cy="342900"/>
                <wp:effectExtent l="0" t="0" r="0" b="0"/>
                <wp:wrapNone/>
                <wp:docPr id="1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2D5" w:rsidRPr="007E228E" w:rsidRDefault="00AD12D5" w:rsidP="007E228E">
                            <w:pPr>
                              <w:ind w:left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61" type="#_x0000_t202" style="position:absolute;left:0;text-align:left;margin-left:234pt;margin-top:423pt;width:18pt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t0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" filled="f" stroked="f">
                <v:textbox>
                  <w:txbxContent>
                    <w:p w:rsidR="00AD12D5" w:rsidRPr="007E228E" w:rsidRDefault="00AD12D5" w:rsidP="007E228E">
                      <w:pPr>
                        <w:ind w:left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D12D5" w:rsidRPr="0005134A" w:rsidSect="000513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1304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34A"/>
    <w:rsid w:val="0005134A"/>
    <w:rsid w:val="00073C88"/>
    <w:rsid w:val="000D6BCA"/>
    <w:rsid w:val="00150747"/>
    <w:rsid w:val="001A2ABB"/>
    <w:rsid w:val="00275E39"/>
    <w:rsid w:val="002853CC"/>
    <w:rsid w:val="002D6BD4"/>
    <w:rsid w:val="003569D3"/>
    <w:rsid w:val="003C45FD"/>
    <w:rsid w:val="003C6B6B"/>
    <w:rsid w:val="003E29A8"/>
    <w:rsid w:val="003E5AE4"/>
    <w:rsid w:val="003F214C"/>
    <w:rsid w:val="004345A8"/>
    <w:rsid w:val="00436FEA"/>
    <w:rsid w:val="00463E89"/>
    <w:rsid w:val="0047720B"/>
    <w:rsid w:val="004D5DA0"/>
    <w:rsid w:val="005334D0"/>
    <w:rsid w:val="00537469"/>
    <w:rsid w:val="00575060"/>
    <w:rsid w:val="00581ADF"/>
    <w:rsid w:val="00591990"/>
    <w:rsid w:val="005966CD"/>
    <w:rsid w:val="005B130E"/>
    <w:rsid w:val="00610762"/>
    <w:rsid w:val="0061243E"/>
    <w:rsid w:val="00637442"/>
    <w:rsid w:val="0066257F"/>
    <w:rsid w:val="006945F3"/>
    <w:rsid w:val="0076576E"/>
    <w:rsid w:val="007762E6"/>
    <w:rsid w:val="007B4155"/>
    <w:rsid w:val="007E228E"/>
    <w:rsid w:val="00823DA6"/>
    <w:rsid w:val="00843677"/>
    <w:rsid w:val="008857C7"/>
    <w:rsid w:val="008D7EEA"/>
    <w:rsid w:val="00922CD2"/>
    <w:rsid w:val="009A59D7"/>
    <w:rsid w:val="009C653B"/>
    <w:rsid w:val="00A077A7"/>
    <w:rsid w:val="00A25BFD"/>
    <w:rsid w:val="00A64FF3"/>
    <w:rsid w:val="00A72088"/>
    <w:rsid w:val="00AB223F"/>
    <w:rsid w:val="00AD12D5"/>
    <w:rsid w:val="00AF2236"/>
    <w:rsid w:val="00B23B12"/>
    <w:rsid w:val="00B53B63"/>
    <w:rsid w:val="00B77EA0"/>
    <w:rsid w:val="00B802B4"/>
    <w:rsid w:val="00BD67A2"/>
    <w:rsid w:val="00CB3558"/>
    <w:rsid w:val="00D048BC"/>
    <w:rsid w:val="00D07AF3"/>
    <w:rsid w:val="00D55F41"/>
    <w:rsid w:val="00D603A7"/>
    <w:rsid w:val="00D64962"/>
    <w:rsid w:val="00D767E8"/>
    <w:rsid w:val="00D83BEA"/>
    <w:rsid w:val="00D84418"/>
    <w:rsid w:val="00DA595C"/>
    <w:rsid w:val="00DE3F0C"/>
    <w:rsid w:val="00DF0B05"/>
    <w:rsid w:val="00DF6F77"/>
    <w:rsid w:val="00E342F2"/>
    <w:rsid w:val="00E432E8"/>
    <w:rsid w:val="00E622D9"/>
    <w:rsid w:val="00E91F7A"/>
    <w:rsid w:val="00EC681E"/>
    <w:rsid w:val="00F0012A"/>
    <w:rsid w:val="00F37549"/>
    <w:rsid w:val="00F9227F"/>
    <w:rsid w:val="00FB54F8"/>
    <w:rsid w:val="00FE4115"/>
    <w:rsid w:val="00FF1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19E6C99-2B02-4AFC-91E2-44AE0F162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5060"/>
    <w:pPr>
      <w:ind w:left="567"/>
    </w:pPr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575060"/>
    <w:pPr>
      <w:keepNext/>
      <w:spacing w:before="240" w:after="60"/>
      <w:jc w:val="both"/>
      <w:outlineLvl w:val="0"/>
    </w:pPr>
    <w:rPr>
      <w:rFonts w:ascii="Verdana" w:hAnsi="Verdana" w:cs="Arial"/>
      <w:b/>
      <w:bCs/>
      <w:smallCaps/>
      <w:kern w:val="3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575060"/>
    <w:pPr>
      <w:keepNext/>
      <w:spacing w:before="240" w:after="60"/>
      <w:jc w:val="both"/>
      <w:outlineLvl w:val="1"/>
    </w:pPr>
    <w:rPr>
      <w:rFonts w:ascii="Verdana" w:hAnsi="Verdana" w:cs="Arial"/>
      <w:b/>
      <w:bCs/>
      <w:iCs/>
      <w:szCs w:val="32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575060"/>
    <w:pPr>
      <w:keepNext/>
      <w:spacing w:before="240" w:after="60"/>
      <w:jc w:val="both"/>
      <w:outlineLvl w:val="2"/>
    </w:pPr>
    <w:rPr>
      <w:rFonts w:ascii="Verdana" w:hAnsi="Verdana" w:cs="Arial"/>
      <w:b/>
      <w:bCs/>
      <w:i/>
      <w:sz w:val="22"/>
      <w:szCs w:val="28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575060"/>
    <w:rPr>
      <w:rFonts w:ascii="Verdana" w:hAnsi="Verdana" w:cs="Arial"/>
      <w:b/>
      <w:bCs/>
      <w:smallCaps/>
      <w:kern w:val="32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9"/>
    <w:locked/>
    <w:rsid w:val="00575060"/>
    <w:rPr>
      <w:rFonts w:ascii="Verdana" w:hAnsi="Verdana" w:cs="Arial"/>
      <w:b/>
      <w:bCs/>
      <w:iCs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9"/>
    <w:locked/>
    <w:rsid w:val="00575060"/>
    <w:rPr>
      <w:rFonts w:ascii="Verdana" w:hAnsi="Verdana" w:cs="Arial"/>
      <w:b/>
      <w:bCs/>
      <w:i/>
      <w:sz w:val="28"/>
      <w:szCs w:val="28"/>
      <w:u w:val="single"/>
    </w:rPr>
  </w:style>
  <w:style w:type="character" w:styleId="Strk">
    <w:name w:val="Strong"/>
    <w:basedOn w:val="Standardskrifttypeiafsnit"/>
    <w:uiPriority w:val="99"/>
    <w:qFormat/>
    <w:locked/>
    <w:rsid w:val="003E29A8"/>
    <w:rPr>
      <w:rFonts w:cs="Times New Roman"/>
      <w:b/>
      <w:bCs/>
    </w:rPr>
  </w:style>
  <w:style w:type="paragraph" w:styleId="Listeafsnit">
    <w:name w:val="List Paragraph"/>
    <w:basedOn w:val="Normal"/>
    <w:uiPriority w:val="34"/>
    <w:qFormat/>
    <w:rsid w:val="004D5DA0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603A7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60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4E988-393E-42DD-8264-64D8D1AFB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D4BDAE45</Template>
  <TotalTime>0</TotalTime>
  <Pages>1</Pages>
  <Words>9</Words>
  <Characters>84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Kort 2 over marken</vt:lpstr>
    </vt:vector>
  </TitlesOfParts>
  <Company>Hewlett-Packard Company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Kort 2 over marken</dc:title>
  <dc:creator>Hans</dc:creator>
  <cp:lastModifiedBy>Marie Iversen</cp:lastModifiedBy>
  <cp:revision>2</cp:revision>
  <cp:lastPrinted>2017-05-31T13:02:00Z</cp:lastPrinted>
  <dcterms:created xsi:type="dcterms:W3CDTF">2019-06-03T08:17:00Z</dcterms:created>
  <dcterms:modified xsi:type="dcterms:W3CDTF">2019-06-03T08:17:00Z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