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4EE" w:rsidRPr="00B5251B" w:rsidRDefault="008E24EE">
      <w:pPr>
        <w:rPr>
          <w:b/>
          <w:sz w:val="36"/>
          <w:szCs w:val="36"/>
        </w:rPr>
      </w:pPr>
      <w:r w:rsidRPr="00B5251B">
        <w:rPr>
          <w:b/>
          <w:sz w:val="36"/>
          <w:szCs w:val="36"/>
        </w:rPr>
        <w:t>O</w:t>
      </w:r>
      <w:bookmarkStart w:id="0" w:name="_GoBack"/>
      <w:bookmarkEnd w:id="0"/>
      <w:r w:rsidRPr="00B5251B">
        <w:rPr>
          <w:b/>
          <w:sz w:val="36"/>
          <w:szCs w:val="36"/>
        </w:rPr>
        <w:t>rienteringsløb</w:t>
      </w:r>
      <w:r w:rsidR="00B05D33" w:rsidRPr="00B5251B">
        <w:rPr>
          <w:b/>
          <w:sz w:val="36"/>
          <w:szCs w:val="36"/>
        </w:rPr>
        <w:t xml:space="preserve"> - </w:t>
      </w:r>
      <w:r w:rsidRPr="00B5251B">
        <w:rPr>
          <w:b/>
          <w:sz w:val="36"/>
          <w:szCs w:val="36"/>
        </w:rPr>
        <w:t xml:space="preserve">Prøv </w:t>
      </w:r>
      <w:r w:rsidR="00B5251B">
        <w:rPr>
          <w:b/>
          <w:sz w:val="36"/>
          <w:szCs w:val="36"/>
        </w:rPr>
        <w:t>orienteringsløb</w:t>
      </w:r>
      <w:r w:rsidR="00B05D33" w:rsidRPr="00B5251B">
        <w:rPr>
          <w:b/>
          <w:sz w:val="36"/>
          <w:szCs w:val="36"/>
        </w:rPr>
        <w:t xml:space="preserve"> på bjerget.</w:t>
      </w:r>
    </w:p>
    <w:p w:rsidR="00B05D33" w:rsidRDefault="00B05D33">
      <w:r>
        <w:t>Ligesom sidste år vil der i år blive arrangeret en Orienteringssprint på Bjerget ved Børnefestuge-pladsen.</w:t>
      </w:r>
    </w:p>
    <w:p w:rsidR="00B05D33" w:rsidRDefault="00B05D33">
      <w:r>
        <w:t xml:space="preserve">I år vil det til gengæld være muligt at prøve en eller flere ture i løbet af </w:t>
      </w:r>
      <w:r w:rsidR="007206C2">
        <w:t>ALLE</w:t>
      </w:r>
      <w:r>
        <w:t xml:space="preserve"> </w:t>
      </w:r>
      <w:r w:rsidR="007206C2">
        <w:t>TRE DAGE</w:t>
      </w:r>
      <w:r>
        <w:t xml:space="preserve">, </w:t>
      </w:r>
      <w:r w:rsidR="007206C2">
        <w:t>d</w:t>
      </w:r>
      <w:r>
        <w:t>a der hver dag vil blive opstillet en ny bane.</w:t>
      </w:r>
    </w:p>
    <w:p w:rsidR="007206C2" w:rsidRDefault="007206C2">
      <w:r>
        <w:t xml:space="preserve">Igen i år vil banerne være med de små røde "pinde" til fingeren, så man kan få sin nøjagtige </w:t>
      </w:r>
      <w:proofErr w:type="spellStart"/>
      <w:r>
        <w:t>løbstid</w:t>
      </w:r>
      <w:proofErr w:type="spellEnd"/>
      <w:r>
        <w:t xml:space="preserve"> og dyste med sine klassekammerater og andre om, hvem der var hurtigst på hele banen og mellem de enkelte poster.</w:t>
      </w:r>
    </w:p>
    <w:p w:rsidR="007206C2" w:rsidRDefault="007206C2">
      <w:r>
        <w:t>Som noget nyt vil der også være en begynder-orienteringsbane hvor man skal finde posterne ved hjælp af et kort. Denne bane vil der ikke blive taget tid på.</w:t>
      </w:r>
    </w:p>
    <w:p w:rsidR="0077763E" w:rsidRDefault="0077763E">
      <w:r>
        <w:t xml:space="preserve">Der vil være åbent for løb fra </w:t>
      </w:r>
      <w:proofErr w:type="spellStart"/>
      <w:r>
        <w:t>kl</w:t>
      </w:r>
      <w:proofErr w:type="spellEnd"/>
      <w:r>
        <w:t xml:space="preserve"> 9 til 14 tirsdag og onsdag og fra 9 til 12 om torsdagen.</w:t>
      </w:r>
    </w:p>
    <w:p w:rsidR="00B5251B" w:rsidRDefault="00B5251B">
      <w:r>
        <w:t xml:space="preserve">Mødested vil være på bjerget - </w:t>
      </w:r>
      <w:r w:rsidRPr="0077763E">
        <w:rPr>
          <w:b/>
        </w:rPr>
        <w:t>men ikke på toppen!</w:t>
      </w:r>
      <w:r w:rsidR="0077763E">
        <w:t xml:space="preserve"> Se kortene</w:t>
      </w:r>
      <w:r>
        <w:t>.</w:t>
      </w:r>
    </w:p>
    <w:p w:rsidR="00B5251B" w:rsidRDefault="00B5251B">
      <w:r>
        <w:rPr>
          <w:noProof/>
          <w:lang w:eastAsia="da-DK"/>
        </w:rPr>
        <w:drawing>
          <wp:inline distT="0" distB="0" distL="0" distR="0">
            <wp:extent cx="2505075" cy="2887712"/>
            <wp:effectExtent l="1905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17" cy="28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524332" cy="2886075"/>
            <wp:effectExtent l="19050" t="0" r="9318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32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51B" w:rsidSect="0059024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EE"/>
    <w:rsid w:val="002D6C6D"/>
    <w:rsid w:val="00590246"/>
    <w:rsid w:val="007206C2"/>
    <w:rsid w:val="0077763E"/>
    <w:rsid w:val="008E24EE"/>
    <w:rsid w:val="00B05D33"/>
    <w:rsid w:val="00B5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BE3DE8-1068-4B27-928F-25E80D27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9024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5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52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31F86FDD</Template>
  <TotalTime>1</TotalTime>
  <Pages>1</Pages>
  <Words>152</Words>
  <Characters>673</Characters>
  <Application>Microsoft Office Word</Application>
  <DocSecurity>4</DocSecurity>
  <Lines>12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Marie Iversen</cp:lastModifiedBy>
  <cp:revision>2</cp:revision>
  <dcterms:created xsi:type="dcterms:W3CDTF">2017-05-16T11:34:00Z</dcterms:created>
  <dcterms:modified xsi:type="dcterms:W3CDTF">2017-05-16T11:34:00Z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